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06D417A3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A02FAE3" w14:textId="5CB2D8B4" w:rsidR="000F7620" w:rsidRPr="00211619" w:rsidRDefault="00DA54F1" w:rsidP="000F7620">
      <w:pPr>
        <w:rPr>
          <w:rFonts w:eastAsia="Arial" w:cs="Arial"/>
          <w:color w:val="000000"/>
          <w:kern w:val="3"/>
          <w:sz w:val="18"/>
          <w:lang w:val="eu-ES" w:eastAsia="hi-IN" w:bidi="hi-IN"/>
        </w:rPr>
      </w:pPr>
      <w:bookmarkStart w:id="0" w:name="_Hlk98404507"/>
      <w:r>
        <w:rPr>
          <w:rFonts w:ascii="Century Gothic" w:hAnsi="Century Gothic"/>
          <w:b/>
          <w:sz w:val="18"/>
          <w:szCs w:val="18"/>
        </w:rPr>
        <w:t xml:space="preserve">SOLICITUD DE PARTICIPACIÓN </w:t>
      </w:r>
      <w:proofErr w:type="gramStart"/>
      <w:r>
        <w:rPr>
          <w:rFonts w:ascii="Century Gothic" w:hAnsi="Century Gothic"/>
          <w:b/>
          <w:sz w:val="18"/>
          <w:szCs w:val="18"/>
        </w:rPr>
        <w:t xml:space="preserve">EN  </w:t>
      </w:r>
      <w:bookmarkEnd w:id="0"/>
      <w:r w:rsidR="000F7620" w:rsidRPr="000F7620">
        <w:rPr>
          <w:rFonts w:ascii="Century Gothic" w:hAnsi="Century Gothic"/>
          <w:b/>
          <w:sz w:val="18"/>
          <w:szCs w:val="18"/>
        </w:rPr>
        <w:t>CONTRATACIÓN</w:t>
      </w:r>
      <w:proofErr w:type="gramEnd"/>
      <w:r w:rsidR="000F7620" w:rsidRPr="000F7620">
        <w:rPr>
          <w:rFonts w:ascii="Century Gothic" w:hAnsi="Century Gothic"/>
          <w:b/>
          <w:sz w:val="18"/>
          <w:szCs w:val="18"/>
        </w:rPr>
        <w:t>, MEDIANTE PROCEDIMIENTO ABIERTO SUPERIOR AL UMBRAL COMUNITARIO, DEL SUMINISTRO DE ENERGÍA ELÉCTRICA PARA LAS DISTINTAS INSTALACIONES DEL AYUNTAMIENTO DE HUARTE EN LA MODALIDAD INDEXADO + FIJO</w:t>
      </w:r>
    </w:p>
    <w:p w14:paraId="4C6BBF60" w14:textId="7F5FA6DC" w:rsidR="003B628D" w:rsidRPr="00ED1BBA" w:rsidRDefault="003B628D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9532BAF" w14:textId="77777777" w:rsidTr="00C66755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0D03B0B1" w14:textId="77777777" w:rsidTr="00C66755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0DA9B277" w14:textId="77777777" w:rsidTr="00C66755">
        <w:trPr>
          <w:trHeight w:hRule="exact" w:val="284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A61F31">
              <w:rPr>
                <w:rFonts w:ascii="Century Gothic" w:hAnsi="Century Gothic"/>
                <w:szCs w:val="22"/>
              </w:rPr>
            </w:r>
            <w:r w:rsidR="00A61F31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C66755">
        <w:trPr>
          <w:trHeight w:hRule="exact" w:val="284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A61F31">
              <w:rPr>
                <w:rFonts w:ascii="Century Gothic" w:hAnsi="Century Gothic"/>
                <w:szCs w:val="22"/>
              </w:rPr>
            </w:r>
            <w:r w:rsidR="00A61F31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C66755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1058DDA5" w14:textId="77777777" w:rsidTr="00C66755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2E5FB64F" w14:textId="77777777" w:rsidTr="00C66755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B179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9144114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1"/>
    </w:tbl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C66755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C66755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45823E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  <w:r w:rsidR="00C66755">
              <w:rPr>
                <w:rFonts w:cs="Arial"/>
                <w:b/>
                <w:sz w:val="18"/>
                <w:lang w:val="eu-ES"/>
              </w:rPr>
              <w:t xml:space="preserve"> / </w:t>
            </w:r>
            <w:proofErr w:type="spellStart"/>
            <w:r w:rsidR="00C66755">
              <w:rPr>
                <w:rFonts w:cs="Arial"/>
                <w:b/>
                <w:sz w:val="18"/>
                <w:lang w:val="eu-ES"/>
              </w:rPr>
              <w:t>Denominación</w:t>
            </w:r>
            <w:proofErr w:type="spellEnd"/>
            <w:r w:rsidR="00C66755">
              <w:rPr>
                <w:rFonts w:cs="Arial"/>
                <w:b/>
                <w:sz w:val="18"/>
                <w:lang w:val="eu-ES"/>
              </w:rPr>
              <w:t xml:space="preserve"> del </w:t>
            </w:r>
            <w:proofErr w:type="spellStart"/>
            <w:r w:rsidR="00C66755">
              <w:rPr>
                <w:rFonts w:cs="Arial"/>
                <w:b/>
                <w:sz w:val="18"/>
                <w:lang w:val="eu-ES"/>
              </w:rPr>
              <w:t>contrato</w:t>
            </w:r>
            <w:proofErr w:type="spellEnd"/>
          </w:p>
          <w:p w14:paraId="45D72740" w14:textId="23CEE858" w:rsidR="006B55D0" w:rsidRPr="006B55D0" w:rsidRDefault="00C66755" w:rsidP="00C66755">
            <w:pPr>
              <w:rPr>
                <w:rFonts w:cs="Arial"/>
                <w:sz w:val="18"/>
                <w:lang w:val="eu-ES"/>
              </w:rPr>
            </w:pPr>
            <w:r w:rsidRPr="00211619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CONTRATACIÓN, MEDIANTE PROCEDIMIENTO ABIERTO SUPERIOR AL UMBRAL COMUNITARIO, DEL SUMINISTRO DE ENERGÍA ELÉCTRICA PARA LAS DISTINTAS INSTALACIONES DEL AYUNTAMIENTO DE HUARTE EN LA MODALIDAD INDEXADO + FIJO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6F1B0594" w:rsidR="006B55D0" w:rsidRPr="00A30A28" w:rsidRDefault="00C66755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597</w:t>
            </w:r>
            <w:r w:rsidR="003B628D"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310C8A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  <w:bookmarkEnd w:id="2"/>
    </w:tbl>
    <w:p w14:paraId="5994440C" w14:textId="77777777" w:rsidR="006B55D0" w:rsidRDefault="006B55D0" w:rsidP="006B55D0">
      <w:pPr>
        <w:jc w:val="center"/>
        <w:rPr>
          <w:b/>
          <w:bCs/>
        </w:rPr>
      </w:pPr>
    </w:p>
    <w:p w14:paraId="28036F68" w14:textId="68871DC5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26D5A39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CF214F9" w14:textId="77777777" w:rsidR="00AB0C6E" w:rsidRDefault="00AB0C6E" w:rsidP="00AB0C6E">
      <w:pPr>
        <w:jc w:val="center"/>
        <w:rPr>
          <w:b/>
          <w:bCs/>
        </w:rPr>
      </w:pPr>
    </w:p>
    <w:bookmarkStart w:id="3" w:name="_Hlk98406495"/>
    <w:p w14:paraId="20098CD6" w14:textId="3CAB7ED0" w:rsidR="00AB0C6E" w:rsidRDefault="006B55D0" w:rsidP="009646AD">
      <w:pPr>
        <w:tabs>
          <w:tab w:val="left" w:pos="709"/>
        </w:tabs>
        <w:ind w:left="426" w:hanging="426"/>
        <w:jc w:val="both"/>
        <w:rPr>
          <w:rFonts w:cs="Arial"/>
          <w:bCs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="00AB0C6E" w:rsidRPr="006B55D0">
        <w:rPr>
          <w:rFonts w:cs="Arial"/>
          <w:bCs/>
        </w:rPr>
        <w:t>Reúne los requisitos de capacidad jurídica y de obrar y, en su caso, que el firmante ostenta la debida representación.</w:t>
      </w:r>
    </w:p>
    <w:bookmarkEnd w:id="3"/>
    <w:p w14:paraId="296CC09D" w14:textId="77777777" w:rsidR="00600F4B" w:rsidRPr="006B55D0" w:rsidRDefault="00600F4B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6D2CCA07" w14:textId="638F3075" w:rsidR="00AB0C6E" w:rsidRDefault="006B55D0" w:rsidP="008E00F2">
      <w:pPr>
        <w:tabs>
          <w:tab w:val="left" w:pos="709"/>
        </w:tabs>
        <w:jc w:val="both"/>
        <w:rPr>
          <w:rFonts w:cs="Arial"/>
          <w:bCs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AB0C6E" w:rsidRPr="006B55D0">
        <w:rPr>
          <w:rFonts w:cs="Arial"/>
          <w:bCs/>
        </w:rPr>
        <w:t xml:space="preserve">Reúne los requisitos exigidos de capacidad económica y financiera. </w:t>
      </w:r>
    </w:p>
    <w:p w14:paraId="6A4F66A7" w14:textId="77777777" w:rsidR="00600F4B" w:rsidRPr="006B55D0" w:rsidRDefault="00600F4B" w:rsidP="008E00F2">
      <w:pPr>
        <w:tabs>
          <w:tab w:val="left" w:pos="709"/>
        </w:tabs>
        <w:jc w:val="both"/>
        <w:rPr>
          <w:rFonts w:cs="Arial"/>
          <w:bCs/>
        </w:rPr>
      </w:pPr>
    </w:p>
    <w:p w14:paraId="48C4B784" w14:textId="49AD3136" w:rsidR="00AB0C6E" w:rsidRDefault="006B55D0" w:rsidP="009646AD">
      <w:pPr>
        <w:tabs>
          <w:tab w:val="left" w:pos="709"/>
        </w:tabs>
        <w:jc w:val="both"/>
        <w:rPr>
          <w:rFonts w:cs="Arial"/>
          <w:bCs/>
          <w:szCs w:val="20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AB0C6E" w:rsidRPr="00600F4B">
        <w:rPr>
          <w:rFonts w:cs="Arial"/>
          <w:bCs/>
          <w:szCs w:val="20"/>
        </w:rPr>
        <w:t>Reúne los requisitos exigidos de solvencia técnica o profesional.</w:t>
      </w:r>
    </w:p>
    <w:p w14:paraId="3DC13153" w14:textId="77777777" w:rsidR="00600F4B" w:rsidRPr="00600F4B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1FAD599" w14:textId="50D3D541" w:rsidR="00AB0C6E" w:rsidRDefault="006B55D0" w:rsidP="009646AD">
      <w:pPr>
        <w:tabs>
          <w:tab w:val="left" w:pos="709"/>
        </w:tabs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600F4B" w:rsidRPr="00600F4B">
        <w:t xml:space="preserve"> </w:t>
      </w:r>
      <w:r w:rsidR="00AB0C6E" w:rsidRPr="00600F4B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3D813FD8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7989395" w14:textId="5F054724" w:rsidR="00AB0C6E" w:rsidRDefault="006B55D0" w:rsidP="009646AD">
      <w:pPr>
        <w:tabs>
          <w:tab w:val="left" w:pos="709"/>
        </w:tabs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AB0C6E" w:rsidRPr="00600F4B">
        <w:rPr>
          <w:rFonts w:cs="Arial"/>
          <w:bCs/>
          <w:szCs w:val="20"/>
        </w:rPr>
        <w:t xml:space="preserve">Reúne el resto de </w:t>
      </w:r>
      <w:proofErr w:type="gramStart"/>
      <w:r w:rsidR="00AB0C6E" w:rsidRPr="00600F4B">
        <w:rPr>
          <w:rFonts w:cs="Arial"/>
          <w:bCs/>
          <w:szCs w:val="20"/>
        </w:rPr>
        <w:t>requisitos</w:t>
      </w:r>
      <w:proofErr w:type="gramEnd"/>
      <w:r w:rsidR="00AB0C6E" w:rsidRPr="00600F4B">
        <w:rPr>
          <w:rFonts w:cs="Arial"/>
          <w:bCs/>
          <w:szCs w:val="20"/>
        </w:rPr>
        <w:t xml:space="preserve"> legales para la ejecución de las prestaciones objeto del contrato, así como aquellos otros establecidos en el pliego de contratación.</w:t>
      </w:r>
    </w:p>
    <w:p w14:paraId="6362AEAB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42322F8E" w14:textId="6EDC29D3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Pr="00600F4B">
        <w:rPr>
          <w:rFonts w:cs="Arial"/>
          <w:bCs/>
          <w:szCs w:val="20"/>
        </w:rPr>
        <w:t>En caso de licitadores extranjeros, se somete a la jurisdicción de los juzgados y tribunales españoles de cualquier orden para todas las incidencias, con renuncia al fuero jurisdiccional que pudiera corresponderle.</w:t>
      </w:r>
    </w:p>
    <w:p w14:paraId="0F3D7BFE" w14:textId="77777777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</w:p>
    <w:p w14:paraId="1A5736E6" w14:textId="34F25026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Fonts w:cs="Arial"/>
          <w:bCs/>
          <w:szCs w:val="20"/>
        </w:rPr>
        <w:t>Que cuenta con el compromiso por escrito de otras entidades respecto de la adscripción de sus medios o la disposición de sus recursos, en su caso.</w:t>
      </w:r>
    </w:p>
    <w:p w14:paraId="4EF9A469" w14:textId="77777777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</w:p>
    <w:p w14:paraId="1EE1E701" w14:textId="40F0A614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A61F31">
        <w:rPr>
          <w:rFonts w:ascii="Century Gothic" w:hAnsi="Century Gothic"/>
          <w:sz w:val="22"/>
          <w:szCs w:val="22"/>
        </w:rPr>
      </w:r>
      <w:r w:rsidR="00A61F3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Fonts w:cs="Arial"/>
          <w:bCs/>
          <w:szCs w:val="20"/>
        </w:rPr>
        <w:t>Que se compromete,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14:paraId="5F2B23B8" w14:textId="77777777" w:rsidR="009646AD" w:rsidRDefault="009646AD" w:rsidP="009646AD">
      <w:pPr>
        <w:jc w:val="center"/>
        <w:rPr>
          <w:b/>
          <w:bCs/>
        </w:rPr>
      </w:pPr>
    </w:p>
    <w:p w14:paraId="4491270E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3F2D6BB4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57FAA4F4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4B9992C5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15062CAD" w14:textId="4596F749" w:rsidR="009646AD" w:rsidRDefault="009646AD" w:rsidP="009646AD">
      <w:pPr>
        <w:pBdr>
          <w:bottom w:val="thickThinSmallGap" w:sz="24" w:space="1" w:color="3399FF"/>
        </w:pBdr>
        <w:jc w:val="center"/>
        <w:rPr>
          <w:b/>
          <w:bCs/>
        </w:rPr>
      </w:pPr>
      <w:r w:rsidRPr="00186EF3">
        <w:rPr>
          <w:b/>
          <w:bCs/>
        </w:rPr>
        <w:t>DECLARA</w:t>
      </w:r>
      <w:r>
        <w:rPr>
          <w:b/>
          <w:bCs/>
        </w:rPr>
        <w:t>CIÓN EXPRESA DEL LICITADOR EN LA QUE SE DESIGNE QUÉ INFORMACIÓN DEBE SER CONSIDERADA, A SU ENTENDER, COMO CONFIDENCIAL POR FORMAR PARTE DE SU ESTRATEGIA COMERCIAL</w:t>
      </w:r>
      <w:r w:rsidR="000A0C1F">
        <w:rPr>
          <w:b/>
          <w:bCs/>
        </w:rPr>
        <w:t>:</w:t>
      </w:r>
    </w:p>
    <w:p w14:paraId="53276869" w14:textId="5DA074F1" w:rsidR="009646AD" w:rsidRDefault="009646AD" w:rsidP="00AB0C6E">
      <w:pPr>
        <w:jc w:val="center"/>
        <w:rPr>
          <w:b/>
          <w:bCs/>
        </w:rPr>
      </w:pPr>
    </w:p>
    <w:p w14:paraId="6FB33889" w14:textId="1AD361DB" w:rsidR="000A0C1F" w:rsidRPr="000A0C1F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Cs w:val="20"/>
        </w:rPr>
      </w:pPr>
      <w:r w:rsidRPr="000A0C1F">
        <w:rPr>
          <w:szCs w:val="20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0A0C1F">
        <w:rPr>
          <w:szCs w:val="20"/>
        </w:rPr>
        <w:instrText xml:space="preserve"> FORMTEXT </w:instrText>
      </w:r>
      <w:r w:rsidRPr="000A0C1F">
        <w:rPr>
          <w:szCs w:val="20"/>
        </w:rPr>
      </w:r>
      <w:r w:rsidRPr="000A0C1F">
        <w:rPr>
          <w:szCs w:val="20"/>
        </w:rPr>
        <w:fldChar w:fldCharType="separate"/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szCs w:val="20"/>
        </w:rPr>
        <w:fldChar w:fldCharType="end"/>
      </w:r>
    </w:p>
    <w:p w14:paraId="3A5DD451" w14:textId="77777777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3050578D" w14:textId="3CA70563" w:rsidR="000A0C1F" w:rsidRPr="000A0C1F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Cs w:val="20"/>
        </w:rPr>
      </w:pPr>
      <w:r w:rsidRPr="000A0C1F">
        <w:rPr>
          <w:szCs w:val="20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0A0C1F">
        <w:rPr>
          <w:szCs w:val="20"/>
        </w:rPr>
        <w:instrText xml:space="preserve"> FORMTEXT </w:instrText>
      </w:r>
      <w:r w:rsidRPr="000A0C1F">
        <w:rPr>
          <w:szCs w:val="20"/>
        </w:rPr>
      </w:r>
      <w:r w:rsidRPr="000A0C1F">
        <w:rPr>
          <w:szCs w:val="20"/>
        </w:rPr>
        <w:fldChar w:fldCharType="separate"/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szCs w:val="20"/>
        </w:rPr>
        <w:fldChar w:fldCharType="end"/>
      </w:r>
    </w:p>
    <w:p w14:paraId="6E867842" w14:textId="77777777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76D546BE" w14:textId="599C595E" w:rsidR="000A0C1F" w:rsidRPr="000A0C1F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Cs w:val="20"/>
        </w:rPr>
      </w:pPr>
      <w:r w:rsidRPr="000A0C1F">
        <w:rPr>
          <w:szCs w:val="20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0A0C1F">
        <w:rPr>
          <w:szCs w:val="20"/>
        </w:rPr>
        <w:instrText xml:space="preserve"> FORMTEXT </w:instrText>
      </w:r>
      <w:r w:rsidRPr="000A0C1F">
        <w:rPr>
          <w:szCs w:val="20"/>
        </w:rPr>
      </w:r>
      <w:r w:rsidRPr="000A0C1F">
        <w:rPr>
          <w:szCs w:val="20"/>
        </w:rPr>
        <w:fldChar w:fldCharType="separate"/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noProof/>
          <w:szCs w:val="20"/>
        </w:rPr>
        <w:t> </w:t>
      </w:r>
      <w:r w:rsidRPr="000A0C1F">
        <w:rPr>
          <w:szCs w:val="20"/>
        </w:rPr>
        <w:fldChar w:fldCharType="end"/>
      </w:r>
    </w:p>
    <w:p w14:paraId="232BD840" w14:textId="77777777" w:rsidR="000A0C1F" w:rsidRPr="000A0C1F" w:rsidRDefault="000A0C1F" w:rsidP="000A0C1F">
      <w:pPr>
        <w:pStyle w:val="Prrafodelista"/>
        <w:rPr>
          <w:b/>
          <w:bCs/>
          <w:szCs w:val="20"/>
        </w:rPr>
      </w:pPr>
    </w:p>
    <w:p w14:paraId="5E1D3FF7" w14:textId="626C2217" w:rsidR="000A0C1F" w:rsidRPr="000A0C1F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Cs w:val="20"/>
        </w:rPr>
      </w:pP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</w:p>
    <w:p w14:paraId="58EBF3EF" w14:textId="77777777" w:rsidR="000A0C1F" w:rsidRPr="000A0C1F" w:rsidRDefault="000A0C1F" w:rsidP="000A0C1F">
      <w:pPr>
        <w:pStyle w:val="Prrafodelista"/>
        <w:rPr>
          <w:b/>
          <w:bCs/>
          <w:szCs w:val="20"/>
        </w:rPr>
      </w:pPr>
    </w:p>
    <w:p w14:paraId="29599156" w14:textId="77777777" w:rsidR="000A0C1F" w:rsidRPr="000A0C1F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Cs w:val="20"/>
        </w:rPr>
      </w:pP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</w:p>
    <w:p w14:paraId="6964BE78" w14:textId="77777777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4DE87232" w14:textId="77777777" w:rsidR="000A0C1F" w:rsidRPr="000A0C1F" w:rsidRDefault="000A0C1F" w:rsidP="000A0C1F">
      <w:pPr>
        <w:pStyle w:val="Prrafodelista"/>
        <w:rPr>
          <w:b/>
          <w:bCs/>
          <w:szCs w:val="20"/>
        </w:rPr>
      </w:pPr>
    </w:p>
    <w:p w14:paraId="2A77B85C" w14:textId="7AB1E81D" w:rsidR="000A0C1F" w:rsidRDefault="000A0C1F" w:rsidP="000A0C1F">
      <w:pPr>
        <w:pStyle w:val="Prrafodelista"/>
        <w:spacing w:before="120" w:after="120"/>
        <w:ind w:left="71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En su caso, esta circunstancia deberá quedar reflejada asimismo en la documentación que se considere confidencial.</w:t>
      </w:r>
    </w:p>
    <w:p w14:paraId="046C3DB1" w14:textId="47876BB1" w:rsidR="000A0C1F" w:rsidRDefault="000A0C1F" w:rsidP="000A0C1F">
      <w:pPr>
        <w:pStyle w:val="Prrafodelista"/>
        <w:spacing w:before="120" w:after="120"/>
        <w:ind w:left="714"/>
        <w:jc w:val="both"/>
        <w:rPr>
          <w:rFonts w:cs="Arial"/>
          <w:bCs/>
          <w:szCs w:val="20"/>
        </w:rPr>
      </w:pPr>
    </w:p>
    <w:p w14:paraId="313B4E94" w14:textId="31FD9723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Incurrir en falsedad al efectuar la declaración responsable, será motivo de prohibición para contratar, conforme a lo establecido en el artículo 22.1 i) de la Ley Foral de Contratos.</w:t>
      </w:r>
    </w:p>
    <w:p w14:paraId="5E261B13" w14:textId="2705E906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4B6F3215" w14:textId="77777777" w:rsidR="004C1D86" w:rsidRDefault="004C1D86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03E12C9E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4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4"/>
    </w:p>
    <w:p w14:paraId="70796CD5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D51137F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9042BF">
        <w:rPr>
          <w:sz w:val="22"/>
          <w:szCs w:val="22"/>
        </w:rPr>
        <w:t xml:space="preserve"> / Firma</w:t>
      </w:r>
    </w:p>
    <w:p w14:paraId="2A65F389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A5154" w14:textId="77777777" w:rsidR="00A61F31" w:rsidRDefault="00A61F31">
      <w:r>
        <w:separator/>
      </w:r>
    </w:p>
  </w:endnote>
  <w:endnote w:type="continuationSeparator" w:id="0">
    <w:p w14:paraId="4867276E" w14:textId="77777777" w:rsidR="00A61F31" w:rsidRDefault="00A6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62842" w14:textId="77777777" w:rsidR="00A61F31" w:rsidRDefault="00A61F31">
      <w:r>
        <w:separator/>
      </w:r>
    </w:p>
  </w:footnote>
  <w:footnote w:type="continuationSeparator" w:id="0">
    <w:p w14:paraId="0FC8FFC8" w14:textId="77777777" w:rsidR="00A61F31" w:rsidRDefault="00A61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573CDBBD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2590800" cy="6381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0800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171DA55E" w14:textId="59B00D0A" w:rsidR="0041251F" w:rsidRPr="00A027CE" w:rsidRDefault="000F7620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SOLICITUD DE PARTICIPACIÓN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204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171DA55E" w14:textId="59B00D0A" w:rsidR="0041251F" w:rsidRPr="00A027CE" w:rsidRDefault="000F7620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SOLICITUD DE PARTICIPACIÓN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srTfStuZ+E8b2kVpY2Sq2GMFxTTZpz7OR+FGBwbQj2VtVSOVIzUtyBDCqn/f4YHhFDXkhPQG2fjOyUfjqn7I4A==" w:salt="8S+YmGXuli0uHgcddCUhYQ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442FD"/>
    <w:rsid w:val="0005418E"/>
    <w:rsid w:val="00070145"/>
    <w:rsid w:val="000963AF"/>
    <w:rsid w:val="000A0C1F"/>
    <w:rsid w:val="000B4FC5"/>
    <w:rsid w:val="000B61B8"/>
    <w:rsid w:val="000D2E76"/>
    <w:rsid w:val="000D7D90"/>
    <w:rsid w:val="000E236F"/>
    <w:rsid w:val="000F7620"/>
    <w:rsid w:val="00114F07"/>
    <w:rsid w:val="00126D55"/>
    <w:rsid w:val="00143255"/>
    <w:rsid w:val="00154BFA"/>
    <w:rsid w:val="00171F51"/>
    <w:rsid w:val="001974F6"/>
    <w:rsid w:val="001A1117"/>
    <w:rsid w:val="001B4206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0C8A"/>
    <w:rsid w:val="00311E47"/>
    <w:rsid w:val="003421E7"/>
    <w:rsid w:val="00371839"/>
    <w:rsid w:val="003725BB"/>
    <w:rsid w:val="00381878"/>
    <w:rsid w:val="003A6473"/>
    <w:rsid w:val="003B628D"/>
    <w:rsid w:val="003F16F7"/>
    <w:rsid w:val="004108C5"/>
    <w:rsid w:val="0041251F"/>
    <w:rsid w:val="004223D2"/>
    <w:rsid w:val="004464AF"/>
    <w:rsid w:val="00451F5F"/>
    <w:rsid w:val="00472A30"/>
    <w:rsid w:val="00475DAB"/>
    <w:rsid w:val="004934DB"/>
    <w:rsid w:val="004A0358"/>
    <w:rsid w:val="004C1D86"/>
    <w:rsid w:val="004E2318"/>
    <w:rsid w:val="00510BA8"/>
    <w:rsid w:val="005256C0"/>
    <w:rsid w:val="00545340"/>
    <w:rsid w:val="0057579D"/>
    <w:rsid w:val="0059036C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7D7E26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46AD"/>
    <w:rsid w:val="009678DC"/>
    <w:rsid w:val="0097237F"/>
    <w:rsid w:val="009811D3"/>
    <w:rsid w:val="009846E6"/>
    <w:rsid w:val="009E3B31"/>
    <w:rsid w:val="00A027CE"/>
    <w:rsid w:val="00A133F8"/>
    <w:rsid w:val="00A1715F"/>
    <w:rsid w:val="00A24B53"/>
    <w:rsid w:val="00A25620"/>
    <w:rsid w:val="00A30A28"/>
    <w:rsid w:val="00A321EE"/>
    <w:rsid w:val="00A61F31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66755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97C9B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ED7BE7"/>
    <w:rsid w:val="00F23953"/>
    <w:rsid w:val="00F269AB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</Template>
  <TotalTime>1</TotalTime>
  <Pages>2</Pages>
  <Words>512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2</cp:revision>
  <cp:lastPrinted>2020-04-17T09:45:00Z</cp:lastPrinted>
  <dcterms:created xsi:type="dcterms:W3CDTF">2022-03-29T07:57:00Z</dcterms:created>
  <dcterms:modified xsi:type="dcterms:W3CDTF">2022-03-29T07:57:00Z</dcterms:modified>
</cp:coreProperties>
</file>