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5CC86" w14:textId="77777777" w:rsidR="0022354F" w:rsidRDefault="0022354F" w:rsidP="00A027CE">
      <w:pPr>
        <w:jc w:val="center"/>
        <w:rPr>
          <w:rFonts w:ascii="Century Gothic" w:hAnsi="Century Gothic"/>
          <w:b/>
          <w:sz w:val="18"/>
          <w:szCs w:val="18"/>
        </w:rPr>
      </w:pPr>
    </w:p>
    <w:p w14:paraId="119B6B5C" w14:textId="5F25F575" w:rsidR="00310C8A" w:rsidRPr="00ED1BBA" w:rsidRDefault="00DA54F1" w:rsidP="00310C8A">
      <w:pPr>
        <w:pStyle w:val="Textoindependiente"/>
        <w:tabs>
          <w:tab w:val="center" w:pos="3888"/>
        </w:tabs>
        <w:spacing w:after="0" w:line="276" w:lineRule="auto"/>
        <w:jc w:val="center"/>
        <w:rPr>
          <w:rFonts w:ascii="Century Gothic" w:hAnsi="Century Gothic"/>
          <w:b/>
          <w:sz w:val="18"/>
          <w:szCs w:val="18"/>
        </w:rPr>
      </w:pPr>
      <w:bookmarkStart w:id="0" w:name="_Hlk98404507"/>
      <w:r>
        <w:rPr>
          <w:rFonts w:ascii="Century Gothic" w:hAnsi="Century Gothic"/>
          <w:b/>
          <w:sz w:val="18"/>
          <w:szCs w:val="18"/>
        </w:rPr>
        <w:t xml:space="preserve">SOLICITUD DE PARTICIPACIÓN </w:t>
      </w:r>
      <w:r w:rsidR="000B4104" w:rsidRPr="00ED1BBA">
        <w:rPr>
          <w:rFonts w:ascii="Century Gothic" w:hAnsi="Century Gothic"/>
          <w:b/>
          <w:sz w:val="18"/>
          <w:szCs w:val="18"/>
        </w:rPr>
        <w:t xml:space="preserve">DE LICITACIÓN </w:t>
      </w:r>
      <w:r>
        <w:rPr>
          <w:rFonts w:ascii="Century Gothic" w:hAnsi="Century Gothic"/>
          <w:b/>
          <w:sz w:val="18"/>
          <w:szCs w:val="18"/>
        </w:rPr>
        <w:t xml:space="preserve">EN EL </w:t>
      </w:r>
      <w:r w:rsidRPr="00ED1BBA">
        <w:rPr>
          <w:rFonts w:ascii="Century Gothic" w:hAnsi="Century Gothic"/>
          <w:b/>
          <w:sz w:val="18"/>
          <w:szCs w:val="18"/>
        </w:rPr>
        <w:t xml:space="preserve">PROCEDIMIENTO </w:t>
      </w:r>
      <w:r w:rsidR="00310C8A">
        <w:rPr>
          <w:rFonts w:ascii="Century Gothic" w:hAnsi="Century Gothic"/>
          <w:b/>
          <w:sz w:val="18"/>
          <w:szCs w:val="18"/>
        </w:rPr>
        <w:t>ABIERTO</w:t>
      </w:r>
      <w:r w:rsidR="000B4104">
        <w:rPr>
          <w:rFonts w:ascii="Century Gothic" w:hAnsi="Century Gothic"/>
          <w:b/>
          <w:sz w:val="18"/>
          <w:szCs w:val="18"/>
        </w:rPr>
        <w:t>,</w:t>
      </w:r>
      <w:r w:rsidR="00310C8A">
        <w:rPr>
          <w:rFonts w:ascii="Century Gothic" w:hAnsi="Century Gothic"/>
          <w:b/>
          <w:sz w:val="18"/>
          <w:szCs w:val="18"/>
        </w:rPr>
        <w:t xml:space="preserve"> SUPERIOR AL UMBRAL EUROPEO</w:t>
      </w:r>
      <w:r w:rsidR="000B4104">
        <w:rPr>
          <w:rFonts w:ascii="Century Gothic" w:hAnsi="Century Gothic"/>
          <w:b/>
          <w:sz w:val="18"/>
          <w:szCs w:val="18"/>
        </w:rPr>
        <w:t>,</w:t>
      </w:r>
      <w:r w:rsidR="00310C8A">
        <w:rPr>
          <w:rFonts w:ascii="Century Gothic" w:hAnsi="Century Gothic"/>
          <w:b/>
          <w:sz w:val="18"/>
          <w:szCs w:val="18"/>
        </w:rPr>
        <w:t xml:space="preserve"> </w:t>
      </w:r>
      <w:r w:rsidR="00310C8A" w:rsidRPr="00310C8A">
        <w:rPr>
          <w:rFonts w:ascii="Century Gothic" w:hAnsi="Century Gothic"/>
          <w:b/>
          <w:sz w:val="18"/>
          <w:szCs w:val="18"/>
        </w:rPr>
        <w:t>DEL CONTRATO DE SERVICIOS PARA LA REDACCIÓN DEL PROYECTO DE ESPACIO ESCÉNICO MUNICIPAL DE HUARTE, Y EN SU CASO, DIRECCIÓN FACULTATIVA DE LA OBRA</w:t>
      </w:r>
      <w:bookmarkEnd w:id="0"/>
    </w:p>
    <w:p w14:paraId="4C6BBF60" w14:textId="70DB8179" w:rsidR="003B628D" w:rsidRPr="00ED1BBA" w:rsidRDefault="003B628D" w:rsidP="00A30A28">
      <w:pPr>
        <w:pStyle w:val="Textoindependiente"/>
        <w:tabs>
          <w:tab w:val="center" w:pos="3888"/>
        </w:tabs>
        <w:spacing w:after="0" w:line="276" w:lineRule="auto"/>
        <w:jc w:val="center"/>
        <w:rPr>
          <w:rFonts w:ascii="Century Gothic" w:hAnsi="Century Gothic"/>
          <w:b/>
          <w:sz w:val="18"/>
          <w:szCs w:val="18"/>
        </w:rPr>
      </w:pP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1"/>
        <w:gridCol w:w="708"/>
        <w:gridCol w:w="3381"/>
        <w:gridCol w:w="21"/>
      </w:tblGrid>
      <w:tr w:rsidR="006B55D0" w:rsidRPr="00DA54F1" w14:paraId="49532BAF" w14:textId="77777777" w:rsidTr="000B4104">
        <w:trPr>
          <w:gridAfter w:val="1"/>
          <w:wAfter w:w="21" w:type="dxa"/>
          <w:trHeight w:hRule="exact" w:val="340"/>
          <w:jc w:val="center"/>
        </w:trPr>
        <w:tc>
          <w:tcPr>
            <w:tcW w:w="9760" w:type="dxa"/>
            <w:gridSpan w:val="3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272632B" w14:textId="77777777" w:rsidR="006B55D0" w:rsidRPr="00DA54F1" w:rsidRDefault="0072040E" w:rsidP="00FB67A9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bookmarkStart w:id="1" w:name="_Hlk69213316"/>
            <w:r>
              <w:rPr>
                <w:rFonts w:ascii="Century Gothic" w:hAnsi="Century Gothic"/>
                <w:b/>
                <w:color w:val="0000FF"/>
                <w:szCs w:val="20"/>
              </w:rPr>
              <w:t xml:space="preserve">IDENTIFIKAZIO DATUAK / </w:t>
            </w:r>
            <w:r w:rsidR="006B55D0" w:rsidRPr="00DA54F1">
              <w:rPr>
                <w:rFonts w:ascii="Century Gothic" w:hAnsi="Century Gothic"/>
                <w:b/>
                <w:color w:val="0000FF"/>
                <w:szCs w:val="20"/>
              </w:rPr>
              <w:t>DATOS DE IDENTIFICACIÓN</w:t>
            </w:r>
          </w:p>
        </w:tc>
      </w:tr>
      <w:tr w:rsidR="006B55D0" w:rsidRPr="00DA54F1" w14:paraId="0D03B0B1" w14:textId="77777777" w:rsidTr="000B4104">
        <w:trPr>
          <w:gridAfter w:val="1"/>
          <w:wAfter w:w="21" w:type="dxa"/>
          <w:trHeight w:val="729"/>
          <w:jc w:val="center"/>
        </w:trPr>
        <w:tc>
          <w:tcPr>
            <w:tcW w:w="637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BFA1DB" w14:textId="77777777" w:rsidR="006B55D0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 w:rsidRPr="00DA54F1">
              <w:rPr>
                <w:rFonts w:ascii="Century Gothic" w:hAnsi="Century Gothic"/>
                <w:b/>
                <w:szCs w:val="20"/>
              </w:rPr>
              <w:t>1</w:t>
            </w:r>
            <w:r>
              <w:rPr>
                <w:rFonts w:ascii="Century Gothic" w:hAnsi="Century Gothic"/>
                <w:b/>
                <w:szCs w:val="20"/>
              </w:rPr>
              <w:t xml:space="preserve">1.abizena, </w:t>
            </w:r>
            <w:proofErr w:type="gramStart"/>
            <w:r>
              <w:rPr>
                <w:rFonts w:ascii="Century Gothic" w:hAnsi="Century Gothic"/>
                <w:b/>
                <w:szCs w:val="20"/>
              </w:rPr>
              <w:t>2.abizena</w:t>
            </w:r>
            <w:proofErr w:type="gramEnd"/>
            <w:r>
              <w:rPr>
                <w:rFonts w:ascii="Century Gothic" w:hAnsi="Century Gothic"/>
                <w:b/>
                <w:szCs w:val="20"/>
              </w:rPr>
              <w:t>, Izena / 1</w:t>
            </w:r>
            <w:r w:rsidRPr="00DA54F1">
              <w:rPr>
                <w:rFonts w:ascii="Century Gothic" w:hAnsi="Century Gothic"/>
                <w:b/>
                <w:szCs w:val="20"/>
              </w:rPr>
              <w:t>er apellido, 2º apellido, Nombre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50B11AC3" w14:textId="77777777" w:rsidR="006B55D0" w:rsidRPr="000B4104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  <w:r w:rsidRPr="000B4104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0B4104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0B4104">
              <w:rPr>
                <w:rFonts w:ascii="Century Gothic" w:hAnsi="Century Gothic"/>
                <w:bCs/>
                <w:sz w:val="18"/>
                <w:szCs w:val="18"/>
              </w:rPr>
            </w:r>
            <w:r w:rsidRPr="000B4104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0B4104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0B4104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0B4104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0B4104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0B4104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0B4104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  <w:r w:rsidRPr="000B4104">
              <w:rPr>
                <w:rFonts w:ascii="Century Gothic" w:hAnsi="Century Gothic"/>
                <w:bCs/>
                <w:sz w:val="18"/>
                <w:szCs w:val="18"/>
              </w:rPr>
              <w:t xml:space="preserve">   </w:t>
            </w:r>
          </w:p>
        </w:tc>
        <w:tc>
          <w:tcPr>
            <w:tcW w:w="338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55C7A44" w14:textId="77777777" w:rsidR="006B55D0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IFK-NAN / CIF </w:t>
            </w:r>
            <w:r w:rsidRPr="00DA54F1">
              <w:rPr>
                <w:rFonts w:ascii="Century Gothic" w:hAnsi="Century Gothic"/>
                <w:b/>
                <w:szCs w:val="20"/>
              </w:rPr>
              <w:t>-NIF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37CB4ADC" w14:textId="77777777" w:rsidR="006B55D0" w:rsidRPr="000B4104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</w:t>
            </w:r>
            <w:r w:rsidRPr="000B4104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0B4104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0B4104">
              <w:rPr>
                <w:rFonts w:ascii="Century Gothic" w:hAnsi="Century Gothic"/>
                <w:bCs/>
                <w:sz w:val="18"/>
                <w:szCs w:val="18"/>
              </w:rPr>
            </w:r>
            <w:r w:rsidRPr="000B4104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0B4104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0B4104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0B4104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0B4104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0B4104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0B4104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</w:p>
        </w:tc>
      </w:tr>
      <w:tr w:rsidR="006B55D0" w14:paraId="0DA9B277" w14:textId="77777777" w:rsidTr="000B4104">
        <w:trPr>
          <w:trHeight w:hRule="exact" w:val="284"/>
          <w:jc w:val="center"/>
        </w:trPr>
        <w:tc>
          <w:tcPr>
            <w:tcW w:w="9781" w:type="dxa"/>
            <w:gridSpan w:val="4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9E36D0" w14:textId="77777777" w:rsidR="006B55D0" w:rsidRDefault="006B55D0" w:rsidP="00FB67A9">
            <w:pPr>
              <w:pStyle w:val="Standard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szCs w:val="22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entury Gothic" w:hAnsi="Century Gothic"/>
                <w:szCs w:val="22"/>
              </w:rPr>
              <w:instrText xml:space="preserve"> FORMCHECKBOX </w:instrText>
            </w:r>
            <w:r w:rsidR="005068F8">
              <w:rPr>
                <w:rFonts w:ascii="Century Gothic" w:hAnsi="Century Gothic"/>
                <w:szCs w:val="22"/>
              </w:rPr>
            </w:r>
            <w:r w:rsidR="005068F8">
              <w:rPr>
                <w:rFonts w:ascii="Century Gothic" w:hAnsi="Century Gothic"/>
                <w:szCs w:val="22"/>
              </w:rPr>
              <w:fldChar w:fldCharType="separate"/>
            </w:r>
            <w:r>
              <w:rPr>
                <w:rFonts w:ascii="Century Gothic" w:hAnsi="Century Gothic"/>
                <w:szCs w:val="22"/>
              </w:rPr>
              <w:fldChar w:fldCharType="end"/>
            </w:r>
            <w:r>
              <w:rPr>
                <w:rFonts w:ascii="Century Gothic" w:hAnsi="Century Gothic"/>
                <w:szCs w:val="22"/>
              </w:rPr>
              <w:t xml:space="preserve"> </w:t>
            </w:r>
            <w:r w:rsidRPr="00186EF3">
              <w:rPr>
                <w:rFonts w:cs="Arial"/>
                <w:b/>
                <w:sz w:val="18"/>
              </w:rPr>
              <w:t>Norberaren izenean</w:t>
            </w:r>
            <w:r>
              <w:rPr>
                <w:rFonts w:ascii="Century Gothic" w:hAnsi="Century Gothic"/>
                <w:szCs w:val="22"/>
              </w:rPr>
              <w:t xml:space="preserve"> / </w:t>
            </w:r>
            <w:r>
              <w:rPr>
                <w:rFonts w:cs="Arial"/>
                <w:b/>
                <w:sz w:val="18"/>
              </w:rPr>
              <w:t>En nombre propio</w:t>
            </w:r>
          </w:p>
        </w:tc>
      </w:tr>
      <w:tr w:rsidR="006B55D0" w14:paraId="4FCB07C4" w14:textId="77777777" w:rsidTr="000B4104">
        <w:trPr>
          <w:trHeight w:hRule="exact" w:val="284"/>
          <w:jc w:val="center"/>
        </w:trPr>
        <w:tc>
          <w:tcPr>
            <w:tcW w:w="9781" w:type="dxa"/>
            <w:gridSpan w:val="4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303E18" w14:textId="77777777" w:rsidR="006B55D0" w:rsidRDefault="006B55D0" w:rsidP="00FB67A9">
            <w:pPr>
              <w:pStyle w:val="Standard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szCs w:val="22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entury Gothic" w:hAnsi="Century Gothic"/>
                <w:szCs w:val="22"/>
              </w:rPr>
              <w:instrText xml:space="preserve"> FORMCHECKBOX </w:instrText>
            </w:r>
            <w:r w:rsidR="005068F8">
              <w:rPr>
                <w:rFonts w:ascii="Century Gothic" w:hAnsi="Century Gothic"/>
                <w:szCs w:val="22"/>
              </w:rPr>
            </w:r>
            <w:r w:rsidR="005068F8">
              <w:rPr>
                <w:rFonts w:ascii="Century Gothic" w:hAnsi="Century Gothic"/>
                <w:szCs w:val="22"/>
              </w:rPr>
              <w:fldChar w:fldCharType="separate"/>
            </w:r>
            <w:r>
              <w:rPr>
                <w:rFonts w:ascii="Century Gothic" w:hAnsi="Century Gothic"/>
                <w:szCs w:val="22"/>
              </w:rPr>
              <w:fldChar w:fldCharType="end"/>
            </w:r>
            <w:r>
              <w:rPr>
                <w:rFonts w:ascii="Century Gothic" w:hAnsi="Century Gothic"/>
                <w:szCs w:val="22"/>
              </w:rPr>
              <w:t xml:space="preserve"> </w:t>
            </w:r>
            <w:r w:rsidRPr="00186EF3">
              <w:rPr>
                <w:rFonts w:cs="Arial"/>
                <w:b/>
                <w:sz w:val="18"/>
              </w:rPr>
              <w:t>Ordezkatzen dudan enpresaren izenean</w:t>
            </w:r>
            <w:r>
              <w:rPr>
                <w:rFonts w:ascii="Century Gothic" w:hAnsi="Century Gothic"/>
                <w:szCs w:val="22"/>
              </w:rPr>
              <w:t xml:space="preserve"> / </w:t>
            </w:r>
            <w:r>
              <w:rPr>
                <w:rFonts w:cs="Arial"/>
                <w:b/>
                <w:sz w:val="18"/>
              </w:rPr>
              <w:t>En nombre de la empresa que represento</w:t>
            </w:r>
          </w:p>
        </w:tc>
      </w:tr>
      <w:tr w:rsidR="006B55D0" w14:paraId="26B4678E" w14:textId="77777777" w:rsidTr="000B4104"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F5DD5E" w14:textId="77777777" w:rsidR="006B55D0" w:rsidRDefault="006B55D0" w:rsidP="00FB67A9">
            <w:pPr>
              <w:pStyle w:val="Standard"/>
              <w:ind w:left="112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>Ordezkatuaren sozietate izena</w:t>
            </w:r>
            <w:r>
              <w:rPr>
                <w:rFonts w:cs="Arial"/>
                <w:b/>
                <w:sz w:val="18"/>
              </w:rPr>
              <w:t xml:space="preserve"> Razón social de la representada: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3A3FF6" w14:textId="77777777" w:rsidR="006B55D0" w:rsidRPr="000B4104" w:rsidRDefault="006B55D0" w:rsidP="00FB67A9">
            <w:pPr>
              <w:pStyle w:val="Standard"/>
              <w:ind w:left="45"/>
              <w:rPr>
                <w:rFonts w:cs="Arial"/>
                <w:bCs/>
                <w:sz w:val="18"/>
                <w:szCs w:val="18"/>
              </w:rPr>
            </w:pPr>
            <w:r w:rsidRPr="000B4104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0B4104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0B4104">
              <w:rPr>
                <w:rFonts w:ascii="Century Gothic" w:hAnsi="Century Gothic"/>
                <w:bCs/>
                <w:sz w:val="18"/>
                <w:szCs w:val="18"/>
              </w:rPr>
            </w:r>
            <w:r w:rsidRPr="000B4104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0B4104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0B4104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0B4104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0B4104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0B4104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0B4104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</w:p>
        </w:tc>
      </w:tr>
      <w:tr w:rsidR="000963AF" w14:paraId="1058DDA5" w14:textId="77777777" w:rsidTr="000B4104"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F58C59" w14:textId="77777777" w:rsidR="000963AF" w:rsidRDefault="000963AF" w:rsidP="00FB67A9">
            <w:pPr>
              <w:pStyle w:val="Standard"/>
              <w:ind w:left="397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 xml:space="preserve">Ordezkatuaren IFK / </w:t>
            </w:r>
            <w:r>
              <w:rPr>
                <w:rFonts w:cs="Arial"/>
                <w:b/>
                <w:sz w:val="18"/>
              </w:rPr>
              <w:t>CIF de la representada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162365" w14:textId="77777777" w:rsidR="000963AF" w:rsidRPr="000B4104" w:rsidRDefault="000963AF" w:rsidP="00FB67A9">
            <w:pPr>
              <w:pStyle w:val="Standard"/>
              <w:ind w:left="45"/>
              <w:rPr>
                <w:rFonts w:cs="Arial"/>
                <w:bCs/>
                <w:sz w:val="18"/>
                <w:szCs w:val="18"/>
              </w:rPr>
            </w:pPr>
            <w:r w:rsidRPr="000B4104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0B4104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0B4104">
              <w:rPr>
                <w:rFonts w:ascii="Century Gothic" w:hAnsi="Century Gothic"/>
                <w:bCs/>
                <w:sz w:val="18"/>
                <w:szCs w:val="18"/>
              </w:rPr>
            </w:r>
            <w:r w:rsidRPr="000B4104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0B4104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0B4104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0B4104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0B4104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0B4104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0B4104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</w:p>
        </w:tc>
      </w:tr>
      <w:tr w:rsidR="006B55D0" w14:paraId="2E5FB64F" w14:textId="77777777" w:rsidTr="000B4104"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3BB179" w14:textId="77777777" w:rsidR="006B55D0" w:rsidRDefault="000963AF" w:rsidP="00FB67A9">
            <w:pPr>
              <w:pStyle w:val="Standard"/>
              <w:ind w:left="397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Jakinarazpen eta errekerimenduetarako e-maila</w:t>
            </w:r>
          </w:p>
          <w:p w14:paraId="59144114" w14:textId="77777777" w:rsidR="000963AF" w:rsidRDefault="000963AF" w:rsidP="00FB67A9">
            <w:pPr>
              <w:pStyle w:val="Standard"/>
              <w:ind w:left="397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>Correo electrónico para notificaciones  y requerimientos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117919" w14:textId="77777777" w:rsidR="006B55D0" w:rsidRPr="000B4104" w:rsidRDefault="006B55D0" w:rsidP="00FB67A9">
            <w:pPr>
              <w:pStyle w:val="Standard"/>
              <w:ind w:left="45"/>
              <w:rPr>
                <w:rFonts w:cs="Arial"/>
                <w:bCs/>
                <w:sz w:val="18"/>
                <w:szCs w:val="18"/>
              </w:rPr>
            </w:pPr>
            <w:r w:rsidRPr="000B4104">
              <w:rPr>
                <w:rFonts w:ascii="Century Gothic" w:hAnsi="Century Gothic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0B4104">
              <w:rPr>
                <w:rFonts w:ascii="Century Gothic" w:hAnsi="Century Gothic"/>
                <w:bCs/>
                <w:sz w:val="18"/>
                <w:szCs w:val="18"/>
              </w:rPr>
              <w:instrText xml:space="preserve"> FORMTEXT </w:instrText>
            </w:r>
            <w:r w:rsidRPr="000B4104">
              <w:rPr>
                <w:rFonts w:ascii="Century Gothic" w:hAnsi="Century Gothic"/>
                <w:bCs/>
                <w:sz w:val="18"/>
                <w:szCs w:val="18"/>
              </w:rPr>
            </w:r>
            <w:r w:rsidRPr="000B4104">
              <w:rPr>
                <w:rFonts w:ascii="Century Gothic" w:hAnsi="Century Gothic"/>
                <w:bCs/>
                <w:sz w:val="18"/>
                <w:szCs w:val="18"/>
              </w:rPr>
              <w:fldChar w:fldCharType="separate"/>
            </w:r>
            <w:r w:rsidRPr="000B4104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0B4104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0B4104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0B4104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0B4104">
              <w:rPr>
                <w:rFonts w:ascii="Century Gothic" w:hAnsi="Century Gothic"/>
                <w:bCs/>
                <w:noProof/>
                <w:sz w:val="18"/>
                <w:szCs w:val="18"/>
              </w:rPr>
              <w:t> </w:t>
            </w:r>
            <w:r w:rsidRPr="000B4104">
              <w:rPr>
                <w:rFonts w:ascii="Century Gothic" w:hAnsi="Century Gothic"/>
                <w:bCs/>
                <w:sz w:val="18"/>
                <w:szCs w:val="18"/>
              </w:rPr>
              <w:fldChar w:fldCharType="end"/>
            </w:r>
          </w:p>
        </w:tc>
      </w:tr>
      <w:bookmarkEnd w:id="1"/>
    </w:tbl>
    <w:p w14:paraId="28E1C2DA" w14:textId="77777777" w:rsidR="006B55D0" w:rsidRDefault="006B55D0" w:rsidP="006B55D0"/>
    <w:tbl>
      <w:tblPr>
        <w:tblW w:w="9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1"/>
        <w:gridCol w:w="4084"/>
      </w:tblGrid>
      <w:tr w:rsidR="006B55D0" w14:paraId="3CA91248" w14:textId="77777777" w:rsidTr="000B4104">
        <w:trPr>
          <w:trHeight w:hRule="exact" w:val="284"/>
          <w:jc w:val="center"/>
        </w:trPr>
        <w:tc>
          <w:tcPr>
            <w:tcW w:w="9755" w:type="dxa"/>
            <w:gridSpan w:val="2"/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77FCE9FA" w14:textId="77777777" w:rsidR="006B55D0" w:rsidRPr="00186EF3" w:rsidRDefault="006B55D0" w:rsidP="00FB67A9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bookmarkStart w:id="2" w:name="_Hlk69213369"/>
            <w:r w:rsidRPr="00186EF3">
              <w:rPr>
                <w:rFonts w:ascii="Century Gothic" w:hAnsi="Century Gothic"/>
                <w:b/>
                <w:color w:val="0000FF"/>
                <w:szCs w:val="20"/>
              </w:rPr>
              <w:t>KONTRATAZIO ESPEDIENTEAREN DATUAK / DATOS DEL EXPEDIENTE DE CONTRATACIÓN</w:t>
            </w:r>
          </w:p>
        </w:tc>
      </w:tr>
      <w:tr w:rsidR="006B55D0" w14:paraId="1E1653A9" w14:textId="77777777" w:rsidTr="000B4104">
        <w:trPr>
          <w:trHeight w:val="81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3D2F34BD" w14:textId="77777777" w:rsidR="006B55D0" w:rsidRDefault="006B55D0" w:rsidP="006B55D0">
            <w:pPr>
              <w:pStyle w:val="Standard"/>
              <w:spacing w:after="80"/>
              <w:jc w:val="left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Kontratuaren izena</w:t>
            </w:r>
          </w:p>
          <w:p w14:paraId="45D72740" w14:textId="516D9CA4" w:rsidR="006B55D0" w:rsidRPr="006B55D0" w:rsidRDefault="00310C8A" w:rsidP="00310C8A">
            <w:pPr>
              <w:pStyle w:val="Textoindependiente"/>
              <w:tabs>
                <w:tab w:val="center" w:pos="3888"/>
              </w:tabs>
              <w:spacing w:after="0" w:line="276" w:lineRule="auto"/>
              <w:jc w:val="both"/>
              <w:rPr>
                <w:rFonts w:cs="Arial"/>
                <w:sz w:val="18"/>
                <w:lang w:val="eu-ES"/>
              </w:rPr>
            </w:pPr>
            <w:r w:rsidRPr="00310C8A"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>LICITACIÓN DEL CONTRATO DE SERVICIOS PARA LA REDACCIÓN DEL PROYECTO DE ESPACIO ESCÉNICO MUNICIPAL DE HUARTE, Y EN SU CASO, DIRECCIÓN FACULTATIVA DE LA OBRA</w:t>
            </w:r>
          </w:p>
        </w:tc>
        <w:tc>
          <w:tcPr>
            <w:tcW w:w="4084" w:type="dxa"/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6A098BD4" w14:textId="77777777" w:rsidR="006B55D0" w:rsidRDefault="006B55D0" w:rsidP="00FB67A9">
            <w:pPr>
              <w:pStyle w:val="Standard"/>
              <w:spacing w:after="80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Número Exediente / Espedientearen Zenbakia</w:t>
            </w:r>
          </w:p>
          <w:p w14:paraId="472FD7BF" w14:textId="77777777" w:rsidR="00310C8A" w:rsidRDefault="00310C8A" w:rsidP="003B628D">
            <w:pPr>
              <w:pStyle w:val="Standard"/>
              <w:ind w:left="45"/>
              <w:jc w:val="center"/>
              <w:rPr>
                <w:rFonts w:cs="Arial"/>
                <w:b/>
                <w:bCs/>
                <w:sz w:val="24"/>
                <w:lang w:val="eu-ES"/>
              </w:rPr>
            </w:pPr>
          </w:p>
          <w:p w14:paraId="0B462C18" w14:textId="4F5BF76F" w:rsidR="006B55D0" w:rsidRPr="00A30A28" w:rsidRDefault="00EF332B" w:rsidP="003B628D">
            <w:pPr>
              <w:pStyle w:val="Standard"/>
              <w:ind w:left="45"/>
              <w:jc w:val="center"/>
              <w:rPr>
                <w:rFonts w:cs="Arial"/>
                <w:b/>
                <w:bCs/>
                <w:sz w:val="24"/>
                <w:lang w:val="eu-ES"/>
              </w:rPr>
            </w:pPr>
            <w:r>
              <w:rPr>
                <w:rFonts w:cs="Arial"/>
                <w:b/>
                <w:bCs/>
                <w:sz w:val="24"/>
                <w:lang w:val="eu-ES"/>
              </w:rPr>
              <w:t>290</w:t>
            </w:r>
            <w:r w:rsidR="003B628D" w:rsidRPr="00A30A28">
              <w:rPr>
                <w:rFonts w:cs="Arial"/>
                <w:b/>
                <w:bCs/>
                <w:sz w:val="24"/>
                <w:lang w:val="eu-ES"/>
              </w:rPr>
              <w:t>/202</w:t>
            </w:r>
            <w:r w:rsidR="00310C8A">
              <w:rPr>
                <w:rFonts w:cs="Arial"/>
                <w:b/>
                <w:bCs/>
                <w:sz w:val="24"/>
                <w:lang w:val="eu-ES"/>
              </w:rPr>
              <w:t>2</w:t>
            </w:r>
          </w:p>
        </w:tc>
      </w:tr>
      <w:bookmarkEnd w:id="2"/>
    </w:tbl>
    <w:p w14:paraId="01BA6A3C" w14:textId="77777777" w:rsidR="005D2100" w:rsidRDefault="005D2100" w:rsidP="005D2100">
      <w:pPr>
        <w:pStyle w:val="Standard"/>
        <w:ind w:hanging="567"/>
        <w:rPr>
          <w:rFonts w:cs="Arial"/>
          <w:b/>
          <w:sz w:val="18"/>
          <w:lang w:val="eu-ES"/>
        </w:rPr>
      </w:pPr>
    </w:p>
    <w:p w14:paraId="678A2D5A" w14:textId="51A54540" w:rsidR="005D2100" w:rsidRPr="001E7994" w:rsidRDefault="005C3191" w:rsidP="005D2100">
      <w:pPr>
        <w:pStyle w:val="Standard"/>
        <w:pBdr>
          <w:bottom w:val="thinThickSmallGap" w:sz="24" w:space="1" w:color="3399FF"/>
        </w:pBdr>
        <w:ind w:hanging="567"/>
        <w:rPr>
          <w:rFonts w:ascii="Century Gothic" w:eastAsia="Lucida Sans Unicode" w:hAnsi="Century Gothic" w:cs="Times New Roman"/>
          <w:b/>
          <w:color w:val="0000FF"/>
          <w:kern w:val="2"/>
          <w:sz w:val="20"/>
          <w:szCs w:val="20"/>
          <w:lang w:bidi="ar-SA"/>
        </w:rPr>
      </w:pPr>
      <w:r>
        <w:rPr>
          <w:rFonts w:ascii="Century Gothic" w:eastAsia="Lucida Sans Unicode" w:hAnsi="Century Gothic" w:cs="Times New Roman"/>
          <w:b/>
          <w:color w:val="0000FF"/>
          <w:kern w:val="2"/>
          <w:sz w:val="20"/>
          <w:szCs w:val="20"/>
          <w:lang w:bidi="ar-SA"/>
        </w:rPr>
        <w:t>PLAZO DE EJECUCIÓN EN DÍAS</w:t>
      </w:r>
    </w:p>
    <w:p w14:paraId="3AFAC052" w14:textId="7F721D00" w:rsidR="005D2100" w:rsidRDefault="005D2100" w:rsidP="005D2100">
      <w:pPr>
        <w:pStyle w:val="Standard"/>
        <w:ind w:hanging="567"/>
        <w:rPr>
          <w:rFonts w:cs="Arial"/>
          <w:b/>
          <w:sz w:val="18"/>
          <w:lang w:val="eu-ES"/>
        </w:rPr>
      </w:pPr>
    </w:p>
    <w:p w14:paraId="4D59DDE2" w14:textId="0BA214A6" w:rsidR="000B4104" w:rsidRDefault="000B4104" w:rsidP="000B4104">
      <w:pPr>
        <w:pStyle w:val="Standard"/>
        <w:ind w:left="-567"/>
        <w:rPr>
          <w:rFonts w:cs="Arial"/>
          <w:sz w:val="18"/>
        </w:rPr>
      </w:pPr>
      <w:r>
        <w:rPr>
          <w:rFonts w:cs="Arial"/>
          <w:sz w:val="18"/>
        </w:rPr>
        <w:t>Enterado/a de las condiciones y requisitos que se exigen con relación al expediente de contratación indicado, propone el siguiente plazo de ejecución para la redacción del proyecto:</w:t>
      </w:r>
    </w:p>
    <w:p w14:paraId="72B55235" w14:textId="311FA20F" w:rsidR="00B301D4" w:rsidRDefault="00B301D4" w:rsidP="005D2100">
      <w:pPr>
        <w:pStyle w:val="Standard"/>
        <w:ind w:hanging="567"/>
        <w:rPr>
          <w:rFonts w:cs="Arial"/>
          <w:b/>
          <w:sz w:val="18"/>
          <w:lang w:val="eu-ES"/>
        </w:rPr>
      </w:pPr>
    </w:p>
    <w:p w14:paraId="2598D505" w14:textId="77777777" w:rsidR="00B301D4" w:rsidRDefault="00B301D4" w:rsidP="005D2100">
      <w:pPr>
        <w:pStyle w:val="Standard"/>
        <w:ind w:hanging="567"/>
        <w:rPr>
          <w:rFonts w:cs="Arial"/>
          <w:b/>
          <w:sz w:val="18"/>
          <w:lang w:val="eu-ES"/>
        </w:rPr>
      </w:pPr>
    </w:p>
    <w:tbl>
      <w:tblPr>
        <w:tblW w:w="55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9"/>
      </w:tblGrid>
      <w:tr w:rsidR="003421BE" w14:paraId="7FE4DB92" w14:textId="77777777" w:rsidTr="003421BE">
        <w:trPr>
          <w:jc w:val="center"/>
        </w:trPr>
        <w:tc>
          <w:tcPr>
            <w:tcW w:w="5529" w:type="dxa"/>
            <w:shd w:val="clear" w:color="auto" w:fill="D9D9D9"/>
          </w:tcPr>
          <w:p w14:paraId="3F5D6C0D" w14:textId="77777777" w:rsidR="003421BE" w:rsidRDefault="003421BE" w:rsidP="00D5721D">
            <w:pPr>
              <w:jc w:val="center"/>
              <w:rPr>
                <w:rFonts w:ascii="Times New Roman" w:hAnsi="Times New Roman"/>
                <w:b/>
                <w:sz w:val="18"/>
                <w:lang w:val="eu-ES"/>
              </w:rPr>
            </w:pPr>
            <w:r w:rsidRPr="00007FF8">
              <w:rPr>
                <w:rFonts w:ascii="Times New Roman" w:hAnsi="Times New Roman"/>
                <w:b/>
                <w:sz w:val="18"/>
                <w:lang w:val="eu-ES"/>
              </w:rPr>
              <w:t>P</w:t>
            </w:r>
            <w:r w:rsidR="005C3191">
              <w:rPr>
                <w:rFonts w:ascii="Times New Roman" w:hAnsi="Times New Roman"/>
                <w:b/>
                <w:sz w:val="18"/>
                <w:lang w:val="eu-ES"/>
              </w:rPr>
              <w:t>LAZO  NO SUPERIOR A 3 MESES NI INFERIOR A 65 DÍAS</w:t>
            </w:r>
          </w:p>
          <w:p w14:paraId="1157DB22" w14:textId="40C00A1B" w:rsidR="005C3191" w:rsidRPr="005C3191" w:rsidRDefault="005C3191" w:rsidP="00D5721D">
            <w:pPr>
              <w:jc w:val="center"/>
              <w:rPr>
                <w:rFonts w:ascii="Times New Roman" w:hAnsi="Times New Roman"/>
                <w:b/>
                <w:sz w:val="18"/>
                <w:lang w:val="eu-ES"/>
              </w:rPr>
            </w:pPr>
            <w:r>
              <w:rPr>
                <w:rFonts w:ascii="Times New Roman" w:hAnsi="Times New Roman"/>
                <w:b/>
                <w:sz w:val="18"/>
                <w:lang w:val="eu-ES"/>
              </w:rPr>
              <w:t xml:space="preserve">CONTADO </w:t>
            </w:r>
            <w:r w:rsidRPr="005C3191">
              <w:rPr>
                <w:rFonts w:ascii="Times New Roman" w:hAnsi="Times New Roman"/>
                <w:b/>
                <w:sz w:val="18"/>
                <w:lang w:val="eu-ES"/>
              </w:rPr>
              <w:t>A PARTIR DE LA FECHA DE FIRMA DEL CONTRATO</w:t>
            </w:r>
          </w:p>
        </w:tc>
      </w:tr>
      <w:tr w:rsidR="005C3191" w14:paraId="793586F9" w14:textId="77777777" w:rsidTr="000B4104">
        <w:trPr>
          <w:trHeight w:val="490"/>
          <w:jc w:val="center"/>
        </w:trPr>
        <w:tc>
          <w:tcPr>
            <w:tcW w:w="5529" w:type="dxa"/>
            <w:shd w:val="clear" w:color="auto" w:fill="auto"/>
          </w:tcPr>
          <w:p w14:paraId="766BD786" w14:textId="77777777" w:rsidR="00B301D4" w:rsidRPr="00B301D4" w:rsidRDefault="00B301D4" w:rsidP="00463747">
            <w:pPr>
              <w:widowControl/>
              <w:suppressAutoHyphens w:val="0"/>
              <w:rPr>
                <w:rFonts w:cs="Arial"/>
                <w:bCs/>
                <w:szCs w:val="20"/>
              </w:rPr>
            </w:pPr>
          </w:p>
          <w:p w14:paraId="451F9B63" w14:textId="724905AE" w:rsidR="005C3191" w:rsidRPr="000B4104" w:rsidRDefault="00B301D4" w:rsidP="00463747">
            <w:pPr>
              <w:widowControl/>
              <w:suppressAutoHyphens w:val="0"/>
              <w:rPr>
                <w:rFonts w:cs="Arial"/>
                <w:sz w:val="18"/>
                <w:szCs w:val="18"/>
              </w:rPr>
            </w:pPr>
            <w:r w:rsidRPr="000B4104">
              <w:rPr>
                <w:rFonts w:cs="Arial"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0B4104">
              <w:rPr>
                <w:rFonts w:cs="Arial"/>
                <w:bCs/>
                <w:sz w:val="18"/>
                <w:szCs w:val="18"/>
              </w:rPr>
              <w:instrText xml:space="preserve"> FORMTEXT </w:instrText>
            </w:r>
            <w:r w:rsidRPr="000B4104">
              <w:rPr>
                <w:rFonts w:cs="Arial"/>
                <w:bCs/>
                <w:sz w:val="18"/>
                <w:szCs w:val="18"/>
              </w:rPr>
            </w:r>
            <w:r w:rsidRPr="000B4104">
              <w:rPr>
                <w:rFonts w:cs="Arial"/>
                <w:bCs/>
                <w:sz w:val="18"/>
                <w:szCs w:val="18"/>
              </w:rPr>
              <w:fldChar w:fldCharType="separate"/>
            </w:r>
            <w:r w:rsidRPr="000B4104">
              <w:rPr>
                <w:rFonts w:cs="Arial"/>
                <w:bCs/>
                <w:noProof/>
                <w:sz w:val="18"/>
                <w:szCs w:val="18"/>
              </w:rPr>
              <w:t> </w:t>
            </w:r>
            <w:r w:rsidRPr="000B4104">
              <w:rPr>
                <w:rFonts w:cs="Arial"/>
                <w:bCs/>
                <w:noProof/>
                <w:sz w:val="18"/>
                <w:szCs w:val="18"/>
              </w:rPr>
              <w:t> </w:t>
            </w:r>
            <w:r w:rsidRPr="000B4104">
              <w:rPr>
                <w:rFonts w:cs="Arial"/>
                <w:bCs/>
                <w:noProof/>
                <w:sz w:val="18"/>
                <w:szCs w:val="18"/>
              </w:rPr>
              <w:t> </w:t>
            </w:r>
            <w:r w:rsidRPr="000B4104">
              <w:rPr>
                <w:rFonts w:cs="Arial"/>
                <w:bCs/>
                <w:noProof/>
                <w:sz w:val="18"/>
                <w:szCs w:val="18"/>
              </w:rPr>
              <w:t> </w:t>
            </w:r>
            <w:r w:rsidRPr="000B4104">
              <w:rPr>
                <w:rFonts w:cs="Arial"/>
                <w:bCs/>
                <w:noProof/>
                <w:sz w:val="18"/>
                <w:szCs w:val="18"/>
              </w:rPr>
              <w:t> </w:t>
            </w:r>
            <w:r w:rsidRPr="000B4104">
              <w:rPr>
                <w:rFonts w:cs="Arial"/>
                <w:bCs/>
                <w:sz w:val="18"/>
                <w:szCs w:val="18"/>
              </w:rPr>
              <w:fldChar w:fldCharType="end"/>
            </w:r>
          </w:p>
        </w:tc>
      </w:tr>
    </w:tbl>
    <w:p w14:paraId="1587F43F" w14:textId="662D6B75" w:rsidR="005D2100" w:rsidRDefault="005D2100" w:rsidP="005D2100">
      <w:pPr>
        <w:pStyle w:val="Standard"/>
        <w:ind w:hanging="567"/>
        <w:rPr>
          <w:rFonts w:cs="Arial"/>
          <w:b/>
          <w:sz w:val="18"/>
          <w:lang w:val="eu-ES"/>
        </w:rPr>
      </w:pPr>
    </w:p>
    <w:p w14:paraId="1732E2F1" w14:textId="54A59795" w:rsidR="00B301D4" w:rsidRDefault="00B301D4" w:rsidP="005D2100">
      <w:pPr>
        <w:pStyle w:val="Standard"/>
        <w:rPr>
          <w:rFonts w:cs="Arial"/>
          <w:b/>
          <w:sz w:val="18"/>
        </w:rPr>
      </w:pPr>
    </w:p>
    <w:p w14:paraId="6FB50C69" w14:textId="063095D8" w:rsidR="00B301D4" w:rsidRDefault="00B301D4" w:rsidP="005D2100">
      <w:pPr>
        <w:pStyle w:val="Standard"/>
        <w:rPr>
          <w:rFonts w:cs="Arial"/>
          <w:b/>
          <w:sz w:val="20"/>
          <w:szCs w:val="20"/>
        </w:rPr>
      </w:pPr>
      <w:r w:rsidRPr="000B4104">
        <w:rPr>
          <w:rFonts w:cs="Arial"/>
          <w:b/>
          <w:sz w:val="20"/>
          <w:szCs w:val="20"/>
        </w:rPr>
        <w:t>En caso de no ofertar plazo específico, se entenderá el plazo máximo señalado</w:t>
      </w:r>
      <w:r w:rsidR="000B4104" w:rsidRPr="000B4104">
        <w:rPr>
          <w:rFonts w:cs="Arial"/>
          <w:b/>
          <w:sz w:val="20"/>
          <w:szCs w:val="20"/>
        </w:rPr>
        <w:t xml:space="preserve"> en el Pliego.</w:t>
      </w:r>
    </w:p>
    <w:p w14:paraId="10F120BD" w14:textId="0D81BF04" w:rsidR="000B4104" w:rsidRDefault="000B4104" w:rsidP="005D2100">
      <w:pPr>
        <w:pStyle w:val="Standard"/>
        <w:rPr>
          <w:rFonts w:cs="Arial"/>
          <w:b/>
          <w:sz w:val="20"/>
          <w:szCs w:val="20"/>
        </w:rPr>
      </w:pPr>
    </w:p>
    <w:p w14:paraId="4589B373" w14:textId="77777777" w:rsidR="000B4104" w:rsidRPr="000B4104" w:rsidRDefault="000B4104" w:rsidP="005D2100">
      <w:pPr>
        <w:pStyle w:val="Standard"/>
        <w:rPr>
          <w:rFonts w:cs="Arial"/>
          <w:b/>
          <w:sz w:val="20"/>
          <w:szCs w:val="20"/>
        </w:rPr>
      </w:pPr>
    </w:p>
    <w:p w14:paraId="235D7D88" w14:textId="77777777" w:rsidR="00B301D4" w:rsidRDefault="00B301D4" w:rsidP="005D2100">
      <w:pPr>
        <w:pStyle w:val="Standard"/>
        <w:rPr>
          <w:rFonts w:cs="Arial"/>
          <w:b/>
          <w:sz w:val="18"/>
        </w:rPr>
      </w:pPr>
    </w:p>
    <w:p w14:paraId="7B89B2FB" w14:textId="4EB6290E" w:rsidR="003421BE" w:rsidRDefault="005D2100" w:rsidP="005D2100">
      <w:pPr>
        <w:pStyle w:val="Standard"/>
        <w:rPr>
          <w:rFonts w:ascii="Century Gothic" w:hAnsi="Century Gothic"/>
          <w:bCs/>
          <w:sz w:val="20"/>
          <w:szCs w:val="20"/>
        </w:rPr>
      </w:pPr>
      <w:r>
        <w:rPr>
          <w:rFonts w:cs="Arial"/>
          <w:b/>
          <w:sz w:val="18"/>
        </w:rPr>
        <w:t>Data eta Lekua / Lugar y fecha:</w:t>
      </w:r>
      <w:r w:rsidRPr="0047609E">
        <w:rPr>
          <w:rFonts w:ascii="Century Gothic" w:hAnsi="Century Gothic"/>
          <w:b/>
          <w:szCs w:val="20"/>
        </w:rPr>
        <w:t xml:space="preserve"> </w:t>
      </w:r>
      <w:r w:rsidRPr="000B4104">
        <w:rPr>
          <w:rFonts w:ascii="Century Gothic" w:hAnsi="Century Gothic"/>
          <w:bCs/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0B4104">
        <w:rPr>
          <w:rFonts w:ascii="Century Gothic" w:hAnsi="Century Gothic"/>
          <w:bCs/>
          <w:sz w:val="20"/>
          <w:szCs w:val="20"/>
        </w:rPr>
        <w:instrText xml:space="preserve"> FORMTEXT </w:instrText>
      </w:r>
      <w:r w:rsidRPr="000B4104">
        <w:rPr>
          <w:rFonts w:ascii="Century Gothic" w:hAnsi="Century Gothic"/>
          <w:bCs/>
          <w:sz w:val="20"/>
          <w:szCs w:val="20"/>
        </w:rPr>
      </w:r>
      <w:r w:rsidRPr="000B4104">
        <w:rPr>
          <w:rFonts w:ascii="Century Gothic" w:hAnsi="Century Gothic"/>
          <w:bCs/>
          <w:sz w:val="20"/>
          <w:szCs w:val="20"/>
        </w:rPr>
        <w:fldChar w:fldCharType="separate"/>
      </w:r>
      <w:r w:rsidRPr="000B4104">
        <w:rPr>
          <w:rFonts w:ascii="Century Gothic" w:hAnsi="Century Gothic"/>
          <w:bCs/>
          <w:noProof/>
          <w:sz w:val="20"/>
          <w:szCs w:val="20"/>
        </w:rPr>
        <w:t> </w:t>
      </w:r>
      <w:r w:rsidRPr="000B4104">
        <w:rPr>
          <w:rFonts w:ascii="Century Gothic" w:hAnsi="Century Gothic"/>
          <w:bCs/>
          <w:noProof/>
          <w:sz w:val="20"/>
          <w:szCs w:val="20"/>
        </w:rPr>
        <w:t> </w:t>
      </w:r>
      <w:r w:rsidRPr="000B4104">
        <w:rPr>
          <w:rFonts w:ascii="Century Gothic" w:hAnsi="Century Gothic"/>
          <w:bCs/>
          <w:noProof/>
          <w:sz w:val="20"/>
          <w:szCs w:val="20"/>
        </w:rPr>
        <w:t> </w:t>
      </w:r>
      <w:r w:rsidRPr="000B4104">
        <w:rPr>
          <w:rFonts w:ascii="Century Gothic" w:hAnsi="Century Gothic"/>
          <w:bCs/>
          <w:noProof/>
          <w:sz w:val="20"/>
          <w:szCs w:val="20"/>
        </w:rPr>
        <w:t> </w:t>
      </w:r>
      <w:r w:rsidRPr="000B4104">
        <w:rPr>
          <w:rFonts w:ascii="Century Gothic" w:hAnsi="Century Gothic"/>
          <w:bCs/>
          <w:noProof/>
          <w:sz w:val="20"/>
          <w:szCs w:val="20"/>
        </w:rPr>
        <w:t> </w:t>
      </w:r>
      <w:r w:rsidRPr="000B4104">
        <w:rPr>
          <w:rFonts w:ascii="Century Gothic" w:hAnsi="Century Gothic"/>
          <w:bCs/>
          <w:sz w:val="20"/>
          <w:szCs w:val="20"/>
        </w:rPr>
        <w:fldChar w:fldCharType="end"/>
      </w:r>
    </w:p>
    <w:p w14:paraId="3D51D59A" w14:textId="77777777" w:rsidR="000B4104" w:rsidRDefault="000B4104" w:rsidP="005D2100">
      <w:pPr>
        <w:pStyle w:val="Standard"/>
        <w:rPr>
          <w:rFonts w:ascii="Century Gothic" w:hAnsi="Century Gothic"/>
          <w:b/>
          <w:szCs w:val="20"/>
        </w:rPr>
      </w:pPr>
    </w:p>
    <w:p w14:paraId="1BF3F855" w14:textId="77777777" w:rsidR="003421BE" w:rsidRDefault="003421BE" w:rsidP="005D2100">
      <w:pPr>
        <w:pStyle w:val="Standard"/>
        <w:rPr>
          <w:rFonts w:cs="Arial"/>
          <w:b/>
          <w:sz w:val="18"/>
        </w:rPr>
      </w:pPr>
    </w:p>
    <w:tbl>
      <w:tblPr>
        <w:tblW w:w="981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5"/>
        <w:gridCol w:w="3856"/>
      </w:tblGrid>
      <w:tr w:rsidR="005D2100" w14:paraId="0964FF1E" w14:textId="77777777" w:rsidTr="003421BE">
        <w:trPr>
          <w:trHeight w:hRule="exact" w:val="1085"/>
          <w:jc w:val="center"/>
        </w:trPr>
        <w:tc>
          <w:tcPr>
            <w:tcW w:w="59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57" w:type="dxa"/>
              <w:bottom w:w="57" w:type="dxa"/>
              <w:right w:w="0" w:type="dxa"/>
            </w:tcMar>
          </w:tcPr>
          <w:p w14:paraId="5B9E7F77" w14:textId="77777777" w:rsidR="005D2100" w:rsidRDefault="005D2100" w:rsidP="00D5721D">
            <w:pPr>
              <w:pStyle w:val="Standard"/>
              <w:spacing w:before="280"/>
              <w:rPr>
                <w:rFonts w:cs="Arial"/>
                <w:i/>
                <w:color w:val="00000A"/>
                <w:sz w:val="18"/>
              </w:rPr>
            </w:pPr>
            <w:r>
              <w:rPr>
                <w:rFonts w:cs="Arial"/>
                <w:i/>
                <w:color w:val="00000A"/>
                <w:sz w:val="18"/>
              </w:rPr>
              <w:t>Enpresaren Izena / Nombre empresa</w:t>
            </w:r>
          </w:p>
          <w:p w14:paraId="6A8CE147" w14:textId="77777777" w:rsidR="005D2100" w:rsidRPr="000B4104" w:rsidRDefault="005D2100" w:rsidP="00D5721D">
            <w:pPr>
              <w:pStyle w:val="Standard"/>
              <w:spacing w:before="280"/>
              <w:rPr>
                <w:rFonts w:cs="Arial"/>
                <w:bCs/>
                <w:i/>
                <w:color w:val="00000A"/>
                <w:sz w:val="20"/>
                <w:szCs w:val="20"/>
              </w:rPr>
            </w:pPr>
            <w:r w:rsidRPr="000B4104">
              <w:rPr>
                <w:rFonts w:ascii="Century Gothic" w:hAnsi="Century Gothic"/>
                <w:bCs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0B4104">
              <w:rPr>
                <w:rFonts w:ascii="Century Gothic" w:hAnsi="Century Gothic"/>
                <w:bCs/>
                <w:sz w:val="20"/>
                <w:szCs w:val="20"/>
              </w:rPr>
              <w:instrText xml:space="preserve"> FORMTEXT </w:instrText>
            </w:r>
            <w:r w:rsidRPr="000B4104">
              <w:rPr>
                <w:rFonts w:ascii="Century Gothic" w:hAnsi="Century Gothic"/>
                <w:bCs/>
                <w:sz w:val="20"/>
                <w:szCs w:val="20"/>
              </w:rPr>
            </w:r>
            <w:r w:rsidRPr="000B4104">
              <w:rPr>
                <w:rFonts w:ascii="Century Gothic" w:hAnsi="Century Gothic"/>
                <w:bCs/>
                <w:sz w:val="20"/>
                <w:szCs w:val="20"/>
              </w:rPr>
              <w:fldChar w:fldCharType="separate"/>
            </w:r>
            <w:r w:rsidRPr="000B4104">
              <w:rPr>
                <w:rFonts w:ascii="Century Gothic" w:hAnsi="Century Gothic"/>
                <w:bCs/>
                <w:noProof/>
                <w:sz w:val="20"/>
                <w:szCs w:val="20"/>
              </w:rPr>
              <w:t> </w:t>
            </w:r>
            <w:r w:rsidRPr="000B4104">
              <w:rPr>
                <w:rFonts w:ascii="Century Gothic" w:hAnsi="Century Gothic"/>
                <w:bCs/>
                <w:noProof/>
                <w:sz w:val="20"/>
                <w:szCs w:val="20"/>
              </w:rPr>
              <w:t> </w:t>
            </w:r>
            <w:r w:rsidRPr="000B4104">
              <w:rPr>
                <w:rFonts w:ascii="Century Gothic" w:hAnsi="Century Gothic"/>
                <w:bCs/>
                <w:noProof/>
                <w:sz w:val="20"/>
                <w:szCs w:val="20"/>
              </w:rPr>
              <w:t> </w:t>
            </w:r>
            <w:r w:rsidRPr="000B4104">
              <w:rPr>
                <w:rFonts w:ascii="Century Gothic" w:hAnsi="Century Gothic"/>
                <w:bCs/>
                <w:noProof/>
                <w:sz w:val="20"/>
                <w:szCs w:val="20"/>
              </w:rPr>
              <w:t> </w:t>
            </w:r>
            <w:r w:rsidRPr="000B4104">
              <w:rPr>
                <w:rFonts w:ascii="Century Gothic" w:hAnsi="Century Gothic"/>
                <w:bCs/>
                <w:noProof/>
                <w:sz w:val="20"/>
                <w:szCs w:val="20"/>
              </w:rPr>
              <w:t> </w:t>
            </w:r>
            <w:r w:rsidRPr="000B4104">
              <w:rPr>
                <w:rFonts w:ascii="Century Gothic" w:hAnsi="Century Gothic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85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9AB53F5" w14:textId="77777777" w:rsidR="005D2100" w:rsidRDefault="005D2100" w:rsidP="00D5721D">
            <w:pPr>
              <w:pStyle w:val="Standard"/>
              <w:spacing w:before="280"/>
              <w:jc w:val="center"/>
              <w:rPr>
                <w:rFonts w:cs="Arial"/>
                <w:i/>
                <w:color w:val="00000A"/>
                <w:sz w:val="18"/>
              </w:rPr>
            </w:pPr>
            <w:r>
              <w:rPr>
                <w:rFonts w:cs="Arial"/>
                <w:i/>
                <w:color w:val="00000A"/>
                <w:sz w:val="18"/>
              </w:rPr>
              <w:t>Sinadura / Firma</w:t>
            </w:r>
          </w:p>
          <w:p w14:paraId="7CC0BECF" w14:textId="77777777" w:rsidR="005D2100" w:rsidRDefault="005D2100" w:rsidP="00D5721D">
            <w:pPr>
              <w:pStyle w:val="Standard"/>
              <w:spacing w:before="280"/>
              <w:jc w:val="center"/>
              <w:rPr>
                <w:rFonts w:cs="Arial"/>
                <w:i/>
                <w:color w:val="00000A"/>
                <w:sz w:val="18"/>
              </w:rPr>
            </w:pPr>
          </w:p>
        </w:tc>
      </w:tr>
    </w:tbl>
    <w:p w14:paraId="74BB1AF8" w14:textId="77777777" w:rsidR="005D2100" w:rsidRPr="005D2100" w:rsidRDefault="005D2100" w:rsidP="003421BE"/>
    <w:sectPr w:rsidR="005D2100" w:rsidRPr="005D2100" w:rsidSect="00AE5250">
      <w:headerReference w:type="default" r:id="rId7"/>
      <w:footerReference w:type="default" r:id="rId8"/>
      <w:type w:val="continuous"/>
      <w:pgSz w:w="11906" w:h="16838" w:code="9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57F52" w14:textId="77777777" w:rsidR="009258D7" w:rsidRDefault="009258D7">
      <w:r>
        <w:separator/>
      </w:r>
    </w:p>
  </w:endnote>
  <w:endnote w:type="continuationSeparator" w:id="0">
    <w:p w14:paraId="7D7E36B7" w14:textId="77777777" w:rsidR="009258D7" w:rsidRDefault="00925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3D59B" w14:textId="42FCD2B6" w:rsidR="0041251F" w:rsidRDefault="003421E7">
    <w:pPr>
      <w:pStyle w:val="Piedepgina"/>
    </w:pPr>
    <w:r>
      <w:rPr>
        <w:noProof/>
      </w:rPr>
      <w:drawing>
        <wp:inline distT="0" distB="0" distL="0" distR="0" wp14:anchorId="3EC23C3A" wp14:editId="2D94DD5C">
          <wp:extent cx="5400675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110" r="-5" b="-110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1251F">
      <w:rPr>
        <w:rFonts w:eastAsia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C4958" w14:textId="77777777" w:rsidR="009258D7" w:rsidRDefault="009258D7">
      <w:r>
        <w:separator/>
      </w:r>
    </w:p>
  </w:footnote>
  <w:footnote w:type="continuationSeparator" w:id="0">
    <w:p w14:paraId="0701AD31" w14:textId="77777777" w:rsidR="009258D7" w:rsidRDefault="00925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ACAC9" w14:textId="59E602A1" w:rsidR="0041251F" w:rsidRDefault="000A0C1F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1605777D" wp14:editId="313A7F7C">
              <wp:simplePos x="0" y="0"/>
              <wp:positionH relativeFrom="column">
                <wp:posOffset>3385185</wp:posOffset>
              </wp:positionH>
              <wp:positionV relativeFrom="paragraph">
                <wp:posOffset>6985</wp:posOffset>
              </wp:positionV>
              <wp:extent cx="1876425" cy="638175"/>
              <wp:effectExtent l="0" t="0" r="9525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6425" cy="638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8D630C" w14:textId="77777777" w:rsidR="0041251F" w:rsidRDefault="0041251F" w:rsidP="00A027CE">
                          <w:pPr>
                            <w:jc w:val="right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  <w:p w14:paraId="5A57CB57" w14:textId="7EA6C18A" w:rsidR="000A0C1F" w:rsidRDefault="00310C8A" w:rsidP="00A027CE">
                          <w:pPr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 xml:space="preserve">ANEXO </w:t>
                          </w:r>
                          <w:r w:rsidR="005D2100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I</w:t>
                          </w:r>
                          <w:r w:rsidR="005C3191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V</w:t>
                          </w:r>
                        </w:p>
                        <w:p w14:paraId="171DA55E" w14:textId="607DE965" w:rsidR="0041251F" w:rsidRPr="00A027CE" w:rsidRDefault="00310C8A" w:rsidP="00A027CE">
                          <w:pPr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05777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66.55pt;margin-top:.55pt;width:147.75pt;height:5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" o:allowincell="f" stroked="f">
              <v:textbox>
                <w:txbxContent>
                  <w:p w14:paraId="3C8D630C" w14:textId="77777777" w:rsidR="0041251F" w:rsidRDefault="0041251F" w:rsidP="00A027CE">
                    <w:pPr>
                      <w:jc w:val="right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  <w:p w14:paraId="5A57CB57" w14:textId="7EA6C18A" w:rsidR="000A0C1F" w:rsidRDefault="00310C8A" w:rsidP="00A027CE">
                    <w:pPr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 xml:space="preserve">ANEXO </w:t>
                    </w:r>
                    <w:r w:rsidR="005D2100">
                      <w:rPr>
                        <w:b/>
                        <w:color w:val="0000FF"/>
                        <w:sz w:val="22"/>
                        <w:szCs w:val="22"/>
                      </w:rPr>
                      <w:t>I</w:t>
                    </w:r>
                    <w:r w:rsidR="005C3191">
                      <w:rPr>
                        <w:b/>
                        <w:color w:val="0000FF"/>
                        <w:sz w:val="22"/>
                        <w:szCs w:val="22"/>
                      </w:rPr>
                      <w:t>V</w:t>
                    </w:r>
                  </w:p>
                  <w:p w14:paraId="171DA55E" w14:textId="607DE965" w:rsidR="0041251F" w:rsidRPr="00A027CE" w:rsidRDefault="00310C8A" w:rsidP="00A027CE">
                    <w:pPr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22354F" w:rsidRPr="0022354F">
      <w:rPr>
        <w:lang w:val="es-ES_tradnl"/>
      </w:rPr>
      <w:t xml:space="preserve">  </w:t>
    </w:r>
    <w:r w:rsidR="0041251F" w:rsidRPr="00B46AA1">
      <w:rPr>
        <w:lang w:val="es-ES_tradnl"/>
      </w:rPr>
      <w:t xml:space="preserve">  </w:t>
    </w:r>
    <w:r w:rsidR="0041251F" w:rsidRPr="00EC542D">
      <w:rPr>
        <w:lang w:val="es-ES_tradnl"/>
      </w:rPr>
      <w:t xml:space="preserve">  </w:t>
    </w:r>
    <w:r w:rsidR="0041251F" w:rsidRPr="00FF05E7">
      <w:rPr>
        <w:lang w:val="es-ES_tradnl"/>
      </w:rPr>
      <w:t xml:space="preserve">  </w:t>
    </w:r>
    <w:r w:rsidR="0041251F" w:rsidRPr="00AC0D7F">
      <w:rPr>
        <w:lang w:val="es-ES_tradnl"/>
      </w:rPr>
      <w:t xml:space="preserve">  </w:t>
    </w:r>
    <w:r w:rsidR="0041251F">
      <w:rPr>
        <w:lang w:val="es-ES_tradnl"/>
      </w:rPr>
      <w:t xml:space="preserve">  </w:t>
    </w:r>
    <w:r w:rsidR="003421E7">
      <w:rPr>
        <w:noProof/>
      </w:rPr>
      <w:drawing>
        <wp:inline distT="0" distB="0" distL="0" distR="0" wp14:anchorId="6AC5BBCB" wp14:editId="09C80A38">
          <wp:extent cx="209550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66" r="-21" b="-6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1251F">
      <w:rPr>
        <w:rFonts w:eastAsia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F299B"/>
    <w:multiLevelType w:val="hybridMultilevel"/>
    <w:tmpl w:val="B2CCE428"/>
    <w:lvl w:ilvl="0" w:tplc="04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084379"/>
    <w:multiLevelType w:val="hybridMultilevel"/>
    <w:tmpl w:val="6F929604"/>
    <w:lvl w:ilvl="0" w:tplc="040A000F">
      <w:start w:val="1"/>
      <w:numFmt w:val="decimal"/>
      <w:lvlText w:val="%1."/>
      <w:lvlJc w:val="left"/>
      <w:pPr>
        <w:ind w:left="1429" w:hanging="360"/>
      </w:pPr>
    </w:lvl>
    <w:lvl w:ilvl="1" w:tplc="040A0019" w:tentative="1">
      <w:start w:val="1"/>
      <w:numFmt w:val="lowerLetter"/>
      <w:lvlText w:val="%2."/>
      <w:lvlJc w:val="left"/>
      <w:pPr>
        <w:ind w:left="2149" w:hanging="360"/>
      </w:pPr>
    </w:lvl>
    <w:lvl w:ilvl="2" w:tplc="040A001B" w:tentative="1">
      <w:start w:val="1"/>
      <w:numFmt w:val="lowerRoman"/>
      <w:lvlText w:val="%3."/>
      <w:lvlJc w:val="right"/>
      <w:pPr>
        <w:ind w:left="2869" w:hanging="180"/>
      </w:pPr>
    </w:lvl>
    <w:lvl w:ilvl="3" w:tplc="040A000F" w:tentative="1">
      <w:start w:val="1"/>
      <w:numFmt w:val="decimal"/>
      <w:lvlText w:val="%4."/>
      <w:lvlJc w:val="left"/>
      <w:pPr>
        <w:ind w:left="3589" w:hanging="360"/>
      </w:pPr>
    </w:lvl>
    <w:lvl w:ilvl="4" w:tplc="040A0019" w:tentative="1">
      <w:start w:val="1"/>
      <w:numFmt w:val="lowerLetter"/>
      <w:lvlText w:val="%5."/>
      <w:lvlJc w:val="left"/>
      <w:pPr>
        <w:ind w:left="4309" w:hanging="360"/>
      </w:pPr>
    </w:lvl>
    <w:lvl w:ilvl="5" w:tplc="040A001B" w:tentative="1">
      <w:start w:val="1"/>
      <w:numFmt w:val="lowerRoman"/>
      <w:lvlText w:val="%6."/>
      <w:lvlJc w:val="right"/>
      <w:pPr>
        <w:ind w:left="5029" w:hanging="180"/>
      </w:pPr>
    </w:lvl>
    <w:lvl w:ilvl="6" w:tplc="040A000F" w:tentative="1">
      <w:start w:val="1"/>
      <w:numFmt w:val="decimal"/>
      <w:lvlText w:val="%7."/>
      <w:lvlJc w:val="left"/>
      <w:pPr>
        <w:ind w:left="5749" w:hanging="360"/>
      </w:pPr>
    </w:lvl>
    <w:lvl w:ilvl="7" w:tplc="040A0019" w:tentative="1">
      <w:start w:val="1"/>
      <w:numFmt w:val="lowerLetter"/>
      <w:lvlText w:val="%8."/>
      <w:lvlJc w:val="left"/>
      <w:pPr>
        <w:ind w:left="6469" w:hanging="360"/>
      </w:pPr>
    </w:lvl>
    <w:lvl w:ilvl="8" w:tplc="0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EC1ACC"/>
    <w:multiLevelType w:val="multilevel"/>
    <w:tmpl w:val="FFFFFFFF"/>
    <w:lvl w:ilvl="0">
      <w:numFmt w:val="bullet"/>
      <w:lvlText w:val="·"/>
      <w:lvlJc w:val="left"/>
      <w:pPr>
        <w:tabs>
          <w:tab w:val="left" w:pos="360"/>
        </w:tabs>
      </w:pPr>
      <w:rPr>
        <w:rFonts w:ascii="Symbol" w:eastAsia="Times New Roman" w:hAnsi="Symbol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40732C10"/>
    <w:multiLevelType w:val="hybridMultilevel"/>
    <w:tmpl w:val="4D66B8FA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41CE3366"/>
    <w:multiLevelType w:val="hybridMultilevel"/>
    <w:tmpl w:val="AD80BCA6"/>
    <w:lvl w:ilvl="0" w:tplc="0C0A0001">
      <w:start w:val="1"/>
      <w:numFmt w:val="bullet"/>
      <w:lvlText w:val=""/>
      <w:lvlJc w:val="left"/>
      <w:pPr>
        <w:tabs>
          <w:tab w:val="num" w:pos="432"/>
        </w:tabs>
        <w:ind w:left="43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abstractNum w:abstractNumId="5" w15:restartNumberingAfterBreak="0">
    <w:nsid w:val="43AF629B"/>
    <w:multiLevelType w:val="hybridMultilevel"/>
    <w:tmpl w:val="5D4CA65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8C3948"/>
    <w:multiLevelType w:val="hybridMultilevel"/>
    <w:tmpl w:val="70EEC17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CD7CDB"/>
    <w:multiLevelType w:val="multilevel"/>
    <w:tmpl w:val="FFFFFFFF"/>
    <w:lvl w:ilvl="0">
      <w:numFmt w:val="bullet"/>
      <w:lvlText w:val="o"/>
      <w:lvlJc w:val="left"/>
      <w:pPr>
        <w:tabs>
          <w:tab w:val="left" w:pos="360"/>
        </w:tabs>
      </w:pPr>
      <w:rPr>
        <w:rFonts w:ascii="Courier New" w:eastAsia="Times New Roman" w:hAnsi="Courier New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50574DE8"/>
    <w:multiLevelType w:val="hybridMultilevel"/>
    <w:tmpl w:val="229624C8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" w15:restartNumberingAfterBreak="0">
    <w:nsid w:val="5C0E5C47"/>
    <w:multiLevelType w:val="hybridMultilevel"/>
    <w:tmpl w:val="D488F8DC"/>
    <w:lvl w:ilvl="0" w:tplc="E336098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B7D6460"/>
    <w:multiLevelType w:val="singleLevel"/>
    <w:tmpl w:val="27CAF84E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</w:abstractNum>
  <w:abstractNum w:abstractNumId="11" w15:restartNumberingAfterBreak="0">
    <w:nsid w:val="7A846EB0"/>
    <w:multiLevelType w:val="hybridMultilevel"/>
    <w:tmpl w:val="095A051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</w:num>
  <w:num w:numId="2">
    <w:abstractNumId w:val="8"/>
  </w:num>
  <w:num w:numId="3">
    <w:abstractNumId w:val="3"/>
  </w:num>
  <w:num w:numId="4">
    <w:abstractNumId w:val="7"/>
  </w:num>
  <w:num w:numId="5">
    <w:abstractNumId w:val="4"/>
  </w:num>
  <w:num w:numId="6">
    <w:abstractNumId w:val="2"/>
  </w:num>
  <w:num w:numId="7">
    <w:abstractNumId w:val="5"/>
  </w:num>
  <w:num w:numId="8">
    <w:abstractNumId w:val="1"/>
  </w:num>
  <w:num w:numId="9">
    <w:abstractNumId w:val="9"/>
  </w:num>
  <w:num w:numId="10">
    <w:abstractNumId w:val="0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 w:cryptProviderType="rsaAES" w:cryptAlgorithmClass="hash" w:cryptAlgorithmType="typeAny" w:cryptAlgorithmSid="14" w:cryptSpinCount="100000" w:hash="/S0/VnNnn0Y7NDI8RU2VXXym+petJzy9mz6SQS37glbe9WIkfIPbfvyVjK0KOL+b+wmEks/rzs21q8DPJLTf6A==" w:salt="gxxk4Hal/nSXrUliRgbBlw=="/>
  <w:defaultTabStop w:val="709"/>
  <w:hyphenationZone w:val="425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1E7"/>
    <w:rsid w:val="00031ED6"/>
    <w:rsid w:val="0003409C"/>
    <w:rsid w:val="00041078"/>
    <w:rsid w:val="0005418E"/>
    <w:rsid w:val="00070145"/>
    <w:rsid w:val="000963AF"/>
    <w:rsid w:val="000A0C1F"/>
    <w:rsid w:val="000B4104"/>
    <w:rsid w:val="000B4FC5"/>
    <w:rsid w:val="000B61B8"/>
    <w:rsid w:val="000D2E76"/>
    <w:rsid w:val="000D7D90"/>
    <w:rsid w:val="000E236F"/>
    <w:rsid w:val="00114F07"/>
    <w:rsid w:val="00126D55"/>
    <w:rsid w:val="00143255"/>
    <w:rsid w:val="00154BFA"/>
    <w:rsid w:val="00171F51"/>
    <w:rsid w:val="001974F6"/>
    <w:rsid w:val="001A1117"/>
    <w:rsid w:val="001B4206"/>
    <w:rsid w:val="001B5932"/>
    <w:rsid w:val="001C5C7E"/>
    <w:rsid w:val="00205939"/>
    <w:rsid w:val="0021428C"/>
    <w:rsid w:val="002157B0"/>
    <w:rsid w:val="0022354F"/>
    <w:rsid w:val="002317FA"/>
    <w:rsid w:val="002338BE"/>
    <w:rsid w:val="002430B9"/>
    <w:rsid w:val="00244AB4"/>
    <w:rsid w:val="00274EEA"/>
    <w:rsid w:val="002800B3"/>
    <w:rsid w:val="00287C2B"/>
    <w:rsid w:val="00292C5D"/>
    <w:rsid w:val="002B613C"/>
    <w:rsid w:val="002D07FE"/>
    <w:rsid w:val="002E67F5"/>
    <w:rsid w:val="00310C8A"/>
    <w:rsid w:val="00311E47"/>
    <w:rsid w:val="003421BE"/>
    <w:rsid w:val="003421E7"/>
    <w:rsid w:val="00371839"/>
    <w:rsid w:val="003725BB"/>
    <w:rsid w:val="00381878"/>
    <w:rsid w:val="003A6473"/>
    <w:rsid w:val="003B628D"/>
    <w:rsid w:val="003F16F7"/>
    <w:rsid w:val="004108C5"/>
    <w:rsid w:val="0041251F"/>
    <w:rsid w:val="00421A5D"/>
    <w:rsid w:val="004223D2"/>
    <w:rsid w:val="004464AF"/>
    <w:rsid w:val="00451F5F"/>
    <w:rsid w:val="00463747"/>
    <w:rsid w:val="00472A30"/>
    <w:rsid w:val="00475DAB"/>
    <w:rsid w:val="004833FA"/>
    <w:rsid w:val="004934DB"/>
    <w:rsid w:val="004A0358"/>
    <w:rsid w:val="004C1D86"/>
    <w:rsid w:val="004E2318"/>
    <w:rsid w:val="005068F8"/>
    <w:rsid w:val="00510BA8"/>
    <w:rsid w:val="005123E4"/>
    <w:rsid w:val="005256C0"/>
    <w:rsid w:val="00545340"/>
    <w:rsid w:val="0057579D"/>
    <w:rsid w:val="00591F10"/>
    <w:rsid w:val="005A3530"/>
    <w:rsid w:val="005A6EA4"/>
    <w:rsid w:val="005C2C46"/>
    <w:rsid w:val="005C3191"/>
    <w:rsid w:val="005D2100"/>
    <w:rsid w:val="005F3742"/>
    <w:rsid w:val="00600F4B"/>
    <w:rsid w:val="0060251B"/>
    <w:rsid w:val="006155A7"/>
    <w:rsid w:val="00621B1A"/>
    <w:rsid w:val="00636191"/>
    <w:rsid w:val="00636E6D"/>
    <w:rsid w:val="0069106B"/>
    <w:rsid w:val="006932B6"/>
    <w:rsid w:val="006B55D0"/>
    <w:rsid w:val="006D3272"/>
    <w:rsid w:val="0072040E"/>
    <w:rsid w:val="007209D8"/>
    <w:rsid w:val="007254E0"/>
    <w:rsid w:val="00732937"/>
    <w:rsid w:val="007509F7"/>
    <w:rsid w:val="00751A46"/>
    <w:rsid w:val="00771D88"/>
    <w:rsid w:val="0078691B"/>
    <w:rsid w:val="007A72F8"/>
    <w:rsid w:val="007D2816"/>
    <w:rsid w:val="007D7E26"/>
    <w:rsid w:val="008065F1"/>
    <w:rsid w:val="00807673"/>
    <w:rsid w:val="00817EF3"/>
    <w:rsid w:val="0083052B"/>
    <w:rsid w:val="008554A5"/>
    <w:rsid w:val="00864037"/>
    <w:rsid w:val="00880F5B"/>
    <w:rsid w:val="008A2CBD"/>
    <w:rsid w:val="008C621D"/>
    <w:rsid w:val="008C74F3"/>
    <w:rsid w:val="008D4970"/>
    <w:rsid w:val="008E00F2"/>
    <w:rsid w:val="008E03FB"/>
    <w:rsid w:val="008E2389"/>
    <w:rsid w:val="008F0029"/>
    <w:rsid w:val="009042BF"/>
    <w:rsid w:val="009258D7"/>
    <w:rsid w:val="00927573"/>
    <w:rsid w:val="00930593"/>
    <w:rsid w:val="009646AD"/>
    <w:rsid w:val="009678DC"/>
    <w:rsid w:val="0097237F"/>
    <w:rsid w:val="009811D3"/>
    <w:rsid w:val="009846E6"/>
    <w:rsid w:val="009E3B31"/>
    <w:rsid w:val="00A027CE"/>
    <w:rsid w:val="00A133F8"/>
    <w:rsid w:val="00A1508C"/>
    <w:rsid w:val="00A1715F"/>
    <w:rsid w:val="00A24B53"/>
    <w:rsid w:val="00A25620"/>
    <w:rsid w:val="00A30A28"/>
    <w:rsid w:val="00A321EE"/>
    <w:rsid w:val="00A64348"/>
    <w:rsid w:val="00A65A7F"/>
    <w:rsid w:val="00A7243A"/>
    <w:rsid w:val="00AB0C6E"/>
    <w:rsid w:val="00AC0D7F"/>
    <w:rsid w:val="00AC1301"/>
    <w:rsid w:val="00AC1A79"/>
    <w:rsid w:val="00AE5250"/>
    <w:rsid w:val="00B06992"/>
    <w:rsid w:val="00B301D4"/>
    <w:rsid w:val="00B46AA1"/>
    <w:rsid w:val="00B82409"/>
    <w:rsid w:val="00B844A6"/>
    <w:rsid w:val="00B91823"/>
    <w:rsid w:val="00B941E7"/>
    <w:rsid w:val="00B943CE"/>
    <w:rsid w:val="00BB2CE8"/>
    <w:rsid w:val="00BD3AA5"/>
    <w:rsid w:val="00BD7257"/>
    <w:rsid w:val="00BD7705"/>
    <w:rsid w:val="00BF661E"/>
    <w:rsid w:val="00C169B4"/>
    <w:rsid w:val="00C25F36"/>
    <w:rsid w:val="00C312DA"/>
    <w:rsid w:val="00C34D74"/>
    <w:rsid w:val="00C45B03"/>
    <w:rsid w:val="00C562B1"/>
    <w:rsid w:val="00C63524"/>
    <w:rsid w:val="00C722C0"/>
    <w:rsid w:val="00C73BC9"/>
    <w:rsid w:val="00C73D59"/>
    <w:rsid w:val="00C7520C"/>
    <w:rsid w:val="00C85D89"/>
    <w:rsid w:val="00C86711"/>
    <w:rsid w:val="00C903E7"/>
    <w:rsid w:val="00CB7BCE"/>
    <w:rsid w:val="00CC6EEF"/>
    <w:rsid w:val="00CC7D9A"/>
    <w:rsid w:val="00CD74B6"/>
    <w:rsid w:val="00CE778A"/>
    <w:rsid w:val="00CF785C"/>
    <w:rsid w:val="00D0252A"/>
    <w:rsid w:val="00D06989"/>
    <w:rsid w:val="00D2279C"/>
    <w:rsid w:val="00D375BA"/>
    <w:rsid w:val="00D40DEF"/>
    <w:rsid w:val="00D4150C"/>
    <w:rsid w:val="00D5538C"/>
    <w:rsid w:val="00DA494A"/>
    <w:rsid w:val="00DA54F1"/>
    <w:rsid w:val="00DA7C7C"/>
    <w:rsid w:val="00E028CC"/>
    <w:rsid w:val="00E20520"/>
    <w:rsid w:val="00E37072"/>
    <w:rsid w:val="00E750A9"/>
    <w:rsid w:val="00E76283"/>
    <w:rsid w:val="00EC542D"/>
    <w:rsid w:val="00ED61E9"/>
    <w:rsid w:val="00ED7507"/>
    <w:rsid w:val="00ED7BE7"/>
    <w:rsid w:val="00EF332B"/>
    <w:rsid w:val="00F03325"/>
    <w:rsid w:val="00F23953"/>
    <w:rsid w:val="00F269AB"/>
    <w:rsid w:val="00F30483"/>
    <w:rsid w:val="00F34D29"/>
    <w:rsid w:val="00F6308F"/>
    <w:rsid w:val="00FA57F6"/>
    <w:rsid w:val="00FB67A9"/>
    <w:rsid w:val="00FE76A8"/>
    <w:rsid w:val="00FF05E7"/>
    <w:rsid w:val="00FF0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41CDD8E"/>
  <w15:chartTrackingRefBased/>
  <w15:docId w15:val="{BA8B8A38-0B6B-49A5-B533-15B71DB94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74F3"/>
    <w:pPr>
      <w:widowControl w:val="0"/>
      <w:suppressAutoHyphens/>
    </w:pPr>
    <w:rPr>
      <w:rFonts w:ascii="Arial" w:eastAsia="Lucida Sans Unicode" w:hAnsi="Arial"/>
      <w:kern w:val="2"/>
      <w:szCs w:val="24"/>
      <w:lang w:val="es-ES"/>
    </w:rPr>
  </w:style>
  <w:style w:type="paragraph" w:styleId="Ttulo2">
    <w:name w:val="heading 2"/>
    <w:basedOn w:val="Normal"/>
    <w:next w:val="Normal"/>
    <w:qFormat/>
    <w:rsid w:val="00621B1A"/>
    <w:pPr>
      <w:keepNext/>
      <w:widowControl/>
      <w:suppressAutoHyphens w:val="0"/>
      <w:jc w:val="center"/>
      <w:outlineLvl w:val="1"/>
    </w:pPr>
    <w:rPr>
      <w:rFonts w:eastAsia="Times New Roman" w:cs="Arial"/>
      <w:b/>
      <w:bCs/>
      <w:kern w:val="0"/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resto">
    <w:name w:val="resto"/>
    <w:basedOn w:val="Normal"/>
    <w:link w:val="restoCar"/>
    <w:rsid w:val="00287C2B"/>
    <w:pPr>
      <w:widowControl/>
      <w:suppressAutoHyphens w:val="0"/>
      <w:overflowPunct w:val="0"/>
      <w:autoSpaceDE w:val="0"/>
      <w:autoSpaceDN w:val="0"/>
      <w:adjustRightInd w:val="0"/>
      <w:spacing w:before="120" w:after="120"/>
      <w:ind w:firstLine="709"/>
      <w:jc w:val="both"/>
      <w:textAlignment w:val="baseline"/>
    </w:pPr>
    <w:rPr>
      <w:rFonts w:ascii="Times New Roman" w:eastAsia="Times New Roman" w:hAnsi="Times New Roman"/>
      <w:kern w:val="0"/>
      <w:szCs w:val="20"/>
      <w:lang w:val="es-ES_tradnl" w:eastAsia="es-ES"/>
    </w:rPr>
  </w:style>
  <w:style w:type="character" w:customStyle="1" w:styleId="ng-binding">
    <w:name w:val="ng-binding"/>
    <w:basedOn w:val="Fuentedeprrafopredeter"/>
    <w:rsid w:val="00287C2B"/>
  </w:style>
  <w:style w:type="character" w:customStyle="1" w:styleId="tabla-celda">
    <w:name w:val="tabla-celda"/>
    <w:basedOn w:val="Fuentedeprrafopredeter"/>
    <w:rsid w:val="00126D55"/>
  </w:style>
  <w:style w:type="character" w:styleId="Hipervnculo">
    <w:name w:val="Hyperlink"/>
    <w:rsid w:val="00126D55"/>
    <w:rPr>
      <w:color w:val="0000FF"/>
      <w:u w:val="single"/>
    </w:rPr>
  </w:style>
  <w:style w:type="paragraph" w:customStyle="1" w:styleId="Prrafodelista1">
    <w:name w:val="Párrafo de lista1"/>
    <w:basedOn w:val="Normal"/>
    <w:rsid w:val="00114F07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character" w:customStyle="1" w:styleId="restoCar">
    <w:name w:val="resto Car"/>
    <w:link w:val="resto"/>
    <w:rsid w:val="00114F07"/>
    <w:rPr>
      <w:lang w:val="es-ES_tradnl" w:eastAsia="es-ES" w:bidi="ar-SA"/>
    </w:rPr>
  </w:style>
  <w:style w:type="table" w:styleId="Tablaconcuadrcula">
    <w:name w:val="Table Grid"/>
    <w:basedOn w:val="Tablanormal"/>
    <w:rsid w:val="00274EEA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0D7D90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sz w:val="24"/>
      <w:lang w:eastAsia="es-ES"/>
    </w:rPr>
  </w:style>
  <w:style w:type="character" w:customStyle="1" w:styleId="emptyfield">
    <w:name w:val="emptyfield"/>
    <w:basedOn w:val="Fuentedeprrafopredeter"/>
    <w:rsid w:val="004A0358"/>
  </w:style>
  <w:style w:type="character" w:customStyle="1" w:styleId="form-control">
    <w:name w:val="form-control"/>
    <w:rsid w:val="004934DB"/>
  </w:style>
  <w:style w:type="paragraph" w:customStyle="1" w:styleId="Standard">
    <w:name w:val="Standard"/>
    <w:rsid w:val="00DA54F1"/>
    <w:pPr>
      <w:suppressAutoHyphens/>
      <w:autoSpaceDN w:val="0"/>
      <w:jc w:val="both"/>
      <w:textAlignment w:val="baseline"/>
    </w:pPr>
    <w:rPr>
      <w:rFonts w:ascii="Arial" w:eastAsia="Arial" w:hAnsi="Arial" w:cs="Liberation Serif"/>
      <w:color w:val="000000"/>
      <w:kern w:val="3"/>
      <w:sz w:val="22"/>
      <w:szCs w:val="24"/>
      <w:lang w:val="es-ES" w:eastAsia="hi-IN" w:bidi="hi-IN"/>
    </w:rPr>
  </w:style>
  <w:style w:type="character" w:customStyle="1" w:styleId="form-control-text">
    <w:name w:val="form-control-text"/>
    <w:basedOn w:val="Fuentedeprrafopredeter"/>
    <w:rsid w:val="006B55D0"/>
  </w:style>
  <w:style w:type="paragraph" w:styleId="Prrafodelista">
    <w:name w:val="List Paragraph"/>
    <w:basedOn w:val="Normal"/>
    <w:uiPriority w:val="34"/>
    <w:qFormat/>
    <w:rsid w:val="000A0C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9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2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61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artinl\Desktop\MI%20CARPETA\SECRETARIA\LICITACION%20CAMINOS%20SEGUROS\ANEXO%20I%20-%20INSTANCIA%20participaci&#243;n%20en%20licitaci&#243;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ANEXO I - INSTANCIA participación en licitación.dot</Template>
  <TotalTime>1</TotalTime>
  <Pages>1</Pages>
  <Words>265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Elena Martinez Liquiniano</dc:creator>
  <cp:keywords/>
  <dc:description/>
  <cp:lastModifiedBy>Amaia Elkano</cp:lastModifiedBy>
  <cp:revision>2</cp:revision>
  <cp:lastPrinted>2020-04-17T09:45:00Z</cp:lastPrinted>
  <dcterms:created xsi:type="dcterms:W3CDTF">2022-03-29T06:35:00Z</dcterms:created>
  <dcterms:modified xsi:type="dcterms:W3CDTF">2022-03-29T06:35:00Z</dcterms:modified>
</cp:coreProperties>
</file>