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0DAED6D5" w:rsidR="00310C8A" w:rsidRPr="00ED1BBA" w:rsidRDefault="00DA54F1" w:rsidP="00310C8A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SOLICITUD DE PARTICIPACIÓN </w:t>
      </w:r>
      <w:r w:rsidR="00443323" w:rsidRPr="00ED1BBA">
        <w:rPr>
          <w:rFonts w:ascii="Century Gothic" w:hAnsi="Century Gothic"/>
          <w:b/>
          <w:sz w:val="18"/>
          <w:szCs w:val="18"/>
        </w:rPr>
        <w:t xml:space="preserve">DE LICITACIÓN </w:t>
      </w:r>
      <w:r>
        <w:rPr>
          <w:rFonts w:ascii="Century Gothic" w:hAnsi="Century Gothic"/>
          <w:b/>
          <w:sz w:val="18"/>
          <w:szCs w:val="18"/>
        </w:rPr>
        <w:t xml:space="preserve">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310C8A">
        <w:rPr>
          <w:rFonts w:ascii="Century Gothic" w:hAnsi="Century Gothic"/>
          <w:b/>
          <w:sz w:val="18"/>
          <w:szCs w:val="18"/>
        </w:rPr>
        <w:t>ABIERTO</w:t>
      </w:r>
      <w:r w:rsidR="00443323">
        <w:rPr>
          <w:rFonts w:ascii="Century Gothic" w:hAnsi="Century Gothic"/>
          <w:b/>
          <w:sz w:val="18"/>
          <w:szCs w:val="18"/>
        </w:rPr>
        <w:t>,</w:t>
      </w:r>
      <w:r w:rsidR="00310C8A">
        <w:rPr>
          <w:rFonts w:ascii="Century Gothic" w:hAnsi="Century Gothic"/>
          <w:b/>
          <w:sz w:val="18"/>
          <w:szCs w:val="18"/>
        </w:rPr>
        <w:t xml:space="preserve"> SUPERIOR AL UMBRAL EUROPEO</w:t>
      </w:r>
      <w:r w:rsidR="00443323">
        <w:rPr>
          <w:rFonts w:ascii="Century Gothic" w:hAnsi="Century Gothic"/>
          <w:b/>
          <w:sz w:val="18"/>
          <w:szCs w:val="18"/>
        </w:rPr>
        <w:t>,</w:t>
      </w:r>
      <w:r w:rsidR="00310C8A">
        <w:rPr>
          <w:rFonts w:ascii="Century Gothic" w:hAnsi="Century Gothic"/>
          <w:b/>
          <w:sz w:val="18"/>
          <w:szCs w:val="18"/>
        </w:rPr>
        <w:t xml:space="preserve"> </w:t>
      </w:r>
      <w:r w:rsidR="00310C8A" w:rsidRPr="00310C8A">
        <w:rPr>
          <w:rFonts w:ascii="Century Gothic" w:hAnsi="Century Gothic"/>
          <w:b/>
          <w:sz w:val="18"/>
          <w:szCs w:val="18"/>
        </w:rPr>
        <w:t>DEL CONTRATO DE SERVICIOS PARA LA REDACCIÓN DEL PROYECTO DE ESPACIO ESCÉNICO MUNICIPAL DE HUARTE, Y EN SU CASO, DIRECCIÓN FACULTATIVA DE LA OBRA</w:t>
      </w:r>
      <w:bookmarkEnd w:id="0"/>
    </w:p>
    <w:p w14:paraId="4C6BBF60" w14:textId="70DB8179" w:rsidR="003B628D" w:rsidRPr="00ED1BBA" w:rsidRDefault="003B628D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97"/>
      </w:tblGrid>
      <w:tr w:rsidR="006B55D0" w:rsidRPr="00DA54F1" w14:paraId="49532BAF" w14:textId="77777777" w:rsidTr="00311FDC">
        <w:trPr>
          <w:trHeight w:hRule="exact" w:val="340"/>
          <w:jc w:val="center"/>
        </w:trPr>
        <w:tc>
          <w:tcPr>
            <w:tcW w:w="9776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311FDC">
        <w:trPr>
          <w:trHeight w:val="729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77777777" w:rsidR="006B55D0" w:rsidRPr="00443323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3397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443323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6B55D0" w14:paraId="0DA9B277" w14:textId="77777777" w:rsidTr="00311FDC">
        <w:trPr>
          <w:trHeight w:hRule="exact" w:val="284"/>
          <w:jc w:val="center"/>
        </w:trPr>
        <w:tc>
          <w:tcPr>
            <w:tcW w:w="9776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602CDE5C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4212C0">
              <w:rPr>
                <w:rFonts w:ascii="Century Gothic" w:hAnsi="Century Gothic"/>
                <w:szCs w:val="22"/>
              </w:rPr>
            </w:r>
            <w:r w:rsidR="004212C0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311FDC">
        <w:trPr>
          <w:trHeight w:hRule="exact" w:val="284"/>
          <w:jc w:val="center"/>
        </w:trPr>
        <w:tc>
          <w:tcPr>
            <w:tcW w:w="9776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4212C0">
              <w:rPr>
                <w:rFonts w:ascii="Century Gothic" w:hAnsi="Century Gothic"/>
                <w:szCs w:val="22"/>
              </w:rPr>
            </w:r>
            <w:r w:rsidR="004212C0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311FDC">
        <w:trPr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5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Pr="00443323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0963AF" w14:paraId="1058DDA5" w14:textId="77777777" w:rsidTr="00311FDC">
        <w:trPr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5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Pr="00443323" w:rsidRDefault="000963AF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6B55D0" w14:paraId="2E5FB64F" w14:textId="77777777" w:rsidTr="00311FDC">
        <w:trPr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105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Pr="00443323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bookmarkEnd w:id="1"/>
    </w:tbl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443323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443323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516D9CA4" w:rsidR="006B55D0" w:rsidRPr="006B55D0" w:rsidRDefault="00310C8A" w:rsidP="00310C8A">
            <w:pPr>
              <w:pStyle w:val="Textoindependiente"/>
              <w:tabs>
                <w:tab w:val="center" w:pos="3888"/>
              </w:tabs>
              <w:spacing w:after="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310C8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DEL CONTRATO DE SERVICIOS PARA LA REDACCIÓN DEL PROYECTO DE ESPACIO ESCÉNICO MUNICIPAL DE HUARTE, Y EN SU CASO, DIRECCIÓN FACULTATIVA DE LA OBRA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4F5BF76F" w:rsidR="006B55D0" w:rsidRPr="00A30A28" w:rsidRDefault="00EF332B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290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2"/>
    </w:tbl>
    <w:p w14:paraId="4491270E" w14:textId="21B53328" w:rsidR="000A0C1F" w:rsidRDefault="000A0C1F" w:rsidP="005D210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0ABAAD67" w14:textId="369B0928" w:rsidR="005D2100" w:rsidRDefault="005D2100" w:rsidP="005D2100">
      <w:pPr>
        <w:rPr>
          <w:b/>
          <w:bCs/>
        </w:rPr>
      </w:pPr>
    </w:p>
    <w:p w14:paraId="1D81831D" w14:textId="77777777" w:rsidR="005D2100" w:rsidRDefault="005D2100" w:rsidP="005D2100">
      <w:pPr>
        <w:pStyle w:val="Standard"/>
        <w:ind w:left="-567"/>
        <w:rPr>
          <w:rFonts w:cs="Arial"/>
          <w:sz w:val="18"/>
        </w:rPr>
      </w:pPr>
      <w:r>
        <w:rPr>
          <w:rFonts w:cs="Arial"/>
          <w:sz w:val="18"/>
        </w:rPr>
        <w:t>Enterado/a de las condiciones y requisitos que se exigen con relación al expediente de contratación indicado, propone el/los siguiente/s precio/s y, en su caso, las ofertas del resto de elementos evaluables mediante fórmulas.</w:t>
      </w:r>
    </w:p>
    <w:p w14:paraId="01BA6A3C" w14:textId="77777777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678A2D5A" w14:textId="77777777" w:rsidR="005D2100" w:rsidRPr="001E7994" w:rsidRDefault="005D2100" w:rsidP="005D2100">
      <w:pPr>
        <w:pStyle w:val="Standard"/>
        <w:pBdr>
          <w:bottom w:val="thinThickSmallGap" w:sz="24" w:space="1" w:color="3399FF"/>
        </w:pBdr>
        <w:ind w:hanging="567"/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</w:pPr>
      <w:r w:rsidRPr="001E7994"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  <w:t>ESKAINTZA EKONOMIKOA / OFERTA ECONÓMICA</w:t>
      </w:r>
    </w:p>
    <w:p w14:paraId="3AFAC052" w14:textId="77777777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tbl>
      <w:tblPr>
        <w:tblW w:w="5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9"/>
        <w:gridCol w:w="1404"/>
        <w:gridCol w:w="1756"/>
      </w:tblGrid>
      <w:tr w:rsidR="003421BE" w14:paraId="7FE4DB92" w14:textId="77777777" w:rsidTr="003421BE">
        <w:trPr>
          <w:jc w:val="center"/>
        </w:trPr>
        <w:tc>
          <w:tcPr>
            <w:tcW w:w="5529" w:type="dxa"/>
            <w:gridSpan w:val="3"/>
            <w:shd w:val="clear" w:color="auto" w:fill="D9D9D9"/>
          </w:tcPr>
          <w:p w14:paraId="5D86A43F" w14:textId="77777777" w:rsidR="003421BE" w:rsidRPr="00007FF8" w:rsidRDefault="003421BE" w:rsidP="00D5721D">
            <w:pPr>
              <w:pStyle w:val="Standard"/>
              <w:widowControl w:val="0"/>
              <w:ind w:hanging="567"/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 w:rsidRPr="00007FF8">
              <w:rPr>
                <w:rFonts w:ascii="Times New Roman" w:hAnsi="Times New Roman"/>
                <w:b/>
                <w:sz w:val="18"/>
                <w:lang w:val="eu-ES"/>
              </w:rPr>
              <w:t>LIZITAZIOAREN OINARRIZKO AURREKONTUA</w:t>
            </w:r>
          </w:p>
          <w:p w14:paraId="1157DB22" w14:textId="77777777" w:rsidR="003421BE" w:rsidRDefault="003421BE" w:rsidP="00D5721D">
            <w:pPr>
              <w:jc w:val="center"/>
            </w:pPr>
            <w:r w:rsidRPr="00007FF8">
              <w:rPr>
                <w:rFonts w:ascii="Times New Roman" w:hAnsi="Times New Roman"/>
                <w:b/>
                <w:sz w:val="18"/>
                <w:lang w:val="eu-ES"/>
              </w:rPr>
              <w:t>PRESUPUESTO BASE DE LA LICITACIÓN</w:t>
            </w:r>
          </w:p>
        </w:tc>
      </w:tr>
      <w:tr w:rsidR="003421BE" w14:paraId="3AD33D24" w14:textId="77777777" w:rsidTr="003421BE">
        <w:trPr>
          <w:jc w:val="center"/>
        </w:trPr>
        <w:tc>
          <w:tcPr>
            <w:tcW w:w="2369" w:type="dxa"/>
            <w:shd w:val="clear" w:color="auto" w:fill="D9D9D9"/>
          </w:tcPr>
          <w:p w14:paraId="09C878C9" w14:textId="77777777" w:rsidR="003421BE" w:rsidRPr="00007FF8" w:rsidRDefault="003421BE" w:rsidP="00D5721D">
            <w:pPr>
              <w:pStyle w:val="Standard"/>
              <w:widowControl w:val="0"/>
              <w:ind w:hanging="567"/>
              <w:jc w:val="center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>Oinarrizko lizitazioa</w:t>
            </w:r>
          </w:p>
          <w:p w14:paraId="6ACE7D86" w14:textId="77777777" w:rsidR="003421BE" w:rsidRDefault="003421BE" w:rsidP="00D5721D">
            <w:r w:rsidRPr="00007FF8">
              <w:rPr>
                <w:b/>
                <w:sz w:val="18"/>
                <w:lang w:val="eu-ES"/>
              </w:rPr>
              <w:t>Precio licitación</w:t>
            </w:r>
          </w:p>
        </w:tc>
        <w:tc>
          <w:tcPr>
            <w:tcW w:w="1404" w:type="dxa"/>
            <w:shd w:val="clear" w:color="auto" w:fill="D9D9D9"/>
          </w:tcPr>
          <w:p w14:paraId="0EB27AF7" w14:textId="77777777" w:rsidR="003421BE" w:rsidRPr="00007FF8" w:rsidRDefault="003421BE" w:rsidP="00D5721D">
            <w:pPr>
              <w:pStyle w:val="Standard"/>
              <w:widowControl w:val="0"/>
              <w:ind w:left="15" w:hanging="567"/>
              <w:jc w:val="center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 xml:space="preserve">   BEZ (%21)</w:t>
            </w:r>
          </w:p>
          <w:p w14:paraId="7023FDD1" w14:textId="77777777" w:rsidR="003421BE" w:rsidRDefault="003421BE" w:rsidP="00D5721D">
            <w:r w:rsidRPr="00007FF8">
              <w:rPr>
                <w:b/>
                <w:sz w:val="18"/>
                <w:lang w:val="eu-ES"/>
              </w:rPr>
              <w:t xml:space="preserve"> IVA (21%)</w:t>
            </w:r>
          </w:p>
        </w:tc>
        <w:tc>
          <w:tcPr>
            <w:tcW w:w="1756" w:type="dxa"/>
            <w:shd w:val="clear" w:color="auto" w:fill="D9D9D9"/>
          </w:tcPr>
          <w:p w14:paraId="2FCD1B96" w14:textId="77777777" w:rsidR="003421BE" w:rsidRPr="00007FF8" w:rsidRDefault="003421BE" w:rsidP="00D5721D">
            <w:pPr>
              <w:pStyle w:val="Standard"/>
              <w:widowControl w:val="0"/>
              <w:ind w:left="15" w:hanging="567"/>
              <w:jc w:val="center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 xml:space="preserve">    Zenbateko osoa</w:t>
            </w:r>
          </w:p>
          <w:p w14:paraId="6AA80941" w14:textId="77777777" w:rsidR="003421BE" w:rsidRDefault="003421BE" w:rsidP="00D5721D">
            <w:r w:rsidRPr="00007FF8">
              <w:rPr>
                <w:b/>
                <w:sz w:val="18"/>
                <w:lang w:val="eu-ES"/>
              </w:rPr>
              <w:t>Importe Total</w:t>
            </w:r>
          </w:p>
        </w:tc>
      </w:tr>
      <w:tr w:rsidR="003421BE" w14:paraId="793586F9" w14:textId="77777777" w:rsidTr="003421BE">
        <w:trPr>
          <w:trHeight w:val="434"/>
          <w:jc w:val="center"/>
        </w:trPr>
        <w:tc>
          <w:tcPr>
            <w:tcW w:w="2369" w:type="dxa"/>
            <w:shd w:val="clear" w:color="auto" w:fill="D9D9D9"/>
          </w:tcPr>
          <w:p w14:paraId="54DD533C" w14:textId="77777777" w:rsidR="003421BE" w:rsidRPr="00007FF8" w:rsidRDefault="003421BE" w:rsidP="00D5721D">
            <w:pPr>
              <w:rPr>
                <w:rFonts w:cs="Arial"/>
                <w:b/>
                <w:szCs w:val="18"/>
              </w:rPr>
            </w:pPr>
          </w:p>
          <w:p w14:paraId="49CF17BD" w14:textId="62A3C2B3" w:rsidR="003421BE" w:rsidRDefault="003421BE" w:rsidP="00D5721D">
            <w:r>
              <w:t xml:space="preserve"> </w:t>
            </w:r>
            <w:r w:rsidRPr="003A76D8">
              <w:rPr>
                <w:rFonts w:eastAsia="Arial" w:cs="Arial"/>
                <w:b/>
                <w:szCs w:val="18"/>
                <w:lang w:eastAsia="hi-IN"/>
              </w:rPr>
              <w:t>215.795,50</w:t>
            </w:r>
            <w:r>
              <w:rPr>
                <w:rFonts w:eastAsia="Arial" w:cs="Arial"/>
                <w:b/>
                <w:szCs w:val="18"/>
                <w:lang w:eastAsia="hi-IN"/>
              </w:rPr>
              <w:t xml:space="preserve"> </w:t>
            </w:r>
            <w:r w:rsidRPr="00007FF8">
              <w:rPr>
                <w:rFonts w:eastAsia="Arial" w:cs="Arial"/>
                <w:b/>
                <w:szCs w:val="18"/>
                <w:lang w:eastAsia="hi-IN"/>
              </w:rPr>
              <w:t>€</w:t>
            </w:r>
          </w:p>
        </w:tc>
        <w:tc>
          <w:tcPr>
            <w:tcW w:w="1404" w:type="dxa"/>
            <w:shd w:val="clear" w:color="auto" w:fill="D9D9D9"/>
          </w:tcPr>
          <w:p w14:paraId="28CE7990" w14:textId="77777777" w:rsidR="003421BE" w:rsidRPr="00007FF8" w:rsidRDefault="003421BE" w:rsidP="00D5721D">
            <w:pPr>
              <w:rPr>
                <w:rFonts w:eastAsia="Arial" w:cs="Arial"/>
                <w:szCs w:val="20"/>
                <w:lang w:eastAsia="hi-IN"/>
              </w:rPr>
            </w:pPr>
          </w:p>
          <w:p w14:paraId="141A633B" w14:textId="2EC9B175" w:rsidR="003421BE" w:rsidRDefault="003421BE" w:rsidP="00463747">
            <w:pPr>
              <w:widowControl/>
              <w:suppressAutoHyphens w:val="0"/>
            </w:pPr>
            <w:r w:rsidRPr="00463747">
              <w:rPr>
                <w:rFonts w:eastAsia="Arial" w:cs="Arial"/>
                <w:b/>
                <w:szCs w:val="18"/>
                <w:lang w:eastAsia="hi-IN"/>
              </w:rPr>
              <w:t>45</w:t>
            </w:r>
            <w:r>
              <w:rPr>
                <w:rFonts w:eastAsia="Arial" w:cs="Arial"/>
                <w:b/>
                <w:szCs w:val="18"/>
                <w:lang w:eastAsia="hi-IN"/>
              </w:rPr>
              <w:t>.</w:t>
            </w:r>
            <w:r w:rsidRPr="00463747">
              <w:rPr>
                <w:rFonts w:eastAsia="Arial" w:cs="Arial"/>
                <w:b/>
                <w:szCs w:val="18"/>
                <w:lang w:eastAsia="hi-IN"/>
              </w:rPr>
              <w:t>317,055</w:t>
            </w:r>
            <w:r>
              <w:rPr>
                <w:rFonts w:eastAsia="Arial" w:cs="Arial"/>
                <w:b/>
                <w:szCs w:val="18"/>
                <w:lang w:eastAsia="hi-IN"/>
              </w:rPr>
              <w:t xml:space="preserve"> </w:t>
            </w:r>
            <w:r w:rsidRPr="00463747">
              <w:rPr>
                <w:rFonts w:eastAsia="Arial" w:cs="Arial"/>
                <w:b/>
                <w:szCs w:val="18"/>
                <w:lang w:eastAsia="hi-IN"/>
              </w:rPr>
              <w:t>€</w:t>
            </w:r>
          </w:p>
        </w:tc>
        <w:tc>
          <w:tcPr>
            <w:tcW w:w="1756" w:type="dxa"/>
            <w:shd w:val="clear" w:color="auto" w:fill="D9D9D9"/>
          </w:tcPr>
          <w:p w14:paraId="535D80B6" w14:textId="77777777" w:rsidR="003421BE" w:rsidRPr="00007FF8" w:rsidRDefault="003421BE" w:rsidP="00D5721D">
            <w:pPr>
              <w:rPr>
                <w:rFonts w:eastAsia="Arial" w:cs="Arial"/>
                <w:b/>
                <w:bCs/>
                <w:szCs w:val="20"/>
                <w:lang w:eastAsia="hi-IN"/>
              </w:rPr>
            </w:pPr>
          </w:p>
          <w:p w14:paraId="451F9B63" w14:textId="10C348BA" w:rsidR="003421BE" w:rsidRDefault="003421BE" w:rsidP="00463747">
            <w:pPr>
              <w:widowControl/>
              <w:suppressAutoHyphens w:val="0"/>
            </w:pPr>
            <w:r w:rsidRPr="00463747">
              <w:rPr>
                <w:rFonts w:eastAsia="Arial" w:cs="Arial"/>
                <w:b/>
                <w:szCs w:val="18"/>
                <w:lang w:eastAsia="hi-IN"/>
              </w:rPr>
              <w:t>261</w:t>
            </w:r>
            <w:r>
              <w:rPr>
                <w:rFonts w:eastAsia="Arial" w:cs="Arial"/>
                <w:b/>
                <w:szCs w:val="18"/>
                <w:lang w:eastAsia="hi-IN"/>
              </w:rPr>
              <w:t>.</w:t>
            </w:r>
            <w:r w:rsidRPr="00463747">
              <w:rPr>
                <w:rFonts w:eastAsia="Arial" w:cs="Arial"/>
                <w:b/>
                <w:szCs w:val="18"/>
                <w:lang w:eastAsia="hi-IN"/>
              </w:rPr>
              <w:t>112,555</w:t>
            </w:r>
            <w:r>
              <w:rPr>
                <w:rFonts w:eastAsia="Arial" w:cs="Arial"/>
                <w:b/>
                <w:szCs w:val="18"/>
                <w:lang w:eastAsia="hi-IN"/>
              </w:rPr>
              <w:t xml:space="preserve"> </w:t>
            </w:r>
            <w:r w:rsidRPr="00007FF8">
              <w:rPr>
                <w:rFonts w:eastAsia="Arial" w:cs="Arial"/>
                <w:b/>
                <w:bCs/>
                <w:szCs w:val="20"/>
                <w:lang w:eastAsia="hi-IN"/>
              </w:rPr>
              <w:t>€</w:t>
            </w:r>
          </w:p>
        </w:tc>
      </w:tr>
    </w:tbl>
    <w:p w14:paraId="1587F43F" w14:textId="662D6B75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6"/>
        <w:gridCol w:w="3202"/>
        <w:gridCol w:w="3786"/>
      </w:tblGrid>
      <w:tr w:rsidR="003421BE" w14:paraId="3DBF9112" w14:textId="77777777" w:rsidTr="003421BE">
        <w:trPr>
          <w:jc w:val="center"/>
        </w:trPr>
        <w:tc>
          <w:tcPr>
            <w:tcW w:w="10774" w:type="dxa"/>
            <w:gridSpan w:val="3"/>
            <w:shd w:val="clear" w:color="auto" w:fill="auto"/>
          </w:tcPr>
          <w:p w14:paraId="1FFAD5D3" w14:textId="77777777" w:rsidR="003421BE" w:rsidRPr="00007FF8" w:rsidRDefault="003421BE" w:rsidP="00D5721D">
            <w:pPr>
              <w:pStyle w:val="Standard"/>
              <w:widowControl w:val="0"/>
              <w:jc w:val="center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>ESKAINTZA</w:t>
            </w:r>
          </w:p>
          <w:p w14:paraId="74E9BF43" w14:textId="77777777" w:rsidR="003421BE" w:rsidRDefault="003421BE" w:rsidP="00D5721D">
            <w:pPr>
              <w:jc w:val="center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>OFERTA</w:t>
            </w:r>
          </w:p>
          <w:p w14:paraId="465B75B6" w14:textId="05E3BDEF" w:rsidR="003421BE" w:rsidRDefault="003421BE" w:rsidP="00D5721D">
            <w:pPr>
              <w:jc w:val="center"/>
            </w:pPr>
            <w:r>
              <w:t>(Señalar en letra y número. Máx. 2 decimales)</w:t>
            </w:r>
          </w:p>
        </w:tc>
      </w:tr>
      <w:tr w:rsidR="003421BE" w14:paraId="2279A02D" w14:textId="77777777" w:rsidTr="003421BE">
        <w:trPr>
          <w:jc w:val="center"/>
        </w:trPr>
        <w:tc>
          <w:tcPr>
            <w:tcW w:w="3786" w:type="dxa"/>
            <w:shd w:val="clear" w:color="auto" w:fill="auto"/>
          </w:tcPr>
          <w:p w14:paraId="792D4417" w14:textId="77777777" w:rsidR="003421BE" w:rsidRPr="00007FF8" w:rsidRDefault="003421BE" w:rsidP="00D5721D">
            <w:pPr>
              <w:pStyle w:val="Standard"/>
              <w:widowControl w:val="0"/>
              <w:ind w:left="15" w:hanging="567"/>
              <w:jc w:val="right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>Oinarrizko lizitazioa</w:t>
            </w:r>
          </w:p>
          <w:p w14:paraId="589A1D6A" w14:textId="77777777" w:rsidR="003421BE" w:rsidRDefault="003421BE" w:rsidP="00D5721D">
            <w:pPr>
              <w:jc w:val="right"/>
            </w:pPr>
            <w:r w:rsidRPr="00007FF8">
              <w:rPr>
                <w:b/>
                <w:sz w:val="18"/>
                <w:lang w:val="eu-ES"/>
              </w:rPr>
              <w:t>Precio Licitación</w:t>
            </w:r>
          </w:p>
        </w:tc>
        <w:tc>
          <w:tcPr>
            <w:tcW w:w="3202" w:type="dxa"/>
            <w:shd w:val="clear" w:color="auto" w:fill="auto"/>
          </w:tcPr>
          <w:p w14:paraId="2B675D7A" w14:textId="77777777" w:rsidR="003421BE" w:rsidRPr="00007FF8" w:rsidRDefault="003421BE" w:rsidP="00D5721D">
            <w:pPr>
              <w:pStyle w:val="Standard"/>
              <w:widowControl w:val="0"/>
              <w:ind w:left="15" w:hanging="567"/>
              <w:jc w:val="center"/>
              <w:rPr>
                <w:b/>
                <w:sz w:val="18"/>
                <w:lang w:val="eu-ES"/>
              </w:rPr>
            </w:pPr>
            <w:r w:rsidRPr="00007FF8">
              <w:rPr>
                <w:b/>
                <w:sz w:val="18"/>
                <w:lang w:val="eu-ES"/>
              </w:rPr>
              <w:t>BEZ (%21)</w:t>
            </w:r>
          </w:p>
          <w:p w14:paraId="3779CF5D" w14:textId="77777777" w:rsidR="003421BE" w:rsidRDefault="003421BE" w:rsidP="00D5721D">
            <w:r w:rsidRPr="00007FF8">
              <w:rPr>
                <w:b/>
                <w:sz w:val="18"/>
                <w:lang w:val="eu-ES"/>
              </w:rPr>
              <w:t>IVA (21%)</w:t>
            </w:r>
          </w:p>
        </w:tc>
        <w:tc>
          <w:tcPr>
            <w:tcW w:w="3786" w:type="dxa"/>
            <w:shd w:val="clear" w:color="auto" w:fill="auto"/>
          </w:tcPr>
          <w:p w14:paraId="5714E58C" w14:textId="77777777" w:rsidR="003421BE" w:rsidRPr="00007FF8" w:rsidRDefault="003421BE" w:rsidP="00D5721D">
            <w:pPr>
              <w:rPr>
                <w:b/>
                <w:bCs/>
              </w:rPr>
            </w:pPr>
            <w:r w:rsidRPr="00007FF8">
              <w:rPr>
                <w:b/>
                <w:bCs/>
              </w:rPr>
              <w:t>Zenbateko Osoa</w:t>
            </w:r>
          </w:p>
          <w:p w14:paraId="57B6FFA1" w14:textId="77777777" w:rsidR="003421BE" w:rsidRDefault="003421BE" w:rsidP="00D5721D">
            <w:r w:rsidRPr="00007FF8">
              <w:rPr>
                <w:b/>
                <w:bCs/>
              </w:rPr>
              <w:t>Importe Total</w:t>
            </w:r>
          </w:p>
        </w:tc>
      </w:tr>
      <w:tr w:rsidR="003421BE" w14:paraId="7470A17F" w14:textId="77777777" w:rsidTr="003421BE">
        <w:trPr>
          <w:trHeight w:val="434"/>
          <w:jc w:val="center"/>
        </w:trPr>
        <w:tc>
          <w:tcPr>
            <w:tcW w:w="3786" w:type="dxa"/>
            <w:shd w:val="clear" w:color="auto" w:fill="auto"/>
          </w:tcPr>
          <w:p w14:paraId="2F02AC46" w14:textId="77777777" w:rsidR="003421BE" w:rsidRDefault="003421BE" w:rsidP="00D5721D"/>
          <w:p w14:paraId="1497CFAD" w14:textId="77777777" w:rsidR="003421BE" w:rsidRPr="00C36628" w:rsidRDefault="003421BE" w:rsidP="00D5721D">
            <w:pPr>
              <w:rPr>
                <w:bCs/>
              </w:rPr>
            </w:pP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C36628">
              <w:rPr>
                <w:rFonts w:ascii="Century Gothic" w:hAnsi="Century Gothic"/>
                <w:bCs/>
                <w:szCs w:val="20"/>
              </w:rPr>
              <w:t xml:space="preserve"> euros.</w:t>
            </w:r>
          </w:p>
          <w:p w14:paraId="1F06D5F3" w14:textId="77777777" w:rsidR="003421BE" w:rsidRDefault="003421BE" w:rsidP="00D5721D">
            <w:pPr>
              <w:rPr>
                <w:rFonts w:ascii="Century Gothic" w:hAnsi="Century Gothic"/>
                <w:b/>
                <w:szCs w:val="20"/>
              </w:rPr>
            </w:pPr>
          </w:p>
          <w:p w14:paraId="644A844C" w14:textId="77777777" w:rsidR="003421BE" w:rsidRDefault="003421BE" w:rsidP="00D5721D">
            <w:pPr>
              <w:rPr>
                <w:rFonts w:eastAsia="Arial" w:cs="Liberation Serif"/>
                <w:color w:val="000000"/>
                <w:sz w:val="18"/>
                <w:lang w:val="eu-ES" w:eastAsia="hi-IN"/>
              </w:rPr>
            </w:pP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end"/>
            </w:r>
            <w:r w:rsidRPr="00007FF8">
              <w:rPr>
                <w:rFonts w:eastAsia="Arial" w:cs="Liberation Serif"/>
                <w:color w:val="000000"/>
                <w:sz w:val="18"/>
                <w:lang w:val="eu-ES" w:eastAsia="hi-IN"/>
              </w:rPr>
              <w:t xml:space="preserve"> €</w:t>
            </w:r>
          </w:p>
          <w:p w14:paraId="19C23A38" w14:textId="77777777" w:rsidR="003421BE" w:rsidRDefault="003421BE" w:rsidP="00D5721D"/>
        </w:tc>
        <w:tc>
          <w:tcPr>
            <w:tcW w:w="3202" w:type="dxa"/>
            <w:shd w:val="clear" w:color="auto" w:fill="auto"/>
          </w:tcPr>
          <w:p w14:paraId="4B402B51" w14:textId="77777777" w:rsidR="003421BE" w:rsidRDefault="003421BE" w:rsidP="00D5721D"/>
          <w:p w14:paraId="77CAAC5F" w14:textId="77777777" w:rsidR="003421BE" w:rsidRPr="00C36628" w:rsidRDefault="003421BE" w:rsidP="00D5721D">
            <w:pPr>
              <w:rPr>
                <w:rFonts w:ascii="Century Gothic" w:hAnsi="Century Gothic"/>
                <w:bCs/>
                <w:szCs w:val="20"/>
              </w:rPr>
            </w:pP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C36628">
              <w:rPr>
                <w:rFonts w:ascii="Century Gothic" w:hAnsi="Century Gothic"/>
                <w:bCs/>
                <w:szCs w:val="20"/>
              </w:rPr>
              <w:t xml:space="preserve"> euros.</w:t>
            </w:r>
          </w:p>
          <w:p w14:paraId="3543B292" w14:textId="77777777" w:rsidR="003421BE" w:rsidRDefault="003421BE" w:rsidP="00D5721D">
            <w:pPr>
              <w:rPr>
                <w:rFonts w:ascii="Century Gothic" w:hAnsi="Century Gothic"/>
                <w:b/>
                <w:szCs w:val="20"/>
              </w:rPr>
            </w:pPr>
          </w:p>
          <w:p w14:paraId="012660D6" w14:textId="77777777" w:rsidR="003421BE" w:rsidRDefault="003421BE" w:rsidP="00D5721D"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end"/>
            </w:r>
            <w:r w:rsidRPr="00007FF8">
              <w:rPr>
                <w:rFonts w:eastAsia="Arial" w:cs="Liberation Serif"/>
                <w:color w:val="000000"/>
                <w:sz w:val="18"/>
                <w:lang w:val="eu-ES" w:eastAsia="hi-IN"/>
              </w:rPr>
              <w:t xml:space="preserve"> €</w:t>
            </w:r>
          </w:p>
        </w:tc>
        <w:tc>
          <w:tcPr>
            <w:tcW w:w="3786" w:type="dxa"/>
            <w:shd w:val="clear" w:color="auto" w:fill="auto"/>
          </w:tcPr>
          <w:p w14:paraId="385DA465" w14:textId="77777777" w:rsidR="003421BE" w:rsidRDefault="003421BE" w:rsidP="00D5721D"/>
          <w:p w14:paraId="7B788870" w14:textId="77777777" w:rsidR="003421BE" w:rsidRPr="00C36628" w:rsidRDefault="003421BE" w:rsidP="00D5721D">
            <w:pPr>
              <w:rPr>
                <w:rFonts w:ascii="Century Gothic" w:hAnsi="Century Gothic"/>
                <w:bCs/>
                <w:szCs w:val="20"/>
              </w:rPr>
            </w:pP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C36628">
              <w:rPr>
                <w:rFonts w:ascii="Century Gothic" w:hAnsi="Century Gothic"/>
                <w:bCs/>
                <w:szCs w:val="20"/>
              </w:rPr>
              <w:t>euros.</w:t>
            </w:r>
          </w:p>
          <w:p w14:paraId="5A171C82" w14:textId="77777777" w:rsidR="003421BE" w:rsidRDefault="003421BE" w:rsidP="00D5721D">
            <w:pPr>
              <w:rPr>
                <w:rFonts w:ascii="Century Gothic" w:hAnsi="Century Gothic"/>
                <w:b/>
                <w:szCs w:val="20"/>
              </w:rPr>
            </w:pPr>
          </w:p>
          <w:p w14:paraId="43AD8FC0" w14:textId="77777777" w:rsidR="003421BE" w:rsidRDefault="003421BE" w:rsidP="00D5721D"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instrText xml:space="preserve"> FORMTEXT </w:instrText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separate"/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443323">
              <w:rPr>
                <w:rFonts w:ascii="Century Gothic" w:hAnsi="Century Gothic"/>
                <w:b/>
                <w:sz w:val="18"/>
                <w:szCs w:val="18"/>
              </w:rPr>
              <w:fldChar w:fldCharType="end"/>
            </w:r>
            <w:r w:rsidRPr="00007FF8">
              <w:rPr>
                <w:rFonts w:eastAsia="Arial" w:cs="Liberation Serif"/>
                <w:color w:val="000000"/>
                <w:sz w:val="18"/>
                <w:lang w:val="eu-ES" w:eastAsia="hi-IN"/>
              </w:rPr>
              <w:t xml:space="preserve"> €</w:t>
            </w:r>
          </w:p>
        </w:tc>
      </w:tr>
    </w:tbl>
    <w:p w14:paraId="7B89B2FB" w14:textId="585A5176" w:rsidR="003421BE" w:rsidRDefault="005D2100" w:rsidP="005D2100">
      <w:pPr>
        <w:pStyle w:val="Standard"/>
        <w:rPr>
          <w:rFonts w:ascii="Century Gothic" w:hAnsi="Century Gothic"/>
          <w:b/>
          <w:szCs w:val="20"/>
        </w:rPr>
      </w:pPr>
      <w:r>
        <w:rPr>
          <w:rFonts w:cs="Arial"/>
          <w:b/>
          <w:sz w:val="18"/>
        </w:rPr>
        <w:t>Data eta Lekua / Lugar y fecha:</w:t>
      </w:r>
      <w:r w:rsidRPr="0047609E">
        <w:rPr>
          <w:rFonts w:ascii="Century Gothic" w:hAnsi="Century Gothic"/>
          <w:b/>
          <w:szCs w:val="20"/>
        </w:rPr>
        <w:t xml:space="preserve"> </w:t>
      </w:r>
      <w:r w:rsidRPr="00443323">
        <w:rPr>
          <w:rFonts w:ascii="Century Gothic" w:hAnsi="Century Gothic"/>
          <w:bCs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43323">
        <w:rPr>
          <w:rFonts w:ascii="Century Gothic" w:hAnsi="Century Gothic"/>
          <w:bCs/>
          <w:sz w:val="20"/>
          <w:szCs w:val="20"/>
        </w:rPr>
        <w:instrText xml:space="preserve"> FORMTEXT </w:instrText>
      </w:r>
      <w:r w:rsidRPr="00443323">
        <w:rPr>
          <w:rFonts w:ascii="Century Gothic" w:hAnsi="Century Gothic"/>
          <w:bCs/>
          <w:sz w:val="20"/>
          <w:szCs w:val="20"/>
        </w:rPr>
      </w:r>
      <w:r w:rsidRPr="00443323">
        <w:rPr>
          <w:rFonts w:ascii="Century Gothic" w:hAnsi="Century Gothic"/>
          <w:bCs/>
          <w:sz w:val="20"/>
          <w:szCs w:val="20"/>
        </w:rPr>
        <w:fldChar w:fldCharType="separate"/>
      </w:r>
      <w:r w:rsidRPr="00443323">
        <w:rPr>
          <w:rFonts w:ascii="Century Gothic" w:hAnsi="Century Gothic"/>
          <w:bCs/>
          <w:noProof/>
          <w:sz w:val="20"/>
          <w:szCs w:val="20"/>
        </w:rPr>
        <w:t> </w:t>
      </w:r>
      <w:r w:rsidRPr="00443323">
        <w:rPr>
          <w:rFonts w:ascii="Century Gothic" w:hAnsi="Century Gothic"/>
          <w:bCs/>
          <w:noProof/>
          <w:sz w:val="20"/>
          <w:szCs w:val="20"/>
        </w:rPr>
        <w:t> </w:t>
      </w:r>
      <w:r w:rsidRPr="00443323">
        <w:rPr>
          <w:rFonts w:ascii="Century Gothic" w:hAnsi="Century Gothic"/>
          <w:bCs/>
          <w:noProof/>
          <w:sz w:val="20"/>
          <w:szCs w:val="20"/>
        </w:rPr>
        <w:t> </w:t>
      </w:r>
      <w:r w:rsidRPr="00443323">
        <w:rPr>
          <w:rFonts w:ascii="Century Gothic" w:hAnsi="Century Gothic"/>
          <w:bCs/>
          <w:noProof/>
          <w:sz w:val="20"/>
          <w:szCs w:val="20"/>
        </w:rPr>
        <w:t> </w:t>
      </w:r>
      <w:r w:rsidRPr="00443323">
        <w:rPr>
          <w:rFonts w:ascii="Century Gothic" w:hAnsi="Century Gothic"/>
          <w:bCs/>
          <w:noProof/>
          <w:sz w:val="20"/>
          <w:szCs w:val="20"/>
        </w:rPr>
        <w:t> </w:t>
      </w:r>
      <w:r w:rsidRPr="00443323">
        <w:rPr>
          <w:rFonts w:ascii="Century Gothic" w:hAnsi="Century Gothic"/>
          <w:bCs/>
          <w:sz w:val="20"/>
          <w:szCs w:val="20"/>
        </w:rPr>
        <w:fldChar w:fldCharType="end"/>
      </w:r>
    </w:p>
    <w:p w14:paraId="1BF3F855" w14:textId="77777777" w:rsidR="003421BE" w:rsidRDefault="003421BE" w:rsidP="005D2100">
      <w:pPr>
        <w:pStyle w:val="Standard"/>
        <w:rPr>
          <w:rFonts w:cs="Arial"/>
          <w:b/>
          <w:sz w:val="18"/>
        </w:rPr>
      </w:pP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5"/>
        <w:gridCol w:w="3856"/>
      </w:tblGrid>
      <w:tr w:rsidR="005D2100" w14:paraId="0964FF1E" w14:textId="77777777" w:rsidTr="003421BE">
        <w:trPr>
          <w:trHeight w:hRule="exact" w:val="1085"/>
          <w:jc w:val="center"/>
        </w:trPr>
        <w:tc>
          <w:tcPr>
            <w:tcW w:w="5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14:paraId="5B9E7F77" w14:textId="77777777" w:rsidR="005D2100" w:rsidRDefault="005D2100" w:rsidP="00D5721D">
            <w:pPr>
              <w:pStyle w:val="Standard"/>
              <w:spacing w:before="280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Enpresaren Izena / Nombre empresa</w:t>
            </w:r>
          </w:p>
          <w:p w14:paraId="6A8CE147" w14:textId="77777777" w:rsidR="005D2100" w:rsidRPr="00443323" w:rsidRDefault="005D2100" w:rsidP="00D5721D">
            <w:pPr>
              <w:pStyle w:val="Standard"/>
              <w:spacing w:before="280"/>
              <w:rPr>
                <w:rFonts w:cs="Arial"/>
                <w:bCs/>
                <w:i/>
                <w:color w:val="00000A"/>
                <w:sz w:val="20"/>
                <w:szCs w:val="20"/>
              </w:rPr>
            </w:pPr>
            <w:r w:rsidRPr="00443323"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43323">
              <w:rPr>
                <w:rFonts w:ascii="Century Gothic" w:hAnsi="Century Gothic"/>
                <w:bCs/>
                <w:sz w:val="20"/>
                <w:szCs w:val="20"/>
              </w:rPr>
              <w:instrText xml:space="preserve"> FORMTEXT </w:instrText>
            </w:r>
            <w:r w:rsidRPr="00443323">
              <w:rPr>
                <w:rFonts w:ascii="Century Gothic" w:hAnsi="Century Gothic"/>
                <w:bCs/>
                <w:sz w:val="20"/>
                <w:szCs w:val="20"/>
              </w:rPr>
            </w:r>
            <w:r w:rsidRPr="00443323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 w:rsidRPr="00443323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443323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443323"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AB53F5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Sinadura / Firma</w:t>
            </w:r>
          </w:p>
          <w:p w14:paraId="7CC0BECF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</w:p>
        </w:tc>
      </w:tr>
    </w:tbl>
    <w:p w14:paraId="74BB1AF8" w14:textId="515146D4" w:rsidR="005D2100" w:rsidRPr="005D2100" w:rsidRDefault="00311FDC" w:rsidP="003421BE">
      <w:r w:rsidRPr="00311FDC">
        <w:rPr>
          <w:rFonts w:cstheme="minorHAnsi"/>
          <w:sz w:val="16"/>
          <w:szCs w:val="16"/>
        </w:rPr>
        <w:t>En el caso de licitadores en participación conjunta irá firmada por todos y cada uno de sus componentes o por su representante</w:t>
      </w:r>
      <w:r>
        <w:rPr>
          <w:rFonts w:cstheme="minorHAnsi"/>
          <w:sz w:val="24"/>
        </w:rPr>
        <w:t>.</w:t>
      </w:r>
    </w:p>
    <w:sectPr w:rsidR="005D2100" w:rsidRPr="005D2100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BA137" w14:textId="77777777" w:rsidR="000D659F" w:rsidRDefault="000D659F">
      <w:r>
        <w:separator/>
      </w:r>
    </w:p>
  </w:endnote>
  <w:endnote w:type="continuationSeparator" w:id="0">
    <w:p w14:paraId="4B019A0C" w14:textId="77777777" w:rsidR="000D659F" w:rsidRDefault="000D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44F63" w14:textId="77777777" w:rsidR="000D659F" w:rsidRDefault="000D659F">
      <w:r>
        <w:separator/>
      </w:r>
    </w:p>
  </w:footnote>
  <w:footnote w:type="continuationSeparator" w:id="0">
    <w:p w14:paraId="2E799B61" w14:textId="77777777" w:rsidR="000D659F" w:rsidRDefault="000D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313A7F7C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1876425" cy="638175"/>
              <wp:effectExtent l="0" t="0" r="9525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5A57CB57" w14:textId="545BB1B1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5D2100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III</w:t>
                          </w:r>
                        </w:p>
                        <w:p w14:paraId="171DA55E" w14:textId="607DE965" w:rsidR="0041251F" w:rsidRPr="00A027CE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147.7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5A57CB57" w14:textId="545BB1B1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5D2100">
                      <w:rPr>
                        <w:b/>
                        <w:color w:val="0000FF"/>
                        <w:sz w:val="22"/>
                        <w:szCs w:val="22"/>
                      </w:rPr>
                      <w:t>III</w:t>
                    </w:r>
                  </w:p>
                  <w:p w14:paraId="171DA55E" w14:textId="607DE965" w:rsidR="0041251F" w:rsidRPr="00A027CE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Hj4dhx5mNQQ2Fhlo2AIYL0bn9CLrbtcYBBMdnn2jKFcVVfHzPqIXzKuR7cDyieJNISNIfL+5KFNQi3dGQbV5yg==" w:salt="9pOJx6/KO1XmO9pgc1xW/Q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FC5"/>
    <w:rsid w:val="000B61B8"/>
    <w:rsid w:val="000D2E76"/>
    <w:rsid w:val="000D659F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4206"/>
    <w:rsid w:val="001B5932"/>
    <w:rsid w:val="001C5C7E"/>
    <w:rsid w:val="001D4C83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D4351"/>
    <w:rsid w:val="002E67F5"/>
    <w:rsid w:val="00310C8A"/>
    <w:rsid w:val="00311E47"/>
    <w:rsid w:val="00311FDC"/>
    <w:rsid w:val="003421BE"/>
    <w:rsid w:val="003421E7"/>
    <w:rsid w:val="00371839"/>
    <w:rsid w:val="003725BB"/>
    <w:rsid w:val="00381878"/>
    <w:rsid w:val="003A6473"/>
    <w:rsid w:val="003B628D"/>
    <w:rsid w:val="003F16F7"/>
    <w:rsid w:val="004108C5"/>
    <w:rsid w:val="0041251F"/>
    <w:rsid w:val="004212C0"/>
    <w:rsid w:val="00421A5D"/>
    <w:rsid w:val="004223D2"/>
    <w:rsid w:val="00443323"/>
    <w:rsid w:val="004464AF"/>
    <w:rsid w:val="00451F5F"/>
    <w:rsid w:val="00463747"/>
    <w:rsid w:val="00472A30"/>
    <w:rsid w:val="00475DAB"/>
    <w:rsid w:val="004833FA"/>
    <w:rsid w:val="004934DB"/>
    <w:rsid w:val="004A0358"/>
    <w:rsid w:val="004C1D86"/>
    <w:rsid w:val="004E2318"/>
    <w:rsid w:val="00510BA8"/>
    <w:rsid w:val="005123E4"/>
    <w:rsid w:val="005256C0"/>
    <w:rsid w:val="00545340"/>
    <w:rsid w:val="0057579D"/>
    <w:rsid w:val="00591F10"/>
    <w:rsid w:val="005A6EA4"/>
    <w:rsid w:val="005C2C46"/>
    <w:rsid w:val="005D2100"/>
    <w:rsid w:val="005F3742"/>
    <w:rsid w:val="00600F4B"/>
    <w:rsid w:val="0060251B"/>
    <w:rsid w:val="006155A7"/>
    <w:rsid w:val="00621B1A"/>
    <w:rsid w:val="0062786B"/>
    <w:rsid w:val="00636191"/>
    <w:rsid w:val="00636E6D"/>
    <w:rsid w:val="0069106B"/>
    <w:rsid w:val="006932B6"/>
    <w:rsid w:val="006B55D0"/>
    <w:rsid w:val="006D3272"/>
    <w:rsid w:val="0072040E"/>
    <w:rsid w:val="007209D8"/>
    <w:rsid w:val="007254E0"/>
    <w:rsid w:val="00732937"/>
    <w:rsid w:val="007509F7"/>
    <w:rsid w:val="00751A46"/>
    <w:rsid w:val="00771D88"/>
    <w:rsid w:val="0078691B"/>
    <w:rsid w:val="007A72F8"/>
    <w:rsid w:val="007D2816"/>
    <w:rsid w:val="007D7E26"/>
    <w:rsid w:val="008065F1"/>
    <w:rsid w:val="00807673"/>
    <w:rsid w:val="00817EF3"/>
    <w:rsid w:val="0083052B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46AD"/>
    <w:rsid w:val="009678DC"/>
    <w:rsid w:val="0097237F"/>
    <w:rsid w:val="009811D3"/>
    <w:rsid w:val="009846E6"/>
    <w:rsid w:val="009E3B31"/>
    <w:rsid w:val="00A027CE"/>
    <w:rsid w:val="00A133F8"/>
    <w:rsid w:val="00A1508C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ED7BE7"/>
    <w:rsid w:val="00EF332B"/>
    <w:rsid w:val="00F03325"/>
    <w:rsid w:val="00F23953"/>
    <w:rsid w:val="00F269AB"/>
    <w:rsid w:val="00F30483"/>
    <w:rsid w:val="00F34D29"/>
    <w:rsid w:val="00F6308F"/>
    <w:rsid w:val="00F90D0A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1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licitación.dot</Template>
  <TotalTime>0</TotalTime>
  <Pages>1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Amaia Elkano</cp:lastModifiedBy>
  <cp:revision>2</cp:revision>
  <cp:lastPrinted>2020-04-17T09:45:00Z</cp:lastPrinted>
  <dcterms:created xsi:type="dcterms:W3CDTF">2022-03-29T06:34:00Z</dcterms:created>
  <dcterms:modified xsi:type="dcterms:W3CDTF">2022-03-29T06:34:00Z</dcterms:modified>
</cp:coreProperties>
</file>