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5CC86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119B6B5C" w14:textId="58FE610D" w:rsidR="00310C8A" w:rsidRPr="00ED1BBA" w:rsidRDefault="00DA54F1" w:rsidP="00310C8A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  <w:bookmarkStart w:id="0" w:name="_Hlk98404507"/>
      <w:r>
        <w:rPr>
          <w:rFonts w:ascii="Century Gothic" w:hAnsi="Century Gothic"/>
          <w:b/>
          <w:sz w:val="18"/>
          <w:szCs w:val="18"/>
        </w:rPr>
        <w:t xml:space="preserve">SOLICITUD DE PARTICIPACIÓN </w:t>
      </w:r>
      <w:r w:rsidR="00575310">
        <w:rPr>
          <w:rFonts w:ascii="Century Gothic" w:hAnsi="Century Gothic"/>
          <w:b/>
          <w:sz w:val="18"/>
          <w:szCs w:val="18"/>
        </w:rPr>
        <w:t>DE</w:t>
      </w:r>
      <w:r w:rsidR="00575310" w:rsidRPr="00ED1BBA">
        <w:rPr>
          <w:rFonts w:ascii="Century Gothic" w:hAnsi="Century Gothic"/>
          <w:b/>
          <w:sz w:val="18"/>
          <w:szCs w:val="18"/>
        </w:rPr>
        <w:t xml:space="preserve"> LICITACIÓN </w:t>
      </w:r>
      <w:r>
        <w:rPr>
          <w:rFonts w:ascii="Century Gothic" w:hAnsi="Century Gothic"/>
          <w:b/>
          <w:sz w:val="18"/>
          <w:szCs w:val="18"/>
        </w:rPr>
        <w:t xml:space="preserve">EN EL </w:t>
      </w:r>
      <w:r w:rsidRPr="00ED1BBA">
        <w:rPr>
          <w:rFonts w:ascii="Century Gothic" w:hAnsi="Century Gothic"/>
          <w:b/>
          <w:sz w:val="18"/>
          <w:szCs w:val="18"/>
        </w:rPr>
        <w:t xml:space="preserve">PROCEDIMIENTO </w:t>
      </w:r>
      <w:r w:rsidR="00310C8A">
        <w:rPr>
          <w:rFonts w:ascii="Century Gothic" w:hAnsi="Century Gothic"/>
          <w:b/>
          <w:sz w:val="18"/>
          <w:szCs w:val="18"/>
        </w:rPr>
        <w:t>ABIERTO</w:t>
      </w:r>
      <w:r w:rsidR="00575310">
        <w:rPr>
          <w:rFonts w:ascii="Century Gothic" w:hAnsi="Century Gothic"/>
          <w:b/>
          <w:sz w:val="18"/>
          <w:szCs w:val="18"/>
        </w:rPr>
        <w:t>,</w:t>
      </w:r>
      <w:r w:rsidR="00310C8A">
        <w:rPr>
          <w:rFonts w:ascii="Century Gothic" w:hAnsi="Century Gothic"/>
          <w:b/>
          <w:sz w:val="18"/>
          <w:szCs w:val="18"/>
        </w:rPr>
        <w:t xml:space="preserve"> SUPERIOR AL UMBRAL EUROPEO</w:t>
      </w:r>
      <w:r w:rsidR="00575310">
        <w:rPr>
          <w:rFonts w:ascii="Century Gothic" w:hAnsi="Century Gothic"/>
          <w:b/>
          <w:sz w:val="18"/>
          <w:szCs w:val="18"/>
        </w:rPr>
        <w:t>,</w:t>
      </w:r>
      <w:r w:rsidR="00310C8A">
        <w:rPr>
          <w:rFonts w:ascii="Century Gothic" w:hAnsi="Century Gothic"/>
          <w:b/>
          <w:sz w:val="18"/>
          <w:szCs w:val="18"/>
        </w:rPr>
        <w:t xml:space="preserve"> </w:t>
      </w:r>
      <w:r w:rsidR="00310C8A" w:rsidRPr="00310C8A">
        <w:rPr>
          <w:rFonts w:ascii="Century Gothic" w:hAnsi="Century Gothic"/>
          <w:b/>
          <w:sz w:val="18"/>
          <w:szCs w:val="18"/>
        </w:rPr>
        <w:t>DEL CONTRATO DE SERVICIOS PARA LA REDACCIÓN DEL PROYECTO DE ESPACIO ESCÉNICO MUNICIPAL DE HUARTE, Y EN SU CASO, DIRECCIÓN FACULTATIVA DE LA OBRA</w:t>
      </w:r>
      <w:bookmarkEnd w:id="0"/>
    </w:p>
    <w:p w14:paraId="4C6BBF60" w14:textId="70DB8179" w:rsidR="003B628D" w:rsidRPr="00ED1BBA" w:rsidRDefault="003B628D" w:rsidP="00A30A28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4252"/>
      </w:tblGrid>
      <w:tr w:rsidR="004E2D53" w:rsidRPr="00DA54F1" w14:paraId="1D724861" w14:textId="77777777" w:rsidTr="00156360">
        <w:trPr>
          <w:trHeight w:hRule="exact" w:val="340"/>
          <w:jc w:val="center"/>
        </w:trPr>
        <w:tc>
          <w:tcPr>
            <w:tcW w:w="9781" w:type="dxa"/>
            <w:gridSpan w:val="3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90FE22" w14:textId="77777777" w:rsidR="004E2D53" w:rsidRDefault="004E2D53" w:rsidP="00D5721D">
            <w:pPr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1" w:name="_Hlk69213316"/>
            <w:r>
              <w:rPr>
                <w:rFonts w:ascii="Century Gothic" w:hAnsi="Century Gothic"/>
                <w:b/>
                <w:color w:val="0000FF"/>
                <w:szCs w:val="20"/>
              </w:rPr>
              <w:t>DOCUMENTO PRIVADO DE CONCURRENCIA CONJUNTA</w:t>
            </w:r>
          </w:p>
        </w:tc>
      </w:tr>
      <w:tr w:rsidR="004E2D53" w:rsidRPr="00DA54F1" w14:paraId="4A658F8F" w14:textId="77777777" w:rsidTr="00156360">
        <w:trPr>
          <w:trHeight w:val="729"/>
          <w:jc w:val="center"/>
        </w:trPr>
        <w:tc>
          <w:tcPr>
            <w:tcW w:w="3686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4F658A" w14:textId="77777777" w:rsidR="004E2D53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11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34F730BB" w14:textId="77777777" w:rsidR="004E2D53" w:rsidRPr="00575310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575310"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 w:rsidRPr="00575310">
              <w:rPr>
                <w:rFonts w:ascii="Century Gothic" w:hAnsi="Century Gothic"/>
                <w:b/>
                <w:szCs w:val="20"/>
              </w:rPr>
            </w:r>
            <w:r w:rsidRPr="00575310"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t xml:space="preserve">   </w:t>
            </w:r>
          </w:p>
        </w:tc>
        <w:tc>
          <w:tcPr>
            <w:tcW w:w="1843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15485C" w14:textId="77777777" w:rsidR="004E2D53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6D859D67" w14:textId="77777777" w:rsidR="004E2D53" w:rsidRPr="00575310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4252" w:type="dxa"/>
            <w:shd w:val="clear" w:color="auto" w:fill="FFFFFF"/>
          </w:tcPr>
          <w:p w14:paraId="39F46A29" w14:textId="77777777" w:rsidR="004E2D53" w:rsidRDefault="004E2D53" w:rsidP="00D5721D">
            <w:pPr>
              <w:spacing w:line="360" w:lineRule="auto"/>
              <w:ind w:left="-142" w:firstLine="136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EN REPRESENTACIÓN DE LA EMPRESA</w:t>
            </w:r>
          </w:p>
          <w:p w14:paraId="7099768A" w14:textId="77777777" w:rsidR="004E2D53" w:rsidRPr="00575310" w:rsidRDefault="004E2D53" w:rsidP="00D5721D">
            <w:pPr>
              <w:spacing w:line="360" w:lineRule="auto"/>
              <w:ind w:left="135" w:hanging="141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</w:tr>
      <w:tr w:rsidR="004E2D53" w:rsidRPr="00DA54F1" w14:paraId="4D5EC676" w14:textId="77777777" w:rsidTr="00156360">
        <w:trPr>
          <w:trHeight w:val="729"/>
          <w:jc w:val="center"/>
        </w:trPr>
        <w:tc>
          <w:tcPr>
            <w:tcW w:w="3686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412B81" w14:textId="77777777" w:rsidR="004E2D53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11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202EC370" w14:textId="77777777" w:rsidR="004E2D53" w:rsidRPr="00575310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t xml:space="preserve">   </w:t>
            </w:r>
          </w:p>
        </w:tc>
        <w:tc>
          <w:tcPr>
            <w:tcW w:w="1843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0C75C8" w14:textId="77777777" w:rsidR="004E2D53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220F482F" w14:textId="77777777" w:rsidR="004E2D53" w:rsidRPr="00575310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4252" w:type="dxa"/>
            <w:shd w:val="clear" w:color="auto" w:fill="FFFFFF"/>
          </w:tcPr>
          <w:p w14:paraId="3F50F456" w14:textId="77777777" w:rsidR="004E2D53" w:rsidRDefault="004E2D53" w:rsidP="00D5721D">
            <w:pPr>
              <w:spacing w:line="360" w:lineRule="auto"/>
              <w:ind w:left="-142" w:firstLine="277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EN REPRESENTACIÓN DE LA EMPRESA</w:t>
            </w:r>
          </w:p>
          <w:p w14:paraId="1FBA691A" w14:textId="77777777" w:rsidR="004E2D53" w:rsidRPr="00575310" w:rsidRDefault="004E2D53" w:rsidP="00D5721D">
            <w:pPr>
              <w:spacing w:line="360" w:lineRule="auto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</w:tr>
      <w:tr w:rsidR="004E2D53" w:rsidRPr="00DA54F1" w14:paraId="132BA14C" w14:textId="77777777" w:rsidTr="00156360">
        <w:trPr>
          <w:trHeight w:val="729"/>
          <w:jc w:val="center"/>
        </w:trPr>
        <w:tc>
          <w:tcPr>
            <w:tcW w:w="3686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F089AA" w14:textId="77777777" w:rsidR="004E2D53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11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71DE0EB4" w14:textId="77777777" w:rsidR="004E2D53" w:rsidRPr="00575310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t xml:space="preserve">   </w:t>
            </w:r>
          </w:p>
        </w:tc>
        <w:tc>
          <w:tcPr>
            <w:tcW w:w="1843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E70853" w14:textId="77777777" w:rsidR="004E2D53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30373896" w14:textId="77777777" w:rsidR="004E2D53" w:rsidRPr="00575310" w:rsidRDefault="004E2D53" w:rsidP="00D5721D">
            <w:pPr>
              <w:spacing w:line="360" w:lineRule="auto"/>
              <w:ind w:left="-142"/>
              <w:rPr>
                <w:rFonts w:cs="Arial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575310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Pr="00575310">
              <w:rPr>
                <w:rFonts w:cs="Arial"/>
                <w:b/>
                <w:sz w:val="18"/>
                <w:szCs w:val="18"/>
              </w:rPr>
            </w:r>
            <w:r w:rsidRPr="00575310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575310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575310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575310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575310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575310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Pr="00575310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252" w:type="dxa"/>
            <w:shd w:val="clear" w:color="auto" w:fill="FFFFFF"/>
          </w:tcPr>
          <w:p w14:paraId="5182A3A4" w14:textId="77777777" w:rsidR="004E2D53" w:rsidRDefault="004E2D53" w:rsidP="00D5721D">
            <w:pPr>
              <w:spacing w:line="360" w:lineRule="auto"/>
              <w:ind w:left="-142" w:firstLine="277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EN REPRESENTACIÓN DE LA EMPRESA</w:t>
            </w:r>
          </w:p>
          <w:p w14:paraId="1BCC998E" w14:textId="77777777" w:rsidR="004E2D53" w:rsidRPr="00575310" w:rsidRDefault="004E2D53" w:rsidP="00D5721D">
            <w:pPr>
              <w:spacing w:line="360" w:lineRule="auto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</w:tr>
      <w:tr w:rsidR="004E2D53" w:rsidRPr="00DA54F1" w14:paraId="6CA5EB6F" w14:textId="77777777" w:rsidTr="00156360">
        <w:trPr>
          <w:trHeight w:val="729"/>
          <w:jc w:val="center"/>
        </w:trPr>
        <w:tc>
          <w:tcPr>
            <w:tcW w:w="3686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D7A9BE" w14:textId="77777777" w:rsidR="004E2D53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41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6B979C49" w14:textId="77777777" w:rsidR="004E2D53" w:rsidRPr="00575310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t xml:space="preserve">   </w:t>
            </w:r>
          </w:p>
        </w:tc>
        <w:tc>
          <w:tcPr>
            <w:tcW w:w="1843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539A8D" w14:textId="77777777" w:rsidR="004E2D53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4C5CDAC7" w14:textId="77777777" w:rsidR="004E2D53" w:rsidRPr="00575310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4252" w:type="dxa"/>
            <w:shd w:val="clear" w:color="auto" w:fill="FFFFFF"/>
          </w:tcPr>
          <w:p w14:paraId="2141F00B" w14:textId="77777777" w:rsidR="004E2D53" w:rsidRDefault="004E2D53" w:rsidP="00D5721D">
            <w:pPr>
              <w:spacing w:line="360" w:lineRule="auto"/>
              <w:ind w:left="-142" w:firstLine="277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EN REPRESENTACIÓN DE LA EMPRESA</w:t>
            </w:r>
          </w:p>
          <w:p w14:paraId="79A2911C" w14:textId="77777777" w:rsidR="004E2D53" w:rsidRPr="00575310" w:rsidRDefault="004E2D53" w:rsidP="00D5721D">
            <w:pPr>
              <w:spacing w:line="360" w:lineRule="auto"/>
              <w:ind w:left="135" w:hanging="277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</w:tr>
      <w:bookmarkEnd w:id="1"/>
    </w:tbl>
    <w:p w14:paraId="77FCDB42" w14:textId="77777777" w:rsidR="004E2D53" w:rsidRDefault="004E2D53" w:rsidP="006B55D0"/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3CA91248" w14:textId="77777777" w:rsidTr="00156360">
        <w:trPr>
          <w:trHeight w:hRule="exact" w:val="284"/>
          <w:jc w:val="center"/>
        </w:trPr>
        <w:tc>
          <w:tcPr>
            <w:tcW w:w="9755" w:type="dxa"/>
            <w:gridSpan w:val="2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77FCE9FA" w14:textId="77777777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2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6B55D0" w14:paraId="1E1653A9" w14:textId="77777777" w:rsidTr="00156360">
        <w:trPr>
          <w:trHeight w:val="81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3D2F34BD" w14:textId="77777777" w:rsidR="006B55D0" w:rsidRDefault="006B55D0" w:rsidP="006B55D0">
            <w:pPr>
              <w:pStyle w:val="Standard"/>
              <w:spacing w:after="8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45D72740" w14:textId="516D9CA4" w:rsidR="006B55D0" w:rsidRPr="006B55D0" w:rsidRDefault="00310C8A" w:rsidP="00310C8A">
            <w:pPr>
              <w:pStyle w:val="Textoindependiente"/>
              <w:tabs>
                <w:tab w:val="center" w:pos="3888"/>
              </w:tabs>
              <w:spacing w:after="0" w:line="276" w:lineRule="auto"/>
              <w:jc w:val="both"/>
              <w:rPr>
                <w:rFonts w:cs="Arial"/>
                <w:sz w:val="18"/>
                <w:lang w:val="eu-ES"/>
              </w:rPr>
            </w:pPr>
            <w:r w:rsidRPr="00310C8A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LICITACIÓN DEL CONTRATO DE SERVICIOS PARA LA REDACCIÓN DEL PROYECTO DE ESPACIO ESCÉNICO MUNICIPAL DE HUARTE, Y EN SU CASO, DIRECCIÓN FACULTATIVA DE LA OBRA</w:t>
            </w:r>
          </w:p>
        </w:tc>
        <w:tc>
          <w:tcPr>
            <w:tcW w:w="4084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6A098BD4" w14:textId="77777777" w:rsidR="006B55D0" w:rsidRDefault="006B55D0" w:rsidP="00FB67A9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Número Exediente / Espedientearen Zenbakia</w:t>
            </w:r>
          </w:p>
          <w:p w14:paraId="472FD7BF" w14:textId="77777777" w:rsidR="00310C8A" w:rsidRDefault="00310C8A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</w:p>
          <w:p w14:paraId="0B462C18" w14:textId="1AB5982D" w:rsidR="006B55D0" w:rsidRPr="00A30A28" w:rsidRDefault="000F7406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  <w:r>
              <w:rPr>
                <w:rFonts w:cs="Arial"/>
                <w:b/>
                <w:bCs/>
                <w:sz w:val="24"/>
                <w:lang w:val="eu-ES"/>
              </w:rPr>
              <w:t>290</w:t>
            </w:r>
            <w:r w:rsidR="003B628D" w:rsidRPr="00A30A28">
              <w:rPr>
                <w:rFonts w:cs="Arial"/>
                <w:b/>
                <w:bCs/>
                <w:sz w:val="24"/>
                <w:lang w:val="eu-ES"/>
              </w:rPr>
              <w:t>/202</w:t>
            </w:r>
            <w:r w:rsidR="00310C8A">
              <w:rPr>
                <w:rFonts w:cs="Arial"/>
                <w:b/>
                <w:bCs/>
                <w:sz w:val="24"/>
                <w:lang w:val="eu-ES"/>
              </w:rPr>
              <w:t>2</w:t>
            </w:r>
          </w:p>
        </w:tc>
      </w:tr>
      <w:bookmarkEnd w:id="2"/>
    </w:tbl>
    <w:p w14:paraId="5994440C" w14:textId="77777777" w:rsidR="006B55D0" w:rsidRDefault="006B55D0" w:rsidP="006B55D0">
      <w:pPr>
        <w:jc w:val="center"/>
        <w:rPr>
          <w:b/>
          <w:bCs/>
        </w:rPr>
      </w:pPr>
    </w:p>
    <w:p w14:paraId="26D5A39A" w14:textId="08DAED4B" w:rsidR="006B55D0" w:rsidRDefault="004E2D53" w:rsidP="00AE5250">
      <w:pPr>
        <w:pBdr>
          <w:bottom w:val="thickThinSmallGap" w:sz="24" w:space="1" w:color="3399FF"/>
        </w:pBdr>
        <w:jc w:val="center"/>
        <w:rPr>
          <w:b/>
          <w:bCs/>
        </w:rPr>
      </w:pPr>
      <w:r>
        <w:rPr>
          <w:b/>
          <w:bCs/>
        </w:rPr>
        <w:t>MANIFIESTAN</w:t>
      </w:r>
    </w:p>
    <w:p w14:paraId="6CF214F9" w14:textId="51CE1C87" w:rsidR="00AB0C6E" w:rsidRDefault="00AB0C6E" w:rsidP="00AB0C6E">
      <w:pPr>
        <w:jc w:val="center"/>
        <w:rPr>
          <w:b/>
          <w:bCs/>
        </w:rPr>
      </w:pPr>
    </w:p>
    <w:p w14:paraId="3C94509A" w14:textId="7D73AA10" w:rsidR="004E2D53" w:rsidRDefault="004E2D53" w:rsidP="004E2D53">
      <w:pPr>
        <w:tabs>
          <w:tab w:val="left" w:pos="709"/>
        </w:tabs>
        <w:ind w:left="426" w:hanging="426"/>
        <w:jc w:val="center"/>
        <w:rPr>
          <w:rFonts w:cs="Arial"/>
          <w:bCs/>
        </w:rPr>
      </w:pPr>
      <w:r>
        <w:rPr>
          <w:rFonts w:cs="Arial"/>
          <w:bCs/>
        </w:rPr>
        <w:t>S</w:t>
      </w:r>
      <w:r w:rsidRPr="004E2D53">
        <w:rPr>
          <w:rFonts w:cs="Arial"/>
          <w:bCs/>
        </w:rPr>
        <w:t>u voluntad de concurrencia conjunta en la presente licitación y (señálese lo que proceda):</w:t>
      </w:r>
    </w:p>
    <w:p w14:paraId="595031D4" w14:textId="417E975E" w:rsidR="004E2D53" w:rsidRDefault="004E2D53" w:rsidP="004E2D53">
      <w:pPr>
        <w:tabs>
          <w:tab w:val="left" w:pos="709"/>
        </w:tabs>
        <w:ind w:left="426" w:hanging="426"/>
        <w:jc w:val="center"/>
        <w:rPr>
          <w:rFonts w:cs="Arial"/>
          <w:bCs/>
        </w:rPr>
      </w:pPr>
    </w:p>
    <w:p w14:paraId="4003F6F1" w14:textId="2FD7182A" w:rsidR="004E2D53" w:rsidRDefault="004E2D53" w:rsidP="004E2D53">
      <w:pPr>
        <w:tabs>
          <w:tab w:val="left" w:pos="709"/>
        </w:tabs>
        <w:ind w:left="426" w:hanging="426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="00EF7531">
        <w:rPr>
          <w:rFonts w:ascii="Century Gothic" w:hAnsi="Century Gothic"/>
          <w:sz w:val="22"/>
          <w:szCs w:val="22"/>
        </w:rPr>
      </w:r>
      <w:r w:rsidR="00EF7531">
        <w:rPr>
          <w:rFonts w:ascii="Century Gothic" w:hAnsi="Century Gothic"/>
          <w:sz w:val="22"/>
          <w:szCs w:val="22"/>
        </w:rPr>
        <w:fldChar w:fldCharType="separate"/>
      </w:r>
      <w:r>
        <w:rPr>
          <w:rFonts w:ascii="Century Gothic" w:hAnsi="Century Gothic"/>
          <w:sz w:val="22"/>
          <w:szCs w:val="22"/>
        </w:rPr>
        <w:fldChar w:fldCharType="end"/>
      </w:r>
      <w:r>
        <w:rPr>
          <w:rFonts w:ascii="Century Gothic" w:hAnsi="Century Gothic"/>
          <w:sz w:val="22"/>
          <w:szCs w:val="22"/>
        </w:rPr>
        <w:t xml:space="preserve"> </w:t>
      </w:r>
      <w:r w:rsidRPr="004E2D53">
        <w:rPr>
          <w:rFonts w:cs="Arial"/>
          <w:bCs/>
        </w:rPr>
        <w:t>Se presentan como Unión temporal de Empresas, con el compromiso de constituirse mediante escritura pública, en caso de resultar adjudicatarios</w:t>
      </w:r>
    </w:p>
    <w:p w14:paraId="79669937" w14:textId="77777777" w:rsidR="004E2D53" w:rsidRDefault="004E2D53" w:rsidP="004E2D53">
      <w:pPr>
        <w:tabs>
          <w:tab w:val="left" w:pos="709"/>
        </w:tabs>
        <w:ind w:left="426" w:hanging="426"/>
        <w:jc w:val="both"/>
        <w:rPr>
          <w:rFonts w:ascii="Century Gothic" w:hAnsi="Century Gothic"/>
          <w:sz w:val="22"/>
          <w:szCs w:val="22"/>
        </w:rPr>
      </w:pPr>
    </w:p>
    <w:p w14:paraId="1D3293EC" w14:textId="4A7F1752" w:rsidR="004E2D53" w:rsidRDefault="004E2D53" w:rsidP="004E2D53">
      <w:pPr>
        <w:spacing w:line="276" w:lineRule="auto"/>
        <w:jc w:val="both"/>
        <w:rPr>
          <w:rFonts w:cs="Arial"/>
          <w:bCs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="00EF7531">
        <w:rPr>
          <w:rFonts w:ascii="Century Gothic" w:hAnsi="Century Gothic"/>
          <w:sz w:val="22"/>
          <w:szCs w:val="22"/>
        </w:rPr>
      </w:r>
      <w:r w:rsidR="00EF7531">
        <w:rPr>
          <w:rFonts w:ascii="Century Gothic" w:hAnsi="Century Gothic"/>
          <w:sz w:val="22"/>
          <w:szCs w:val="22"/>
        </w:rPr>
        <w:fldChar w:fldCharType="separate"/>
      </w:r>
      <w:r>
        <w:rPr>
          <w:rFonts w:ascii="Century Gothic" w:hAnsi="Century Gothic"/>
          <w:sz w:val="22"/>
          <w:szCs w:val="22"/>
        </w:rPr>
        <w:fldChar w:fldCharType="end"/>
      </w:r>
      <w:r>
        <w:rPr>
          <w:rFonts w:ascii="Century Gothic" w:hAnsi="Century Gothic"/>
          <w:sz w:val="22"/>
          <w:szCs w:val="22"/>
        </w:rPr>
        <w:t xml:space="preserve"> </w:t>
      </w:r>
      <w:r w:rsidRPr="004E2D53">
        <w:rPr>
          <w:rFonts w:cs="Arial"/>
          <w:bCs/>
        </w:rPr>
        <w:t>Se presentan en participación conjunta</w:t>
      </w:r>
      <w:r>
        <w:rPr>
          <w:rFonts w:cs="Arial"/>
          <w:bCs/>
        </w:rPr>
        <w:t xml:space="preserve"> s</w:t>
      </w:r>
      <w:r w:rsidRPr="004E2D53">
        <w:rPr>
          <w:rFonts w:cs="Arial"/>
          <w:bCs/>
        </w:rPr>
        <w:t>iendo el porcentaje de participación de cada una de las personas licitadoras:</w:t>
      </w:r>
    </w:p>
    <w:p w14:paraId="08AE92B6" w14:textId="2C3F1581" w:rsidR="004E2D53" w:rsidRDefault="004E2D53" w:rsidP="004E2D53">
      <w:pPr>
        <w:spacing w:line="276" w:lineRule="auto"/>
        <w:jc w:val="both"/>
        <w:rPr>
          <w:rFonts w:cs="Arial"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4E2D53" w14:paraId="18B1F5A5" w14:textId="77777777" w:rsidTr="004E2D53">
        <w:tc>
          <w:tcPr>
            <w:tcW w:w="4814" w:type="dxa"/>
          </w:tcPr>
          <w:p w14:paraId="59BE1A45" w14:textId="0A1895AD" w:rsidR="004E2D53" w:rsidRPr="004E2D53" w:rsidRDefault="004E2D53" w:rsidP="00156360">
            <w:pPr>
              <w:spacing w:line="276" w:lineRule="auto"/>
              <w:jc w:val="center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4E2D53">
              <w:rPr>
                <w:rFonts w:ascii="Century Gothic" w:hAnsi="Century Gothic"/>
                <w:b/>
                <w:color w:val="0000FF"/>
                <w:szCs w:val="20"/>
              </w:rPr>
              <w:t>NOMBRE DE LA EMPRESA/PERSONA FÍSICA</w:t>
            </w:r>
          </w:p>
        </w:tc>
        <w:tc>
          <w:tcPr>
            <w:tcW w:w="4814" w:type="dxa"/>
          </w:tcPr>
          <w:p w14:paraId="6D029F9B" w14:textId="6B4F01E4" w:rsidR="004E2D53" w:rsidRPr="004E2D53" w:rsidRDefault="004E2D53" w:rsidP="00156360">
            <w:pPr>
              <w:spacing w:line="276" w:lineRule="auto"/>
              <w:jc w:val="center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4E2D53">
              <w:rPr>
                <w:rFonts w:ascii="Century Gothic" w:hAnsi="Century Gothic"/>
                <w:b/>
                <w:color w:val="0000FF"/>
                <w:szCs w:val="20"/>
              </w:rPr>
              <w:t>PARTICIPACIÓN %</w:t>
            </w:r>
          </w:p>
        </w:tc>
      </w:tr>
      <w:tr w:rsidR="004E2D53" w14:paraId="78EE75CC" w14:textId="77777777" w:rsidTr="004E2D53">
        <w:tc>
          <w:tcPr>
            <w:tcW w:w="4814" w:type="dxa"/>
          </w:tcPr>
          <w:p w14:paraId="7E2989FD" w14:textId="18E4EB5C" w:rsidR="004E2D53" w:rsidRPr="00575310" w:rsidRDefault="00156360" w:rsidP="004E2D53">
            <w:pPr>
              <w:spacing w:line="276" w:lineRule="auto"/>
              <w:jc w:val="both"/>
              <w:rPr>
                <w:rFonts w:cs="Arial"/>
                <w:bCs/>
                <w:sz w:val="18"/>
                <w:szCs w:val="18"/>
              </w:rPr>
            </w:pPr>
            <w:r w:rsidRPr="00575310">
              <w:rPr>
                <w:rFonts w:ascii="Century Gothic" w:hAnsi="Century Gothic"/>
                <w:b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/>
                <w:sz w:val="18"/>
                <w:szCs w:val="18"/>
              </w:rPr>
            </w:r>
            <w:r w:rsidRPr="00575310">
              <w:rPr>
                <w:rFonts w:ascii="Century Gothic" w:hAnsi="Century Gothic"/>
                <w:b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814" w:type="dxa"/>
          </w:tcPr>
          <w:p w14:paraId="1A9FA0F4" w14:textId="0AF97B0B" w:rsidR="004E2D53" w:rsidRDefault="00156360" w:rsidP="004E2D53">
            <w:pPr>
              <w:spacing w:line="276" w:lineRule="auto"/>
              <w:jc w:val="both"/>
              <w:rPr>
                <w:rFonts w:cs="Arial"/>
                <w:bCs/>
              </w:rPr>
            </w:pP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  <w:r>
              <w:rPr>
                <w:rFonts w:ascii="Century Gothic" w:hAnsi="Century Gothic"/>
                <w:b/>
                <w:szCs w:val="20"/>
              </w:rPr>
              <w:t xml:space="preserve"> %</w:t>
            </w:r>
          </w:p>
        </w:tc>
      </w:tr>
      <w:tr w:rsidR="004E2D53" w14:paraId="68264FDA" w14:textId="77777777" w:rsidTr="004E2D53">
        <w:tc>
          <w:tcPr>
            <w:tcW w:w="4814" w:type="dxa"/>
          </w:tcPr>
          <w:p w14:paraId="6F2A060C" w14:textId="2125E830" w:rsidR="004E2D53" w:rsidRPr="00575310" w:rsidRDefault="00156360" w:rsidP="004E2D53">
            <w:pPr>
              <w:spacing w:line="276" w:lineRule="auto"/>
              <w:jc w:val="both"/>
              <w:rPr>
                <w:rFonts w:cs="Arial"/>
                <w:bCs/>
                <w:sz w:val="18"/>
                <w:szCs w:val="18"/>
              </w:rPr>
            </w:pP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4814" w:type="dxa"/>
          </w:tcPr>
          <w:p w14:paraId="3A36ECC7" w14:textId="20DD56EB" w:rsidR="004E2D53" w:rsidRDefault="00156360" w:rsidP="004E2D53">
            <w:pPr>
              <w:spacing w:line="276" w:lineRule="auto"/>
              <w:jc w:val="both"/>
              <w:rPr>
                <w:rFonts w:cs="Arial"/>
                <w:bCs/>
              </w:rPr>
            </w:pP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  <w:r>
              <w:rPr>
                <w:rFonts w:ascii="Century Gothic" w:hAnsi="Century Gothic"/>
                <w:b/>
                <w:szCs w:val="20"/>
              </w:rPr>
              <w:t xml:space="preserve"> %</w:t>
            </w:r>
          </w:p>
        </w:tc>
      </w:tr>
      <w:tr w:rsidR="004E2D53" w14:paraId="1FB85292" w14:textId="77777777" w:rsidTr="004E2D53">
        <w:tc>
          <w:tcPr>
            <w:tcW w:w="4814" w:type="dxa"/>
          </w:tcPr>
          <w:p w14:paraId="20D25BED" w14:textId="46494304" w:rsidR="004E2D53" w:rsidRPr="00575310" w:rsidRDefault="00156360" w:rsidP="004E2D53">
            <w:pPr>
              <w:spacing w:line="276" w:lineRule="auto"/>
              <w:jc w:val="both"/>
              <w:rPr>
                <w:rFonts w:cs="Arial"/>
                <w:bCs/>
                <w:sz w:val="18"/>
                <w:szCs w:val="18"/>
              </w:rPr>
            </w:pP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4814" w:type="dxa"/>
          </w:tcPr>
          <w:p w14:paraId="411D64FF" w14:textId="7C5AD32D" w:rsidR="004E2D53" w:rsidRDefault="00156360" w:rsidP="004E2D53">
            <w:pPr>
              <w:spacing w:line="276" w:lineRule="auto"/>
              <w:jc w:val="both"/>
              <w:rPr>
                <w:rFonts w:cs="Arial"/>
                <w:bCs/>
              </w:rPr>
            </w:pP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  <w:r>
              <w:rPr>
                <w:rFonts w:ascii="Century Gothic" w:hAnsi="Century Gothic"/>
                <w:b/>
                <w:szCs w:val="20"/>
              </w:rPr>
              <w:t xml:space="preserve"> %</w:t>
            </w:r>
          </w:p>
        </w:tc>
      </w:tr>
    </w:tbl>
    <w:p w14:paraId="0B28B0FC" w14:textId="77777777" w:rsidR="004E2D53" w:rsidRPr="004E2D53" w:rsidRDefault="004E2D53" w:rsidP="004E2D53">
      <w:pPr>
        <w:spacing w:line="276" w:lineRule="auto"/>
        <w:jc w:val="both"/>
        <w:rPr>
          <w:rFonts w:cs="Arial"/>
          <w:bCs/>
        </w:rPr>
      </w:pPr>
    </w:p>
    <w:p w14:paraId="6B842409" w14:textId="436465A0" w:rsidR="004E2D53" w:rsidRDefault="004E2D53" w:rsidP="004E2D53">
      <w:pPr>
        <w:spacing w:line="276" w:lineRule="auto"/>
        <w:jc w:val="both"/>
        <w:rPr>
          <w:rFonts w:cs="Arial"/>
          <w:bCs/>
        </w:rPr>
      </w:pPr>
      <w:r w:rsidRPr="004E2D53">
        <w:rPr>
          <w:rFonts w:cs="Arial"/>
          <w:bCs/>
        </w:rPr>
        <w:t>Se designa como representante o apoderado único frente a la Administración: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156360" w:rsidRPr="00156360" w14:paraId="1681E6B6" w14:textId="77777777" w:rsidTr="00156360">
        <w:tc>
          <w:tcPr>
            <w:tcW w:w="3209" w:type="dxa"/>
          </w:tcPr>
          <w:p w14:paraId="6F956396" w14:textId="68DE1003" w:rsidR="00156360" w:rsidRPr="00156360" w:rsidRDefault="00156360" w:rsidP="00156360">
            <w:pPr>
              <w:spacing w:line="276" w:lineRule="auto"/>
              <w:jc w:val="center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156360">
              <w:rPr>
                <w:rFonts w:ascii="Century Gothic" w:hAnsi="Century Gothic"/>
                <w:b/>
                <w:color w:val="0000FF"/>
                <w:szCs w:val="20"/>
              </w:rPr>
              <w:t>NOMBRE Y APELLIDOS</w:t>
            </w:r>
          </w:p>
        </w:tc>
        <w:tc>
          <w:tcPr>
            <w:tcW w:w="3209" w:type="dxa"/>
          </w:tcPr>
          <w:p w14:paraId="511A6B7A" w14:textId="77372AA2" w:rsidR="00156360" w:rsidRPr="00156360" w:rsidRDefault="00156360" w:rsidP="00156360">
            <w:pPr>
              <w:spacing w:line="276" w:lineRule="auto"/>
              <w:jc w:val="center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156360">
              <w:rPr>
                <w:rFonts w:ascii="Century Gothic" w:hAnsi="Century Gothic"/>
                <w:b/>
                <w:color w:val="0000FF"/>
                <w:szCs w:val="20"/>
              </w:rPr>
              <w:t>D.N.I.</w:t>
            </w:r>
          </w:p>
        </w:tc>
        <w:tc>
          <w:tcPr>
            <w:tcW w:w="3210" w:type="dxa"/>
          </w:tcPr>
          <w:p w14:paraId="7D99F611" w14:textId="2673E84F" w:rsidR="00156360" w:rsidRPr="00156360" w:rsidRDefault="00156360" w:rsidP="00156360">
            <w:pPr>
              <w:spacing w:line="276" w:lineRule="auto"/>
              <w:jc w:val="center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156360">
              <w:rPr>
                <w:rFonts w:ascii="Century Gothic" w:hAnsi="Century Gothic"/>
                <w:b/>
                <w:color w:val="0000FF"/>
                <w:szCs w:val="20"/>
              </w:rPr>
              <w:t>CORREO ELECTRÓNICO</w:t>
            </w:r>
          </w:p>
        </w:tc>
      </w:tr>
      <w:tr w:rsidR="00156360" w14:paraId="1C211637" w14:textId="77777777" w:rsidTr="00156360">
        <w:tc>
          <w:tcPr>
            <w:tcW w:w="3209" w:type="dxa"/>
          </w:tcPr>
          <w:p w14:paraId="107C8366" w14:textId="7403800B" w:rsidR="00156360" w:rsidRPr="00575310" w:rsidRDefault="00156360" w:rsidP="004E2D53">
            <w:pPr>
              <w:spacing w:line="276" w:lineRule="auto"/>
              <w:jc w:val="both"/>
              <w:rPr>
                <w:rFonts w:cs="Arial"/>
                <w:bCs/>
                <w:sz w:val="18"/>
                <w:szCs w:val="18"/>
              </w:rPr>
            </w:pP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3209" w:type="dxa"/>
          </w:tcPr>
          <w:p w14:paraId="13C9AB23" w14:textId="4554169D" w:rsidR="00156360" w:rsidRPr="00575310" w:rsidRDefault="00156360" w:rsidP="004E2D53">
            <w:pPr>
              <w:spacing w:line="276" w:lineRule="auto"/>
              <w:jc w:val="both"/>
              <w:rPr>
                <w:rFonts w:cs="Arial"/>
                <w:bCs/>
                <w:sz w:val="18"/>
                <w:szCs w:val="18"/>
              </w:rPr>
            </w:pP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3210" w:type="dxa"/>
          </w:tcPr>
          <w:p w14:paraId="3AB71157" w14:textId="45F45F2D" w:rsidR="00156360" w:rsidRPr="00575310" w:rsidRDefault="00156360" w:rsidP="004E2D53">
            <w:pPr>
              <w:spacing w:line="276" w:lineRule="auto"/>
              <w:jc w:val="both"/>
              <w:rPr>
                <w:rFonts w:cs="Arial"/>
                <w:bCs/>
                <w:sz w:val="18"/>
                <w:szCs w:val="18"/>
              </w:rPr>
            </w:pP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</w:tr>
    </w:tbl>
    <w:p w14:paraId="03367C46" w14:textId="0BACD840" w:rsidR="004E2D53" w:rsidRDefault="00156360" w:rsidP="004E2D53">
      <w:pPr>
        <w:spacing w:line="276" w:lineRule="auto"/>
        <w:jc w:val="both"/>
        <w:rPr>
          <w:rFonts w:cs="Arial"/>
          <w:bCs/>
        </w:rPr>
      </w:pPr>
      <w:r w:rsidRPr="00156360">
        <w:rPr>
          <w:rFonts w:ascii="Century Gothic" w:hAnsi="Century Gothic"/>
          <w:b/>
          <w:color w:val="0000FF"/>
          <w:szCs w:val="20"/>
        </w:rPr>
        <w:t>F</w:t>
      </w:r>
      <w:r w:rsidR="004E2D53" w:rsidRPr="00156360">
        <w:rPr>
          <w:rFonts w:ascii="Century Gothic" w:hAnsi="Century Gothic"/>
          <w:b/>
          <w:color w:val="0000FF"/>
          <w:szCs w:val="20"/>
        </w:rPr>
        <w:t>IRMA LICITADORES</w:t>
      </w:r>
      <w:r>
        <w:rPr>
          <w:rFonts w:ascii="Century Gothic" w:hAnsi="Century Gothic"/>
          <w:b/>
          <w:color w:val="0000FF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156360" w14:paraId="2E3DF7C8" w14:textId="77777777" w:rsidTr="00D5721D">
        <w:tc>
          <w:tcPr>
            <w:tcW w:w="4814" w:type="dxa"/>
          </w:tcPr>
          <w:p w14:paraId="1847414B" w14:textId="4FEBD935" w:rsidR="00156360" w:rsidRPr="004E2D53" w:rsidRDefault="00156360" w:rsidP="00D5721D">
            <w:pPr>
              <w:spacing w:line="276" w:lineRule="auto"/>
              <w:jc w:val="center"/>
              <w:rPr>
                <w:rFonts w:ascii="Century Gothic" w:hAnsi="Century Gothic"/>
                <w:b/>
                <w:color w:val="0000FF"/>
                <w:szCs w:val="20"/>
              </w:rPr>
            </w:pPr>
            <w:r>
              <w:rPr>
                <w:rFonts w:ascii="Century Gothic" w:hAnsi="Century Gothic"/>
                <w:b/>
                <w:color w:val="0000FF"/>
                <w:szCs w:val="20"/>
              </w:rPr>
              <w:t>NOMBRE Y APELLIDOS</w:t>
            </w:r>
          </w:p>
        </w:tc>
        <w:tc>
          <w:tcPr>
            <w:tcW w:w="4814" w:type="dxa"/>
          </w:tcPr>
          <w:p w14:paraId="00A0A747" w14:textId="00F27A36" w:rsidR="00156360" w:rsidRPr="004E2D53" w:rsidRDefault="00156360" w:rsidP="00D5721D">
            <w:pPr>
              <w:spacing w:line="276" w:lineRule="auto"/>
              <w:jc w:val="center"/>
              <w:rPr>
                <w:rFonts w:ascii="Century Gothic" w:hAnsi="Century Gothic"/>
                <w:b/>
                <w:color w:val="0000FF"/>
                <w:szCs w:val="20"/>
              </w:rPr>
            </w:pPr>
            <w:r>
              <w:rPr>
                <w:rFonts w:ascii="Century Gothic" w:hAnsi="Century Gothic"/>
                <w:b/>
                <w:color w:val="0000FF"/>
                <w:szCs w:val="20"/>
              </w:rPr>
              <w:t>FIRMA Y DNI</w:t>
            </w:r>
          </w:p>
        </w:tc>
      </w:tr>
      <w:tr w:rsidR="00156360" w14:paraId="7E058EB5" w14:textId="77777777" w:rsidTr="00156360">
        <w:trPr>
          <w:trHeight w:val="427"/>
        </w:trPr>
        <w:tc>
          <w:tcPr>
            <w:tcW w:w="4814" w:type="dxa"/>
          </w:tcPr>
          <w:p w14:paraId="1A5774D9" w14:textId="77777777" w:rsidR="00156360" w:rsidRPr="00575310" w:rsidRDefault="00156360" w:rsidP="00D5721D">
            <w:pPr>
              <w:spacing w:line="276" w:lineRule="auto"/>
              <w:jc w:val="both"/>
              <w:rPr>
                <w:rFonts w:cs="Arial"/>
                <w:bCs/>
                <w:sz w:val="18"/>
                <w:szCs w:val="18"/>
              </w:rPr>
            </w:pP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4814" w:type="dxa"/>
          </w:tcPr>
          <w:p w14:paraId="282A68DC" w14:textId="71472D33" w:rsidR="00156360" w:rsidRDefault="00156360" w:rsidP="00D5721D">
            <w:pPr>
              <w:spacing w:line="276" w:lineRule="auto"/>
              <w:jc w:val="both"/>
              <w:rPr>
                <w:rFonts w:cs="Arial"/>
                <w:bCs/>
              </w:rPr>
            </w:pPr>
          </w:p>
        </w:tc>
      </w:tr>
      <w:tr w:rsidR="00156360" w14:paraId="65AEAE4E" w14:textId="77777777" w:rsidTr="00156360">
        <w:trPr>
          <w:trHeight w:val="405"/>
        </w:trPr>
        <w:tc>
          <w:tcPr>
            <w:tcW w:w="4814" w:type="dxa"/>
          </w:tcPr>
          <w:p w14:paraId="3640A297" w14:textId="77777777" w:rsidR="00156360" w:rsidRPr="00575310" w:rsidRDefault="00156360" w:rsidP="00D5721D">
            <w:pPr>
              <w:spacing w:line="276" w:lineRule="auto"/>
              <w:jc w:val="both"/>
              <w:rPr>
                <w:rFonts w:cs="Arial"/>
                <w:bCs/>
                <w:sz w:val="18"/>
                <w:szCs w:val="18"/>
              </w:rPr>
            </w:pP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4814" w:type="dxa"/>
          </w:tcPr>
          <w:p w14:paraId="68AA3B37" w14:textId="529DF796" w:rsidR="00156360" w:rsidRDefault="00156360" w:rsidP="00D5721D">
            <w:pPr>
              <w:spacing w:line="276" w:lineRule="auto"/>
              <w:jc w:val="both"/>
              <w:rPr>
                <w:rFonts w:cs="Arial"/>
                <w:bCs/>
              </w:rPr>
            </w:pPr>
          </w:p>
        </w:tc>
      </w:tr>
      <w:tr w:rsidR="00156360" w14:paraId="6D19088F" w14:textId="77777777" w:rsidTr="00156360">
        <w:trPr>
          <w:trHeight w:val="424"/>
        </w:trPr>
        <w:tc>
          <w:tcPr>
            <w:tcW w:w="4814" w:type="dxa"/>
          </w:tcPr>
          <w:p w14:paraId="7961D3CE" w14:textId="77777777" w:rsidR="00156360" w:rsidRPr="00575310" w:rsidRDefault="00156360" w:rsidP="00D5721D">
            <w:pPr>
              <w:spacing w:line="276" w:lineRule="auto"/>
              <w:jc w:val="both"/>
              <w:rPr>
                <w:rFonts w:cs="Arial"/>
                <w:bCs/>
                <w:sz w:val="18"/>
                <w:szCs w:val="18"/>
              </w:rPr>
            </w:pP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575310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4814" w:type="dxa"/>
          </w:tcPr>
          <w:p w14:paraId="39076E23" w14:textId="113016D4" w:rsidR="00156360" w:rsidRDefault="00156360" w:rsidP="00D5721D">
            <w:pPr>
              <w:spacing w:line="276" w:lineRule="auto"/>
              <w:jc w:val="both"/>
              <w:rPr>
                <w:rFonts w:cs="Arial"/>
                <w:bCs/>
              </w:rPr>
            </w:pPr>
          </w:p>
        </w:tc>
      </w:tr>
    </w:tbl>
    <w:p w14:paraId="48FFCC23" w14:textId="77777777" w:rsidR="00156360" w:rsidRPr="004E2D53" w:rsidRDefault="00156360" w:rsidP="00156360">
      <w:pPr>
        <w:spacing w:line="276" w:lineRule="auto"/>
        <w:jc w:val="both"/>
        <w:rPr>
          <w:rFonts w:cs="Arial"/>
          <w:bCs/>
        </w:rPr>
      </w:pPr>
    </w:p>
    <w:sectPr w:rsidR="00156360" w:rsidRPr="004E2D53" w:rsidSect="00AE5250">
      <w:headerReference w:type="default" r:id="rId7"/>
      <w:footerReference w:type="default" r:id="rId8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E1473" w14:textId="77777777" w:rsidR="007D436E" w:rsidRDefault="007D436E">
      <w:r>
        <w:separator/>
      </w:r>
    </w:p>
  </w:endnote>
  <w:endnote w:type="continuationSeparator" w:id="0">
    <w:p w14:paraId="18AABE8D" w14:textId="77777777" w:rsidR="007D436E" w:rsidRDefault="007D4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D59B" w14:textId="42FCD2B6" w:rsidR="0041251F" w:rsidRDefault="003421E7">
    <w:pPr>
      <w:pStyle w:val="Piedepgina"/>
    </w:pPr>
    <w:r>
      <w:rPr>
        <w:noProof/>
      </w:rPr>
      <w:drawing>
        <wp:inline distT="0" distB="0" distL="0" distR="0" wp14:anchorId="3EC23C3A" wp14:editId="2D94DD5C">
          <wp:extent cx="5400675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07CE6" w14:textId="77777777" w:rsidR="007D436E" w:rsidRDefault="007D436E">
      <w:r>
        <w:separator/>
      </w:r>
    </w:p>
  </w:footnote>
  <w:footnote w:type="continuationSeparator" w:id="0">
    <w:p w14:paraId="61C391BD" w14:textId="77777777" w:rsidR="007D436E" w:rsidRDefault="007D4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ACAC9" w14:textId="59E602A1" w:rsidR="0041251F" w:rsidRDefault="000A0C1F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605777D" wp14:editId="313A7F7C">
              <wp:simplePos x="0" y="0"/>
              <wp:positionH relativeFrom="column">
                <wp:posOffset>3385185</wp:posOffset>
              </wp:positionH>
              <wp:positionV relativeFrom="paragraph">
                <wp:posOffset>6985</wp:posOffset>
              </wp:positionV>
              <wp:extent cx="1876425" cy="638175"/>
              <wp:effectExtent l="0" t="0" r="9525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D630C" w14:textId="77777777" w:rsidR="0041251F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5A57CB57" w14:textId="4F0C0443" w:rsidR="000A0C1F" w:rsidRDefault="00310C8A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ANEXO </w:t>
                          </w:r>
                          <w:r w:rsidR="004E2D53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II</w:t>
                          </w:r>
                        </w:p>
                        <w:p w14:paraId="171DA55E" w14:textId="199F3DCE" w:rsidR="0041251F" w:rsidRPr="00A027CE" w:rsidRDefault="000A0C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INCLUIR EN SOBRE A</w:t>
                          </w:r>
                          <w:r w:rsidR="00310C8A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05777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6.55pt;margin-top:.55pt;width:147.75pt;height:5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" o:allowincell="f" stroked="f">
              <v:textbox>
                <w:txbxContent>
                  <w:p w14:paraId="3C8D630C" w14:textId="77777777" w:rsidR="0041251F" w:rsidRDefault="0041251F" w:rsidP="00A027CE">
                    <w:pPr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5A57CB57" w14:textId="4F0C0443" w:rsidR="000A0C1F" w:rsidRDefault="00310C8A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ANEXO </w:t>
                    </w:r>
                    <w:r w:rsidR="004E2D53">
                      <w:rPr>
                        <w:b/>
                        <w:color w:val="0000FF"/>
                        <w:sz w:val="22"/>
                        <w:szCs w:val="22"/>
                      </w:rPr>
                      <w:t>II</w:t>
                    </w:r>
                  </w:p>
                  <w:p w14:paraId="171DA55E" w14:textId="199F3DCE" w:rsidR="0041251F" w:rsidRPr="00A027CE" w:rsidRDefault="000A0C1F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INCLUIR EN SOBRE A</w:t>
                    </w:r>
                    <w:r w:rsidR="00310C8A"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22354F"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 w:rsidR="003421E7">
      <w:rPr>
        <w:noProof/>
      </w:rPr>
      <w:drawing>
        <wp:inline distT="0" distB="0" distL="0" distR="0" wp14:anchorId="6AC5BBCB" wp14:editId="09C80A38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8C3948"/>
    <w:multiLevelType w:val="hybridMultilevel"/>
    <w:tmpl w:val="70EEC17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1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</w:num>
  <w:num w:numId="2">
    <w:abstractNumId w:val="8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9"/>
  </w:num>
  <w:num w:numId="10">
    <w:abstractNumId w:val="0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9pw0HP8rwT9TzUBT5/r+KVXjdnrQGEp5kGZZeDcCKSZIUHMqyCCVZ8+XxWt5GvUIyMFuXyRsMhtF70/zyHanug==" w:salt="u4FxhrS0iA024JvASR/pmw==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E7"/>
    <w:rsid w:val="00031ED6"/>
    <w:rsid w:val="0003409C"/>
    <w:rsid w:val="00041078"/>
    <w:rsid w:val="0005418E"/>
    <w:rsid w:val="00070145"/>
    <w:rsid w:val="000963AF"/>
    <w:rsid w:val="000A0C1F"/>
    <w:rsid w:val="000B4FC5"/>
    <w:rsid w:val="000B61B8"/>
    <w:rsid w:val="000D2E76"/>
    <w:rsid w:val="000D7D90"/>
    <w:rsid w:val="000E236F"/>
    <w:rsid w:val="000F7406"/>
    <w:rsid w:val="00114F07"/>
    <w:rsid w:val="00126D55"/>
    <w:rsid w:val="00143255"/>
    <w:rsid w:val="00154BFA"/>
    <w:rsid w:val="00156360"/>
    <w:rsid w:val="00171F51"/>
    <w:rsid w:val="001974F6"/>
    <w:rsid w:val="001A1117"/>
    <w:rsid w:val="001B4206"/>
    <w:rsid w:val="001B5932"/>
    <w:rsid w:val="001C5C7E"/>
    <w:rsid w:val="00205939"/>
    <w:rsid w:val="0021428C"/>
    <w:rsid w:val="002157B0"/>
    <w:rsid w:val="0022354F"/>
    <w:rsid w:val="002317FA"/>
    <w:rsid w:val="002338BE"/>
    <w:rsid w:val="002430B9"/>
    <w:rsid w:val="00244AB4"/>
    <w:rsid w:val="00274EEA"/>
    <w:rsid w:val="002800B3"/>
    <w:rsid w:val="00287C2B"/>
    <w:rsid w:val="00292C5D"/>
    <w:rsid w:val="002B613C"/>
    <w:rsid w:val="002D07FE"/>
    <w:rsid w:val="002E67F5"/>
    <w:rsid w:val="00310C8A"/>
    <w:rsid w:val="00311E47"/>
    <w:rsid w:val="003421E7"/>
    <w:rsid w:val="00371839"/>
    <w:rsid w:val="003725BB"/>
    <w:rsid w:val="00381878"/>
    <w:rsid w:val="003A6473"/>
    <w:rsid w:val="003B628D"/>
    <w:rsid w:val="003E737A"/>
    <w:rsid w:val="003F16F7"/>
    <w:rsid w:val="004108C5"/>
    <w:rsid w:val="0041251F"/>
    <w:rsid w:val="004223D2"/>
    <w:rsid w:val="004464AF"/>
    <w:rsid w:val="00451F5F"/>
    <w:rsid w:val="00472A30"/>
    <w:rsid w:val="00475DAB"/>
    <w:rsid w:val="004934DB"/>
    <w:rsid w:val="004A0358"/>
    <w:rsid w:val="004A16D2"/>
    <w:rsid w:val="004C1D86"/>
    <w:rsid w:val="004D105D"/>
    <w:rsid w:val="004E2318"/>
    <w:rsid w:val="004E2D53"/>
    <w:rsid w:val="005256C0"/>
    <w:rsid w:val="00545340"/>
    <w:rsid w:val="00575310"/>
    <w:rsid w:val="0057579D"/>
    <w:rsid w:val="00591F10"/>
    <w:rsid w:val="005A6EA4"/>
    <w:rsid w:val="005C2C46"/>
    <w:rsid w:val="005F3742"/>
    <w:rsid w:val="00600F4B"/>
    <w:rsid w:val="0060251B"/>
    <w:rsid w:val="006155A7"/>
    <w:rsid w:val="00621B1A"/>
    <w:rsid w:val="00636191"/>
    <w:rsid w:val="00636E6D"/>
    <w:rsid w:val="006932B6"/>
    <w:rsid w:val="006B55D0"/>
    <w:rsid w:val="006D3272"/>
    <w:rsid w:val="0072040E"/>
    <w:rsid w:val="007209D8"/>
    <w:rsid w:val="007254E0"/>
    <w:rsid w:val="00732937"/>
    <w:rsid w:val="00751A46"/>
    <w:rsid w:val="00771D88"/>
    <w:rsid w:val="0078691B"/>
    <w:rsid w:val="007A72F8"/>
    <w:rsid w:val="007D2816"/>
    <w:rsid w:val="007D436E"/>
    <w:rsid w:val="008065F1"/>
    <w:rsid w:val="00807673"/>
    <w:rsid w:val="00817EF3"/>
    <w:rsid w:val="008554A5"/>
    <w:rsid w:val="00864037"/>
    <w:rsid w:val="00880F5B"/>
    <w:rsid w:val="00890A62"/>
    <w:rsid w:val="008A2CBD"/>
    <w:rsid w:val="008C621D"/>
    <w:rsid w:val="008C74F3"/>
    <w:rsid w:val="008D4970"/>
    <w:rsid w:val="008E00F2"/>
    <w:rsid w:val="008E03FB"/>
    <w:rsid w:val="008E2389"/>
    <w:rsid w:val="008F0029"/>
    <w:rsid w:val="009042BF"/>
    <w:rsid w:val="00927573"/>
    <w:rsid w:val="009646AD"/>
    <w:rsid w:val="009678DC"/>
    <w:rsid w:val="0097237F"/>
    <w:rsid w:val="009811D3"/>
    <w:rsid w:val="009846E6"/>
    <w:rsid w:val="009D234B"/>
    <w:rsid w:val="009E3B31"/>
    <w:rsid w:val="00A027CE"/>
    <w:rsid w:val="00A133F8"/>
    <w:rsid w:val="00A1715F"/>
    <w:rsid w:val="00A24B53"/>
    <w:rsid w:val="00A25620"/>
    <w:rsid w:val="00A30A28"/>
    <w:rsid w:val="00A321EE"/>
    <w:rsid w:val="00A64348"/>
    <w:rsid w:val="00A65A7F"/>
    <w:rsid w:val="00A7243A"/>
    <w:rsid w:val="00AB0C6E"/>
    <w:rsid w:val="00AC0D7F"/>
    <w:rsid w:val="00AC1301"/>
    <w:rsid w:val="00AC1A79"/>
    <w:rsid w:val="00AE5250"/>
    <w:rsid w:val="00B06992"/>
    <w:rsid w:val="00B46AA1"/>
    <w:rsid w:val="00B82409"/>
    <w:rsid w:val="00B844A6"/>
    <w:rsid w:val="00B91823"/>
    <w:rsid w:val="00B941E7"/>
    <w:rsid w:val="00B943CE"/>
    <w:rsid w:val="00BB2CE8"/>
    <w:rsid w:val="00BD3AA5"/>
    <w:rsid w:val="00BD7257"/>
    <w:rsid w:val="00BD7705"/>
    <w:rsid w:val="00BF661E"/>
    <w:rsid w:val="00C169B4"/>
    <w:rsid w:val="00C24656"/>
    <w:rsid w:val="00C25F36"/>
    <w:rsid w:val="00C312DA"/>
    <w:rsid w:val="00C34D74"/>
    <w:rsid w:val="00C45B03"/>
    <w:rsid w:val="00C562B1"/>
    <w:rsid w:val="00C63524"/>
    <w:rsid w:val="00C722C0"/>
    <w:rsid w:val="00C73BC9"/>
    <w:rsid w:val="00C73D59"/>
    <w:rsid w:val="00C7520C"/>
    <w:rsid w:val="00C85D89"/>
    <w:rsid w:val="00C86711"/>
    <w:rsid w:val="00C903E7"/>
    <w:rsid w:val="00CB7BCE"/>
    <w:rsid w:val="00CC6EEF"/>
    <w:rsid w:val="00CC7D9A"/>
    <w:rsid w:val="00CD74B6"/>
    <w:rsid w:val="00CE2EDF"/>
    <w:rsid w:val="00CE778A"/>
    <w:rsid w:val="00CF785C"/>
    <w:rsid w:val="00D0252A"/>
    <w:rsid w:val="00D06989"/>
    <w:rsid w:val="00D2279C"/>
    <w:rsid w:val="00D375BA"/>
    <w:rsid w:val="00D40DEF"/>
    <w:rsid w:val="00D4150C"/>
    <w:rsid w:val="00D5538C"/>
    <w:rsid w:val="00DA54F1"/>
    <w:rsid w:val="00DA7C7C"/>
    <w:rsid w:val="00E028CC"/>
    <w:rsid w:val="00E37072"/>
    <w:rsid w:val="00E750A9"/>
    <w:rsid w:val="00E76283"/>
    <w:rsid w:val="00EC542D"/>
    <w:rsid w:val="00ED61E9"/>
    <w:rsid w:val="00ED7507"/>
    <w:rsid w:val="00ED7BE7"/>
    <w:rsid w:val="00EF7531"/>
    <w:rsid w:val="00F23953"/>
    <w:rsid w:val="00F269AB"/>
    <w:rsid w:val="00F30483"/>
    <w:rsid w:val="00F34D29"/>
    <w:rsid w:val="00F414A9"/>
    <w:rsid w:val="00F6308F"/>
    <w:rsid w:val="00FA57F6"/>
    <w:rsid w:val="00FB67A9"/>
    <w:rsid w:val="00FE76A8"/>
    <w:rsid w:val="00FF05E7"/>
    <w:rsid w:val="00FF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41CDD8E"/>
  <w15:chartTrackingRefBased/>
  <w15:docId w15:val="{BA8B8A38-0B6B-49A5-B533-15B71DB9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Prrafodelista1">
    <w:name w:val="Párrafo de lista1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  <w:style w:type="paragraph" w:styleId="Prrafodelista">
    <w:name w:val="List Paragraph"/>
    <w:basedOn w:val="Normal"/>
    <w:uiPriority w:val="34"/>
    <w:qFormat/>
    <w:rsid w:val="000A0C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esktop\MI%20CARPETA\SECRETARIA\LICITACION%20CAMINOS%20SEGUROS\ANEXO%20I%20-%20INSTANCIA%20participaci&#243;n%20en%20licitaci&#243;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 I - INSTANCIA participación en licitación.dot</Template>
  <TotalTime>0</TotalTime>
  <Pages>1</Pages>
  <Words>322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Amaia Elkano</cp:lastModifiedBy>
  <cp:revision>2</cp:revision>
  <cp:lastPrinted>2020-04-17T09:45:00Z</cp:lastPrinted>
  <dcterms:created xsi:type="dcterms:W3CDTF">2022-03-29T06:34:00Z</dcterms:created>
  <dcterms:modified xsi:type="dcterms:W3CDTF">2022-03-29T06:34:00Z</dcterms:modified>
</cp:coreProperties>
</file>