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9CF86" w14:textId="2735B8AD" w:rsidR="00471497" w:rsidRPr="00652B16" w:rsidRDefault="00471497" w:rsidP="00791681">
      <w:pPr>
        <w:pStyle w:val="Ttulo1"/>
        <w:ind w:right="566"/>
        <w:jc w:val="center"/>
        <w:rPr>
          <w:rFonts w:ascii="Arial Narrow" w:hAnsi="Arial Narrow" w:cs="Tahoma"/>
          <w:b w:val="0"/>
          <w:i/>
          <w:sz w:val="28"/>
          <w:szCs w:val="28"/>
        </w:rPr>
      </w:pPr>
      <w:bookmarkStart w:id="0" w:name="_Toc22288286"/>
      <w:r w:rsidRPr="00652B16">
        <w:rPr>
          <w:rFonts w:ascii="Arial Narrow" w:hAnsi="Arial Narrow" w:cs="Times New Roman"/>
          <w:kern w:val="0"/>
          <w:sz w:val="28"/>
          <w:szCs w:val="28"/>
        </w:rPr>
        <w:t xml:space="preserve">ANEXO II. </w:t>
      </w:r>
      <w:bookmarkStart w:id="1" w:name="_Toc316380886"/>
      <w:bookmarkStart w:id="2" w:name="_Toc331488398"/>
      <w:r w:rsidRPr="00652B16">
        <w:rPr>
          <w:rFonts w:ascii="Arial Narrow" w:hAnsi="Arial Narrow" w:cs="Times New Roman"/>
          <w:kern w:val="0"/>
          <w:sz w:val="28"/>
          <w:szCs w:val="28"/>
        </w:rPr>
        <w:t xml:space="preserve">PROPUESTA </w:t>
      </w:r>
      <w:bookmarkEnd w:id="0"/>
      <w:r w:rsidR="00164925">
        <w:rPr>
          <w:rFonts w:ascii="Arial Narrow" w:hAnsi="Arial Narrow" w:cs="Times New Roman"/>
          <w:kern w:val="0"/>
          <w:sz w:val="28"/>
          <w:szCs w:val="28"/>
        </w:rPr>
        <w:t>CUALITATIVA</w:t>
      </w:r>
    </w:p>
    <w:p w14:paraId="33FB4722" w14:textId="77777777" w:rsidR="00471497" w:rsidRPr="00652B16" w:rsidRDefault="00471497" w:rsidP="00791681">
      <w:pPr>
        <w:pStyle w:val="Ttulo1"/>
        <w:ind w:right="566"/>
        <w:rPr>
          <w:rFonts w:ascii="Arial Narrow" w:hAnsi="Arial Narrow" w:cs="Tahoma"/>
          <w:sz w:val="22"/>
          <w:szCs w:val="22"/>
        </w:rPr>
      </w:pPr>
    </w:p>
    <w:p w14:paraId="49E4BC24" w14:textId="7A05C7F8" w:rsidR="00471497" w:rsidRDefault="00471497" w:rsidP="00DC09DF">
      <w:pPr>
        <w:ind w:right="-1"/>
        <w:jc w:val="both"/>
        <w:rPr>
          <w:rFonts w:ascii="Arial Narrow" w:hAnsi="Arial Narrow" w:cs="Tahoma"/>
          <w:sz w:val="22"/>
          <w:szCs w:val="22"/>
        </w:rPr>
      </w:pPr>
      <w:r w:rsidRPr="00652B16">
        <w:rPr>
          <w:rFonts w:ascii="Arial Narrow" w:hAnsi="Arial Narrow" w:cs="Tahoma"/>
          <w:sz w:val="22"/>
          <w:szCs w:val="22"/>
        </w:rPr>
        <w:t xml:space="preserve">D/Dª ......................................................................................................, con domicilio a efectos de notificaciones en ................................................................................................. y D.N.I. nº ........................ teléfono ......................................... fax ...................................e-mail ............................................................. por sí o en representación de </w:t>
      </w:r>
      <w:r w:rsidRPr="00652B16">
        <w:rPr>
          <w:rFonts w:ascii="Arial Narrow" w:hAnsi="Arial Narrow" w:cs="Tahoma"/>
          <w:i/>
          <w:sz w:val="22"/>
          <w:szCs w:val="22"/>
        </w:rPr>
        <w:t>(según proceda)</w:t>
      </w:r>
      <w:r w:rsidRPr="00652B16">
        <w:rPr>
          <w:rFonts w:ascii="Arial Narrow" w:hAnsi="Arial Narrow" w:cs="Tahoma"/>
          <w:sz w:val="22"/>
          <w:szCs w:val="22"/>
        </w:rPr>
        <w:t xml:space="preserve"> ................................................................................................ con domicilio en ............................................... N.I.F. ............................ teléfono .....................................fax .................................... y enterado del Pliego </w:t>
      </w:r>
      <w:r w:rsidR="00FC4652" w:rsidRPr="00652B16">
        <w:rPr>
          <w:rFonts w:ascii="Arial Narrow" w:hAnsi="Arial Narrow" w:cs="Tahoma"/>
          <w:sz w:val="22"/>
          <w:szCs w:val="22"/>
        </w:rPr>
        <w:t>de Condiciones Generales</w:t>
      </w:r>
      <w:r w:rsidRPr="00652B16">
        <w:rPr>
          <w:rFonts w:ascii="Arial Narrow" w:hAnsi="Arial Narrow" w:cs="Tahoma"/>
          <w:sz w:val="22"/>
          <w:szCs w:val="22"/>
        </w:rPr>
        <w:t xml:space="preserve">, de las Condiciones Particulares del Contrato y </w:t>
      </w:r>
      <w:r w:rsidR="00FC4652" w:rsidRPr="00652B16">
        <w:rPr>
          <w:rFonts w:ascii="Arial Narrow" w:hAnsi="Arial Narrow" w:cs="Tahoma"/>
          <w:sz w:val="22"/>
          <w:szCs w:val="22"/>
        </w:rPr>
        <w:t xml:space="preserve">de las </w:t>
      </w:r>
      <w:r w:rsidRPr="00652B16">
        <w:rPr>
          <w:rFonts w:ascii="Arial Narrow" w:hAnsi="Arial Narrow" w:cs="Tahoma"/>
          <w:sz w:val="22"/>
          <w:szCs w:val="22"/>
        </w:rPr>
        <w:t>Prescripciones Técnicas que han de regir en la “</w:t>
      </w:r>
      <w:r w:rsidR="00D015AA">
        <w:rPr>
          <w:rFonts w:ascii="Arial Narrow" w:hAnsi="Arial Narrow" w:cs="Tahoma"/>
          <w:sz w:val="22"/>
          <w:szCs w:val="22"/>
        </w:rPr>
        <w:t>CONTRATACIÓN DEL DE SUMINISTRO DE CESTAS DE NAVIDAD CON RESERVA DE PARTICIPACIÓN CONFORME AL ART. 36 DE LA LFCP A CEE Y CIS” (expediente nº 537</w:t>
      </w:r>
      <w:r w:rsidR="00B914DE" w:rsidRPr="00652B16">
        <w:rPr>
          <w:rFonts w:ascii="Arial Narrow" w:hAnsi="Arial Narrow" w:cs="Tahoma"/>
          <w:sz w:val="22"/>
          <w:szCs w:val="22"/>
        </w:rPr>
        <w:t>)</w:t>
      </w:r>
      <w:r w:rsidRPr="00652B16">
        <w:rPr>
          <w:rFonts w:ascii="Arial Narrow" w:hAnsi="Arial Narrow" w:cs="Tahoma"/>
          <w:sz w:val="22"/>
          <w:szCs w:val="22"/>
        </w:rPr>
        <w:t xml:space="preserve"> acepta el contenido íntegro de los mismos y se compromete</w:t>
      </w:r>
      <w:r w:rsidR="00DC09DF">
        <w:rPr>
          <w:rFonts w:ascii="Arial Narrow" w:hAnsi="Arial Narrow" w:cs="Tahoma"/>
          <w:sz w:val="22"/>
          <w:szCs w:val="22"/>
        </w:rPr>
        <w:t xml:space="preserve"> </w:t>
      </w:r>
      <w:r w:rsidRPr="00652B16">
        <w:rPr>
          <w:rFonts w:ascii="Arial Narrow" w:hAnsi="Arial Narrow" w:cs="Tahoma"/>
          <w:sz w:val="22"/>
          <w:szCs w:val="22"/>
        </w:rPr>
        <w:t>a la ejecución de este contrato de acuerdo con las ofertas que se hacen a continuación:</w:t>
      </w:r>
      <w:r w:rsidR="00DE77CD" w:rsidRPr="00652B16">
        <w:rPr>
          <w:rFonts w:ascii="Arial Narrow" w:hAnsi="Arial Narrow" w:cs="Tahoma"/>
          <w:sz w:val="22"/>
          <w:szCs w:val="22"/>
        </w:rPr>
        <w:t xml:space="preserve"> </w:t>
      </w:r>
    </w:p>
    <w:p w14:paraId="707B7EC9" w14:textId="5B241578" w:rsidR="00164925" w:rsidRDefault="00164925" w:rsidP="00DC09DF">
      <w:pPr>
        <w:ind w:right="-1"/>
        <w:jc w:val="both"/>
        <w:rPr>
          <w:rFonts w:ascii="Arial Narrow" w:hAnsi="Arial Narrow" w:cs="Tahoma"/>
          <w:sz w:val="22"/>
          <w:szCs w:val="22"/>
        </w:rPr>
      </w:pPr>
    </w:p>
    <w:p w14:paraId="76D74835" w14:textId="7EDAA9EA" w:rsidR="00D015AA" w:rsidRDefault="00D015AA" w:rsidP="00164925">
      <w:pPr>
        <w:ind w:right="-1"/>
        <w:jc w:val="both"/>
        <w:rPr>
          <w:rFonts w:ascii="Arial Narrow" w:hAnsi="Arial Narrow" w:cs="Tahoma"/>
          <w:i/>
          <w:color w:val="FF0000"/>
          <w:sz w:val="22"/>
          <w:szCs w:val="22"/>
        </w:rPr>
      </w:pPr>
      <w:r w:rsidRPr="00164925">
        <w:rPr>
          <w:rFonts w:ascii="Arial Narrow" w:hAnsi="Arial Narrow" w:cs="Tahoma"/>
          <w:i/>
          <w:color w:val="FF0000"/>
          <w:sz w:val="22"/>
          <w:szCs w:val="22"/>
        </w:rPr>
        <w:t>NOTA</w:t>
      </w:r>
      <w:r>
        <w:rPr>
          <w:rFonts w:ascii="Arial Narrow" w:hAnsi="Arial Narrow" w:cs="Tahoma"/>
          <w:i/>
          <w:color w:val="FF0000"/>
          <w:sz w:val="22"/>
          <w:szCs w:val="22"/>
        </w:rPr>
        <w:t xml:space="preserve"> 1</w:t>
      </w:r>
      <w:r w:rsidRPr="00164925">
        <w:rPr>
          <w:rFonts w:ascii="Arial Narrow" w:hAnsi="Arial Narrow" w:cs="Tahoma"/>
          <w:i/>
          <w:color w:val="FF0000"/>
          <w:sz w:val="22"/>
          <w:szCs w:val="22"/>
        </w:rPr>
        <w:t xml:space="preserve">: </w:t>
      </w:r>
      <w:r>
        <w:rPr>
          <w:rFonts w:ascii="Arial Narrow" w:hAnsi="Arial Narrow" w:cs="Tahoma"/>
          <w:i/>
          <w:color w:val="FF0000"/>
          <w:sz w:val="22"/>
          <w:szCs w:val="22"/>
        </w:rPr>
        <w:t>Es obligatorio presentar oferta para los dos primeros tipos de cesta: Estándar (tipo 1) y Sin Gluten (tipo 2).</w:t>
      </w:r>
    </w:p>
    <w:p w14:paraId="12587E74" w14:textId="4A332102" w:rsidR="00164925" w:rsidRDefault="00857952" w:rsidP="00164925">
      <w:pPr>
        <w:ind w:right="-1"/>
        <w:jc w:val="both"/>
        <w:rPr>
          <w:rFonts w:ascii="Arial Narrow" w:hAnsi="Arial Narrow" w:cs="Tahoma"/>
          <w:i/>
          <w:color w:val="FF0000"/>
          <w:sz w:val="22"/>
          <w:szCs w:val="22"/>
        </w:rPr>
      </w:pPr>
      <w:r>
        <w:rPr>
          <w:rFonts w:ascii="Arial Narrow" w:hAnsi="Arial Narrow" w:cs="Tahoma"/>
          <w:i/>
          <w:color w:val="FF0000"/>
          <w:sz w:val="22"/>
          <w:szCs w:val="22"/>
        </w:rPr>
        <w:t>Es opcional y se valorará con hasta 8 puntos p</w:t>
      </w:r>
      <w:r w:rsidR="00D015AA">
        <w:rPr>
          <w:rFonts w:ascii="Arial Narrow" w:hAnsi="Arial Narrow" w:cs="Tahoma"/>
          <w:i/>
          <w:color w:val="FF0000"/>
          <w:sz w:val="22"/>
          <w:szCs w:val="22"/>
        </w:rPr>
        <w:t>resentar oferta para</w:t>
      </w:r>
      <w:r>
        <w:rPr>
          <w:rFonts w:ascii="Arial Narrow" w:hAnsi="Arial Narrow" w:cs="Tahoma"/>
          <w:i/>
          <w:color w:val="FF0000"/>
          <w:sz w:val="22"/>
          <w:szCs w:val="22"/>
        </w:rPr>
        <w:t xml:space="preserve"> todas o alguna de las otras tipologías: </w:t>
      </w:r>
      <w:r w:rsidR="00D015AA">
        <w:rPr>
          <w:rFonts w:ascii="Arial Narrow" w:hAnsi="Arial Narrow" w:cs="Tahoma"/>
          <w:i/>
          <w:color w:val="FF0000"/>
          <w:sz w:val="22"/>
          <w:szCs w:val="22"/>
        </w:rPr>
        <w:t>3 (vegetariana), 4 (sin alcohol) y 5 (sin azúcar)</w:t>
      </w:r>
      <w:r>
        <w:rPr>
          <w:rFonts w:ascii="Arial Narrow" w:hAnsi="Arial Narrow" w:cs="Tahoma"/>
          <w:i/>
          <w:color w:val="FF0000"/>
          <w:sz w:val="22"/>
          <w:szCs w:val="22"/>
        </w:rPr>
        <w:t>.</w:t>
      </w:r>
    </w:p>
    <w:p w14:paraId="6027AA72" w14:textId="77777777" w:rsidR="00D015AA" w:rsidRDefault="00D015AA" w:rsidP="00D015AA">
      <w:pPr>
        <w:ind w:right="-1"/>
        <w:jc w:val="both"/>
        <w:rPr>
          <w:rFonts w:ascii="Arial Narrow" w:hAnsi="Arial Narrow" w:cs="Tahoma"/>
          <w:i/>
          <w:color w:val="FF0000"/>
          <w:sz w:val="22"/>
          <w:szCs w:val="22"/>
        </w:rPr>
      </w:pPr>
      <w:r w:rsidRPr="00164925">
        <w:rPr>
          <w:rFonts w:ascii="Arial Narrow" w:hAnsi="Arial Narrow" w:cs="Tahoma"/>
          <w:i/>
          <w:color w:val="FF0000"/>
          <w:sz w:val="22"/>
          <w:szCs w:val="22"/>
        </w:rPr>
        <w:t>NOTA</w:t>
      </w:r>
      <w:r>
        <w:rPr>
          <w:rFonts w:ascii="Arial Narrow" w:hAnsi="Arial Narrow" w:cs="Tahoma"/>
          <w:i/>
          <w:color w:val="FF0000"/>
          <w:sz w:val="22"/>
          <w:szCs w:val="22"/>
        </w:rPr>
        <w:t xml:space="preserve"> 2</w:t>
      </w:r>
      <w:r w:rsidRPr="00164925">
        <w:rPr>
          <w:rFonts w:ascii="Arial Narrow" w:hAnsi="Arial Narrow" w:cs="Tahoma"/>
          <w:i/>
          <w:color w:val="FF0000"/>
          <w:sz w:val="22"/>
          <w:szCs w:val="22"/>
        </w:rPr>
        <w:t xml:space="preserve">: Las empresas licitadoras deberán </w:t>
      </w:r>
      <w:r>
        <w:rPr>
          <w:rFonts w:ascii="Arial Narrow" w:hAnsi="Arial Narrow" w:cs="Tahoma"/>
          <w:i/>
          <w:color w:val="FF0000"/>
          <w:sz w:val="22"/>
          <w:szCs w:val="22"/>
        </w:rPr>
        <w:t>presentar junto con este anexo</w:t>
      </w:r>
      <w:bookmarkStart w:id="3" w:name="_GoBack"/>
      <w:bookmarkEnd w:id="3"/>
      <w:r>
        <w:rPr>
          <w:rFonts w:ascii="Arial Narrow" w:hAnsi="Arial Narrow" w:cs="Tahoma"/>
          <w:i/>
          <w:color w:val="FF0000"/>
          <w:sz w:val="22"/>
          <w:szCs w:val="22"/>
        </w:rPr>
        <w:t xml:space="preserve"> toda aquel</w:t>
      </w:r>
      <w:r w:rsidRPr="00164925">
        <w:rPr>
          <w:rFonts w:ascii="Arial Narrow" w:hAnsi="Arial Narrow" w:cs="Tahoma"/>
          <w:i/>
          <w:color w:val="FF0000"/>
          <w:sz w:val="22"/>
          <w:szCs w:val="22"/>
        </w:rPr>
        <w:t xml:space="preserve">la documentación técnica que consideren necesaria con la información detallada de cada uno de los productos que componen la Cesta. </w:t>
      </w:r>
    </w:p>
    <w:p w14:paraId="2D9ACC4A" w14:textId="77777777" w:rsidR="00D015AA" w:rsidRPr="00164925" w:rsidRDefault="00D015AA" w:rsidP="00164925">
      <w:pPr>
        <w:ind w:right="-1"/>
        <w:jc w:val="both"/>
        <w:rPr>
          <w:rFonts w:ascii="Arial Narrow" w:hAnsi="Arial Narrow" w:cs="Tahoma"/>
          <w:i/>
          <w:color w:val="FF0000"/>
          <w:sz w:val="22"/>
          <w:szCs w:val="22"/>
        </w:rPr>
      </w:pPr>
    </w:p>
    <w:p w14:paraId="67129448" w14:textId="14700832" w:rsidR="00CE7073" w:rsidRPr="00652B16" w:rsidRDefault="00CE7073" w:rsidP="00CE7073">
      <w:pPr>
        <w:ind w:left="426" w:right="566"/>
        <w:rPr>
          <w:rFonts w:ascii="Arial Narrow" w:hAnsi="Arial Narrow"/>
          <w:sz w:val="22"/>
          <w:szCs w:val="22"/>
        </w:rPr>
      </w:pPr>
    </w:p>
    <w:p w14:paraId="73CC33ED" w14:textId="387320AA" w:rsidR="009773D1" w:rsidRPr="00164925" w:rsidRDefault="00164925" w:rsidP="00AA62E4">
      <w:pPr>
        <w:numPr>
          <w:ilvl w:val="0"/>
          <w:numId w:val="1"/>
        </w:numPr>
        <w:ind w:left="284" w:right="566" w:hanging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CESTA “ESTÁNDAR” </w:t>
      </w:r>
      <w:r w:rsidR="00D3353D">
        <w:rPr>
          <w:rFonts w:ascii="Arial Narrow" w:hAnsi="Arial Narrow"/>
          <w:b/>
          <w:sz w:val="22"/>
          <w:szCs w:val="22"/>
        </w:rPr>
        <w:t>(OBLIGATORIA)</w:t>
      </w:r>
    </w:p>
    <w:p w14:paraId="0BF7CED4" w14:textId="4F1E2732" w:rsidR="00751BAD" w:rsidRDefault="00751BAD" w:rsidP="00164925">
      <w:pPr>
        <w:ind w:right="566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29"/>
        <w:gridCol w:w="1943"/>
        <w:gridCol w:w="1229"/>
        <w:gridCol w:w="1348"/>
        <w:gridCol w:w="1349"/>
        <w:gridCol w:w="2453"/>
        <w:gridCol w:w="6"/>
      </w:tblGrid>
      <w:tr w:rsidR="00751BAD" w:rsidRPr="00751BAD" w14:paraId="4D61E121" w14:textId="77777777" w:rsidTr="00D015AA">
        <w:trPr>
          <w:trHeight w:val="497"/>
        </w:trPr>
        <w:tc>
          <w:tcPr>
            <w:tcW w:w="9357" w:type="dxa"/>
            <w:gridSpan w:val="7"/>
            <w:vAlign w:val="center"/>
          </w:tcPr>
          <w:p w14:paraId="772B261B" w14:textId="042DD2E4" w:rsidR="00751BAD" w:rsidRPr="00751BAD" w:rsidRDefault="00751BAD" w:rsidP="00751BAD">
            <w:pPr>
              <w:ind w:right="-45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Descripción del contenido</w:t>
            </w:r>
            <w:r w:rsidR="00D015AA">
              <w:rPr>
                <w:rFonts w:ascii="Arial Narrow" w:hAnsi="Arial Narrow"/>
                <w:b/>
                <w:sz w:val="22"/>
                <w:szCs w:val="22"/>
              </w:rPr>
              <w:t xml:space="preserve"> de la cesta TIPO 1</w:t>
            </w:r>
            <w:r w:rsidRPr="00751BAD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</w:tr>
      <w:tr w:rsidR="00D015AA" w:rsidRPr="00751BAD" w14:paraId="7A3A192F" w14:textId="77777777" w:rsidTr="00D015AA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330EB7BE" w14:textId="5E4BA081" w:rsidR="00D015AA" w:rsidRPr="00751BAD" w:rsidRDefault="00D015AA" w:rsidP="00751BAD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Nº </w:t>
            </w:r>
            <w:r w:rsidRPr="00751BAD">
              <w:rPr>
                <w:rFonts w:ascii="Arial Narrow" w:hAnsi="Arial Narrow"/>
                <w:b/>
                <w:sz w:val="22"/>
                <w:szCs w:val="22"/>
              </w:rPr>
              <w:t>Unidades</w:t>
            </w:r>
          </w:p>
        </w:tc>
        <w:tc>
          <w:tcPr>
            <w:tcW w:w="1943" w:type="dxa"/>
            <w:vAlign w:val="center"/>
          </w:tcPr>
          <w:p w14:paraId="56ABC16C" w14:textId="5DB910F8" w:rsidR="00D015AA" w:rsidRPr="00751BAD" w:rsidRDefault="00D015AA" w:rsidP="00751BAD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Producto</w:t>
            </w:r>
          </w:p>
        </w:tc>
        <w:tc>
          <w:tcPr>
            <w:tcW w:w="1229" w:type="dxa"/>
            <w:vAlign w:val="center"/>
          </w:tcPr>
          <w:p w14:paraId="16283E6E" w14:textId="4553F082" w:rsidR="00D015AA" w:rsidRPr="00751BAD" w:rsidRDefault="00D015AA" w:rsidP="00751BAD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Marca</w:t>
            </w:r>
          </w:p>
        </w:tc>
        <w:tc>
          <w:tcPr>
            <w:tcW w:w="1348" w:type="dxa"/>
            <w:vAlign w:val="center"/>
          </w:tcPr>
          <w:p w14:paraId="20EFAE8C" w14:textId="60EE3473" w:rsidR="00D015AA" w:rsidRPr="00751BAD" w:rsidRDefault="00D015AA" w:rsidP="00751BAD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Peso Neto / Volumen</w:t>
            </w:r>
          </w:p>
        </w:tc>
        <w:tc>
          <w:tcPr>
            <w:tcW w:w="1349" w:type="dxa"/>
            <w:vAlign w:val="center"/>
          </w:tcPr>
          <w:p w14:paraId="2607E742" w14:textId="387D7492" w:rsidR="00D015AA" w:rsidRPr="00751BAD" w:rsidRDefault="00D015AA" w:rsidP="00751BAD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Origen / D.O. / Comercio justo / km 0…</w:t>
            </w:r>
          </w:p>
        </w:tc>
        <w:tc>
          <w:tcPr>
            <w:tcW w:w="2453" w:type="dxa"/>
            <w:vAlign w:val="center"/>
          </w:tcPr>
          <w:p w14:paraId="5C7E7422" w14:textId="69CFF5DB" w:rsidR="00D015AA" w:rsidRPr="00D015AA" w:rsidRDefault="00D015AA" w:rsidP="00D015AA">
            <w:pPr>
              <w:ind w:right="-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15AA">
              <w:rPr>
                <w:rFonts w:ascii="Arial Narrow" w:hAnsi="Arial Narrow"/>
                <w:b/>
                <w:sz w:val="22"/>
                <w:szCs w:val="22"/>
              </w:rPr>
              <w:t>Descripción</w:t>
            </w:r>
            <w:r w:rsidRPr="00D015AA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 xml:space="preserve">(puede </w:t>
            </w:r>
            <w:r w:rsidRPr="00D015AA">
              <w:rPr>
                <w:rFonts w:ascii="Arial Narrow" w:hAnsi="Arial Narrow"/>
                <w:sz w:val="22"/>
                <w:szCs w:val="22"/>
              </w:rPr>
              <w:t>incluir foto/enlace web)</w:t>
            </w:r>
          </w:p>
        </w:tc>
      </w:tr>
      <w:tr w:rsidR="00D015AA" w14:paraId="47442833" w14:textId="77777777" w:rsidTr="00D015AA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21E5224D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6E61B21F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34FB3A69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24FC9E65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0A5550C7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10E54992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5049502A" w14:textId="77777777" w:rsidTr="00D015AA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14A3CFEE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6B6C955B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3FAAB13B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125DF0F0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38F0EC1F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314C1EE0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0CD9B3E3" w14:textId="77777777" w:rsidTr="00D015AA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40139064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499726FE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46BFAFDF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42CAD06F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79AB04AB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76F0BEEE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27A1C3A3" w14:textId="77777777" w:rsidTr="00D015AA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646A3B18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5A6A02C0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2FF86355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670776B6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24622538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3A2E91F2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329463FC" w14:textId="77777777" w:rsidTr="00D015AA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6A6EDBDA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39F52EB6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0E0DC0E8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40AE2E04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75282FF5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1549281C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5A6688D0" w14:textId="77777777" w:rsidTr="00D015AA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24B5ABFF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689409B6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12456E2D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0CA06CC6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017992CB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3701C81B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0871AA7B" w14:textId="77777777" w:rsidTr="00D015AA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05CB6564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66FD6CB7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2340A772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0264776A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6345DD6B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2C9C6F96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376A20D1" w14:textId="77777777" w:rsidTr="00D015AA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1CC71548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1C881C16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2CAA42EC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1AD623CA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2427BDDF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1466662A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3D7E3B62" w14:textId="77777777" w:rsidTr="00D015AA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7D79B74E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417A332E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080A51B1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0EECAEF2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290043DF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349B1B97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167E43E1" w14:textId="77777777" w:rsidTr="00D015AA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2EB8FC0A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09A9D285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52FDE559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7154678A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4E14FBAA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385B0291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6A160E25" w14:textId="77777777" w:rsidTr="00D015AA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04FEC1FE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3C64EA0A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06736764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14520E12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2AF2787F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6FD56F27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1D24CAF1" w14:textId="77777777" w:rsidTr="00D015AA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6B299FB1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36E04BFA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55CF8744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1585268E" w14:textId="77777777" w:rsidR="00D015AA" w:rsidRDefault="00D015AA" w:rsidP="00D015AA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3024C9D0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6CD75D57" w14:textId="77777777" w:rsidR="00D015AA" w:rsidRDefault="00D015AA" w:rsidP="00D015AA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51BAD" w:rsidRPr="00751BAD" w14:paraId="1235CB94" w14:textId="77777777" w:rsidTr="00D015AA">
        <w:trPr>
          <w:trHeight w:val="497"/>
        </w:trPr>
        <w:tc>
          <w:tcPr>
            <w:tcW w:w="9357" w:type="dxa"/>
            <w:gridSpan w:val="7"/>
            <w:vAlign w:val="center"/>
          </w:tcPr>
          <w:p w14:paraId="408AE099" w14:textId="77777777" w:rsidR="00751BAD" w:rsidRDefault="00751BAD" w:rsidP="00751BAD">
            <w:pPr>
              <w:ind w:right="-45"/>
              <w:rPr>
                <w:rFonts w:ascii="Arial Narrow" w:hAnsi="Arial Narrow"/>
                <w:i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 xml:space="preserve">Descripción del </w:t>
            </w:r>
            <w:r>
              <w:rPr>
                <w:rFonts w:ascii="Arial Narrow" w:hAnsi="Arial Narrow"/>
                <w:b/>
                <w:sz w:val="22"/>
                <w:szCs w:val="22"/>
              </w:rPr>
              <w:t>continente</w:t>
            </w:r>
            <w:r w:rsidRPr="00751BAD">
              <w:rPr>
                <w:rFonts w:ascii="Arial Narrow" w:hAnsi="Arial Narrow"/>
                <w:b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51BAD">
              <w:rPr>
                <w:rFonts w:ascii="Arial Narrow" w:hAnsi="Arial Narrow"/>
                <w:i/>
                <w:sz w:val="22"/>
                <w:szCs w:val="22"/>
              </w:rPr>
              <w:t>Descripción detallada y fotografía</w:t>
            </w:r>
            <w:r>
              <w:rPr>
                <w:rFonts w:ascii="Arial Narrow" w:hAnsi="Arial Narrow"/>
                <w:i/>
                <w:sz w:val="22"/>
                <w:szCs w:val="22"/>
              </w:rPr>
              <w:t xml:space="preserve"> o enlace para poder ver detalle</w:t>
            </w:r>
            <w:r w:rsidRPr="00751BAD">
              <w:rPr>
                <w:rFonts w:ascii="Arial Narrow" w:hAnsi="Arial Narrow"/>
                <w:i/>
                <w:sz w:val="22"/>
                <w:szCs w:val="22"/>
              </w:rPr>
              <w:t xml:space="preserve"> del continente</w:t>
            </w:r>
          </w:p>
          <w:p w14:paraId="54A75D38" w14:textId="77777777" w:rsidR="00D3353D" w:rsidRPr="00D015AA" w:rsidRDefault="00D3353D" w:rsidP="00751BAD">
            <w:pPr>
              <w:ind w:right="-45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2B4BB399" w14:textId="7965E24B" w:rsidR="00D015AA" w:rsidRPr="00D015AA" w:rsidRDefault="00D015AA" w:rsidP="00751BAD">
            <w:pPr>
              <w:ind w:right="-45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14:paraId="2ED59F4D" w14:textId="33B02714" w:rsidR="00164925" w:rsidRDefault="00164925" w:rsidP="00164925">
      <w:pPr>
        <w:ind w:right="566"/>
        <w:rPr>
          <w:rFonts w:ascii="Arial Narrow" w:hAnsi="Arial Narrow"/>
          <w:sz w:val="22"/>
          <w:szCs w:val="22"/>
        </w:rPr>
      </w:pPr>
    </w:p>
    <w:p w14:paraId="7D5334BD" w14:textId="4495006D" w:rsidR="00751BAD" w:rsidRDefault="00751BAD" w:rsidP="00164925">
      <w:pPr>
        <w:ind w:right="566"/>
        <w:rPr>
          <w:rFonts w:ascii="Arial Narrow" w:hAnsi="Arial Narrow"/>
          <w:sz w:val="22"/>
          <w:szCs w:val="22"/>
        </w:rPr>
      </w:pPr>
    </w:p>
    <w:p w14:paraId="233E37AE" w14:textId="29502F14" w:rsidR="00D015AA" w:rsidRDefault="00D015AA" w:rsidP="00164925">
      <w:pPr>
        <w:ind w:right="566"/>
        <w:rPr>
          <w:rFonts w:ascii="Arial Narrow" w:hAnsi="Arial Narrow"/>
          <w:sz w:val="22"/>
          <w:szCs w:val="22"/>
        </w:rPr>
      </w:pPr>
    </w:p>
    <w:p w14:paraId="042AD76E" w14:textId="77777777" w:rsidR="00D015AA" w:rsidRDefault="00D015AA" w:rsidP="00164925">
      <w:pPr>
        <w:ind w:right="566"/>
        <w:rPr>
          <w:rFonts w:ascii="Arial Narrow" w:hAnsi="Arial Narrow"/>
          <w:sz w:val="22"/>
          <w:szCs w:val="22"/>
        </w:rPr>
      </w:pPr>
    </w:p>
    <w:p w14:paraId="61046D85" w14:textId="20A5EF61" w:rsidR="009773D1" w:rsidRDefault="009773D1" w:rsidP="009773D1">
      <w:pPr>
        <w:ind w:right="566"/>
        <w:rPr>
          <w:rFonts w:ascii="Arial Narrow" w:hAnsi="Arial Narrow"/>
          <w:sz w:val="22"/>
          <w:szCs w:val="22"/>
        </w:rPr>
      </w:pPr>
    </w:p>
    <w:p w14:paraId="18DD1E54" w14:textId="77777777" w:rsidR="001307BA" w:rsidRDefault="001307BA" w:rsidP="009773D1">
      <w:pPr>
        <w:ind w:right="566"/>
        <w:rPr>
          <w:rFonts w:ascii="Arial Narrow" w:hAnsi="Arial Narrow"/>
          <w:sz w:val="22"/>
          <w:szCs w:val="22"/>
        </w:rPr>
      </w:pPr>
    </w:p>
    <w:p w14:paraId="40AA89AC" w14:textId="33A70555" w:rsidR="00164925" w:rsidRDefault="00164925" w:rsidP="009773D1">
      <w:pPr>
        <w:ind w:right="566"/>
        <w:rPr>
          <w:rFonts w:ascii="Arial Narrow" w:hAnsi="Arial Narrow"/>
          <w:sz w:val="22"/>
          <w:szCs w:val="22"/>
        </w:rPr>
      </w:pPr>
    </w:p>
    <w:p w14:paraId="376AB7BB" w14:textId="1A791FA1" w:rsidR="00164925" w:rsidRPr="00164925" w:rsidRDefault="00164925" w:rsidP="00164925">
      <w:pPr>
        <w:numPr>
          <w:ilvl w:val="0"/>
          <w:numId w:val="1"/>
        </w:numPr>
        <w:ind w:left="284" w:right="566" w:hanging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CESTA “SIN GLUTEN”</w:t>
      </w:r>
      <w:r w:rsidR="00D3353D">
        <w:rPr>
          <w:rFonts w:ascii="Arial Narrow" w:hAnsi="Arial Narrow"/>
          <w:b/>
          <w:sz w:val="22"/>
          <w:szCs w:val="22"/>
        </w:rPr>
        <w:t xml:space="preserve"> (OPCIONAL)</w:t>
      </w:r>
    </w:p>
    <w:p w14:paraId="47435E8F" w14:textId="77777777" w:rsidR="00D015AA" w:rsidRDefault="00D015AA" w:rsidP="00D015AA">
      <w:pPr>
        <w:ind w:right="566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29"/>
        <w:gridCol w:w="1943"/>
        <w:gridCol w:w="1229"/>
        <w:gridCol w:w="1348"/>
        <w:gridCol w:w="1349"/>
        <w:gridCol w:w="2453"/>
        <w:gridCol w:w="6"/>
      </w:tblGrid>
      <w:tr w:rsidR="00D015AA" w:rsidRPr="00751BAD" w14:paraId="62538EF2" w14:textId="77777777" w:rsidTr="00B4596B">
        <w:trPr>
          <w:trHeight w:val="497"/>
        </w:trPr>
        <w:tc>
          <w:tcPr>
            <w:tcW w:w="9357" w:type="dxa"/>
            <w:gridSpan w:val="7"/>
            <w:vAlign w:val="center"/>
          </w:tcPr>
          <w:p w14:paraId="7E8F80F7" w14:textId="42CD92A9" w:rsidR="00D015AA" w:rsidRPr="00751BAD" w:rsidRDefault="00D015AA" w:rsidP="00B4596B">
            <w:pPr>
              <w:ind w:right="-45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Descripción del contenido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de la cesta TIPO </w:t>
            </w:r>
            <w:r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751BAD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</w:tr>
      <w:tr w:rsidR="00D015AA" w:rsidRPr="00751BAD" w14:paraId="7F2A8D03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3A9FC6A3" w14:textId="77777777" w:rsidR="00D015AA" w:rsidRPr="00751BAD" w:rsidRDefault="00D015AA" w:rsidP="00B4596B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Nº </w:t>
            </w:r>
            <w:r w:rsidRPr="00751BAD">
              <w:rPr>
                <w:rFonts w:ascii="Arial Narrow" w:hAnsi="Arial Narrow"/>
                <w:b/>
                <w:sz w:val="22"/>
                <w:szCs w:val="22"/>
              </w:rPr>
              <w:t>Unidades</w:t>
            </w:r>
          </w:p>
        </w:tc>
        <w:tc>
          <w:tcPr>
            <w:tcW w:w="1943" w:type="dxa"/>
            <w:vAlign w:val="center"/>
          </w:tcPr>
          <w:p w14:paraId="1E942433" w14:textId="77777777" w:rsidR="00D015AA" w:rsidRPr="00751BAD" w:rsidRDefault="00D015AA" w:rsidP="00B4596B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Producto</w:t>
            </w:r>
          </w:p>
        </w:tc>
        <w:tc>
          <w:tcPr>
            <w:tcW w:w="1229" w:type="dxa"/>
            <w:vAlign w:val="center"/>
          </w:tcPr>
          <w:p w14:paraId="343D68DB" w14:textId="77777777" w:rsidR="00D015AA" w:rsidRPr="00751BAD" w:rsidRDefault="00D015AA" w:rsidP="00B4596B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Marca</w:t>
            </w:r>
          </w:p>
        </w:tc>
        <w:tc>
          <w:tcPr>
            <w:tcW w:w="1348" w:type="dxa"/>
            <w:vAlign w:val="center"/>
          </w:tcPr>
          <w:p w14:paraId="32EC7978" w14:textId="77777777" w:rsidR="00D015AA" w:rsidRPr="00751BAD" w:rsidRDefault="00D015AA" w:rsidP="00B4596B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Peso Neto / Volumen</w:t>
            </w:r>
          </w:p>
        </w:tc>
        <w:tc>
          <w:tcPr>
            <w:tcW w:w="1349" w:type="dxa"/>
            <w:vAlign w:val="center"/>
          </w:tcPr>
          <w:p w14:paraId="34FCB741" w14:textId="77777777" w:rsidR="00D015AA" w:rsidRPr="00751BAD" w:rsidRDefault="00D015AA" w:rsidP="00B4596B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Origen / D.O. / Comercio justo / km 0…</w:t>
            </w:r>
          </w:p>
        </w:tc>
        <w:tc>
          <w:tcPr>
            <w:tcW w:w="2453" w:type="dxa"/>
            <w:vAlign w:val="center"/>
          </w:tcPr>
          <w:p w14:paraId="5E0EF71A" w14:textId="29ADB1AF" w:rsidR="00D015AA" w:rsidRPr="00D015AA" w:rsidRDefault="00D015AA" w:rsidP="00B4596B">
            <w:pPr>
              <w:ind w:right="-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15AA">
              <w:rPr>
                <w:rFonts w:ascii="Arial Narrow" w:hAnsi="Arial Narrow"/>
                <w:b/>
                <w:sz w:val="22"/>
                <w:szCs w:val="22"/>
              </w:rPr>
              <w:t>Descripción</w:t>
            </w:r>
            <w:r w:rsidRPr="00D015AA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 xml:space="preserve">(puede </w:t>
            </w:r>
            <w:r w:rsidRPr="00D015AA">
              <w:rPr>
                <w:rFonts w:ascii="Arial Narrow" w:hAnsi="Arial Narrow"/>
                <w:sz w:val="22"/>
                <w:szCs w:val="22"/>
              </w:rPr>
              <w:t>incluir foto/enlace web)</w:t>
            </w:r>
          </w:p>
        </w:tc>
      </w:tr>
      <w:tr w:rsidR="00D015AA" w14:paraId="753E050F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1E70B3DD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64B0DDDB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703BF9B7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47E7D58B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23F81D46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0087CFDD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71C1B1AF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6754FDFE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42A0F415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33C0984E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7E9FB788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5050DC62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49237EBB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711D8A53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2ECA7A0A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28B8A807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4F12D894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210B7CE9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50C3B3A3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7ECF4881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2AB08119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15508FF6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4EAF82F1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3E3F48B1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1CD492C8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220FCC63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5320C19D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4030FCAD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5055667C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77498B0B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5B6829B1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46145F84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16A11A3B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3D7803A7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088F34C5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325A5EFA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4FFA6666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54373F21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667DBA4A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006098E8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14D69E9A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7713B8C2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78E81B99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7B77AB27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38EE0336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1DFDF4D4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32A6240F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2AC23263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1E2CFD20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4AA3DE8A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0B9D3BE9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2A102313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481E6A0A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51D6EF2D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3DA2809E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071967CB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3EF7724B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35E86D88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30BEBC6B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204F2FB0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18E52C1C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2AD9F85A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20C091F0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74AF9B14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0FDD4149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361E3A1A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40A7D435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0184CA27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5E4BE5ED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27B1D3CD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16AB6527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48544F27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656D57AB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2EC9266B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75D3B4E7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55D0008C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02917942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6C172A40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4FBCBDBA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16C778BE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7D6FC146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435699BC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6C548C26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:rsidRPr="00751BAD" w14:paraId="188E1BD3" w14:textId="77777777" w:rsidTr="00B4596B">
        <w:trPr>
          <w:trHeight w:val="497"/>
        </w:trPr>
        <w:tc>
          <w:tcPr>
            <w:tcW w:w="9357" w:type="dxa"/>
            <w:gridSpan w:val="7"/>
            <w:vAlign w:val="center"/>
          </w:tcPr>
          <w:p w14:paraId="21E57860" w14:textId="77777777" w:rsidR="00D015AA" w:rsidRDefault="00D015AA" w:rsidP="00B4596B">
            <w:pPr>
              <w:ind w:right="-45"/>
              <w:rPr>
                <w:rFonts w:ascii="Arial Narrow" w:hAnsi="Arial Narrow"/>
                <w:i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 xml:space="preserve">Descripción del </w:t>
            </w:r>
            <w:r>
              <w:rPr>
                <w:rFonts w:ascii="Arial Narrow" w:hAnsi="Arial Narrow"/>
                <w:b/>
                <w:sz w:val="22"/>
                <w:szCs w:val="22"/>
              </w:rPr>
              <w:t>continente</w:t>
            </w:r>
            <w:r w:rsidRPr="00751BAD">
              <w:rPr>
                <w:rFonts w:ascii="Arial Narrow" w:hAnsi="Arial Narrow"/>
                <w:b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51BAD">
              <w:rPr>
                <w:rFonts w:ascii="Arial Narrow" w:hAnsi="Arial Narrow"/>
                <w:i/>
                <w:sz w:val="22"/>
                <w:szCs w:val="22"/>
              </w:rPr>
              <w:t>Descripción detallada y fotografía</w:t>
            </w:r>
            <w:r>
              <w:rPr>
                <w:rFonts w:ascii="Arial Narrow" w:hAnsi="Arial Narrow"/>
                <w:i/>
                <w:sz w:val="22"/>
                <w:szCs w:val="22"/>
              </w:rPr>
              <w:t xml:space="preserve"> o enlace para poder ver detalle</w:t>
            </w:r>
            <w:r w:rsidRPr="00751BAD">
              <w:rPr>
                <w:rFonts w:ascii="Arial Narrow" w:hAnsi="Arial Narrow"/>
                <w:i/>
                <w:sz w:val="22"/>
                <w:szCs w:val="22"/>
              </w:rPr>
              <w:t xml:space="preserve"> del continente</w:t>
            </w:r>
          </w:p>
          <w:p w14:paraId="7B47B279" w14:textId="77777777" w:rsidR="00D015AA" w:rsidRPr="00D015AA" w:rsidRDefault="00D015AA" w:rsidP="00B4596B">
            <w:pPr>
              <w:ind w:right="-45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0896B443" w14:textId="77777777" w:rsidR="00D015AA" w:rsidRPr="00D015AA" w:rsidRDefault="00D015AA" w:rsidP="00B4596B">
            <w:pPr>
              <w:ind w:right="-45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14:paraId="6E361A06" w14:textId="617CDF9A" w:rsidR="00164925" w:rsidRDefault="00164925" w:rsidP="00164925">
      <w:pPr>
        <w:ind w:right="566"/>
        <w:rPr>
          <w:rFonts w:ascii="Arial Narrow" w:hAnsi="Arial Narrow"/>
          <w:b/>
          <w:sz w:val="22"/>
          <w:szCs w:val="22"/>
        </w:rPr>
      </w:pPr>
    </w:p>
    <w:p w14:paraId="0E9B0A6A" w14:textId="2F9D5704" w:rsidR="00164925" w:rsidRDefault="00164925" w:rsidP="00164925">
      <w:pPr>
        <w:ind w:right="566"/>
        <w:rPr>
          <w:rFonts w:ascii="Arial Narrow" w:hAnsi="Arial Narrow"/>
          <w:sz w:val="22"/>
          <w:szCs w:val="22"/>
        </w:rPr>
      </w:pPr>
    </w:p>
    <w:p w14:paraId="36CDB44C" w14:textId="59EA0DE6" w:rsidR="00164925" w:rsidRPr="00224F7A" w:rsidRDefault="00164925" w:rsidP="00164925">
      <w:pPr>
        <w:numPr>
          <w:ilvl w:val="0"/>
          <w:numId w:val="1"/>
        </w:numPr>
        <w:ind w:left="284" w:right="566" w:hanging="284"/>
        <w:rPr>
          <w:rFonts w:ascii="Arial Narrow" w:hAnsi="Arial Narrow"/>
          <w:sz w:val="22"/>
          <w:szCs w:val="22"/>
        </w:rPr>
      </w:pPr>
      <w:r w:rsidRPr="2ABC7E67">
        <w:rPr>
          <w:rFonts w:ascii="Arial Narrow" w:hAnsi="Arial Narrow"/>
          <w:b/>
          <w:bCs/>
          <w:sz w:val="22"/>
          <w:szCs w:val="22"/>
        </w:rPr>
        <w:t>CESTA “VEGETARIANA”</w:t>
      </w:r>
      <w:r w:rsidR="00D3353D" w:rsidRPr="2ABC7E67">
        <w:rPr>
          <w:rFonts w:ascii="Arial Narrow" w:hAnsi="Arial Narrow"/>
          <w:b/>
          <w:bCs/>
          <w:sz w:val="22"/>
          <w:szCs w:val="22"/>
        </w:rPr>
        <w:t xml:space="preserve"> (OPCIONAL)</w:t>
      </w:r>
    </w:p>
    <w:p w14:paraId="05777481" w14:textId="77777777" w:rsidR="00D015AA" w:rsidRDefault="00D015AA" w:rsidP="00D015AA">
      <w:pPr>
        <w:ind w:right="566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29"/>
        <w:gridCol w:w="1943"/>
        <w:gridCol w:w="1229"/>
        <w:gridCol w:w="1348"/>
        <w:gridCol w:w="1349"/>
        <w:gridCol w:w="2453"/>
        <w:gridCol w:w="6"/>
      </w:tblGrid>
      <w:tr w:rsidR="00D015AA" w:rsidRPr="00751BAD" w14:paraId="3F40CCEE" w14:textId="77777777" w:rsidTr="00B4596B">
        <w:trPr>
          <w:trHeight w:val="497"/>
        </w:trPr>
        <w:tc>
          <w:tcPr>
            <w:tcW w:w="9357" w:type="dxa"/>
            <w:gridSpan w:val="7"/>
            <w:vAlign w:val="center"/>
          </w:tcPr>
          <w:p w14:paraId="52BD3255" w14:textId="0E7B604D" w:rsidR="00D015AA" w:rsidRPr="00751BAD" w:rsidRDefault="00D015AA" w:rsidP="00B4596B">
            <w:pPr>
              <w:ind w:right="-45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Descripción del contenido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de la cesta TIPO </w:t>
            </w:r>
            <w:r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751BAD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</w:tr>
      <w:tr w:rsidR="00D015AA" w:rsidRPr="00751BAD" w14:paraId="24B3DEF8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3402AF70" w14:textId="77777777" w:rsidR="00D015AA" w:rsidRPr="00751BAD" w:rsidRDefault="00D015AA" w:rsidP="00B4596B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Nº </w:t>
            </w:r>
            <w:r w:rsidRPr="00751BAD">
              <w:rPr>
                <w:rFonts w:ascii="Arial Narrow" w:hAnsi="Arial Narrow"/>
                <w:b/>
                <w:sz w:val="22"/>
                <w:szCs w:val="22"/>
              </w:rPr>
              <w:t>Unidades</w:t>
            </w:r>
          </w:p>
        </w:tc>
        <w:tc>
          <w:tcPr>
            <w:tcW w:w="1943" w:type="dxa"/>
            <w:vAlign w:val="center"/>
          </w:tcPr>
          <w:p w14:paraId="66112185" w14:textId="77777777" w:rsidR="00D015AA" w:rsidRPr="00751BAD" w:rsidRDefault="00D015AA" w:rsidP="00B4596B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Producto</w:t>
            </w:r>
          </w:p>
        </w:tc>
        <w:tc>
          <w:tcPr>
            <w:tcW w:w="1229" w:type="dxa"/>
            <w:vAlign w:val="center"/>
          </w:tcPr>
          <w:p w14:paraId="3A3FD03F" w14:textId="79E7D8AA" w:rsidR="00D015AA" w:rsidRPr="00751BAD" w:rsidRDefault="00D015AA" w:rsidP="00B4596B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Mar3</w:t>
            </w:r>
            <w:r w:rsidRPr="00751BAD">
              <w:rPr>
                <w:rFonts w:ascii="Arial Narrow" w:hAnsi="Arial Narrow"/>
                <w:b/>
                <w:sz w:val="22"/>
                <w:szCs w:val="22"/>
              </w:rPr>
              <w:t>a</w:t>
            </w:r>
          </w:p>
        </w:tc>
        <w:tc>
          <w:tcPr>
            <w:tcW w:w="1348" w:type="dxa"/>
            <w:vAlign w:val="center"/>
          </w:tcPr>
          <w:p w14:paraId="3D24CE10" w14:textId="77777777" w:rsidR="00D015AA" w:rsidRPr="00751BAD" w:rsidRDefault="00D015AA" w:rsidP="00B4596B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Peso Neto / Volumen</w:t>
            </w:r>
          </w:p>
        </w:tc>
        <w:tc>
          <w:tcPr>
            <w:tcW w:w="1349" w:type="dxa"/>
            <w:vAlign w:val="center"/>
          </w:tcPr>
          <w:p w14:paraId="48021919" w14:textId="77777777" w:rsidR="00D015AA" w:rsidRPr="00751BAD" w:rsidRDefault="00D015AA" w:rsidP="00B4596B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Origen / D.O. / Comercio justo / km 0…</w:t>
            </w:r>
          </w:p>
        </w:tc>
        <w:tc>
          <w:tcPr>
            <w:tcW w:w="2453" w:type="dxa"/>
            <w:vAlign w:val="center"/>
          </w:tcPr>
          <w:p w14:paraId="1389B365" w14:textId="48058180" w:rsidR="00D015AA" w:rsidRPr="00D015AA" w:rsidRDefault="00D015AA" w:rsidP="00B4596B">
            <w:pPr>
              <w:ind w:right="-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15AA">
              <w:rPr>
                <w:rFonts w:ascii="Arial Narrow" w:hAnsi="Arial Narrow"/>
                <w:b/>
                <w:sz w:val="22"/>
                <w:szCs w:val="22"/>
              </w:rPr>
              <w:t>Descripción</w:t>
            </w:r>
            <w:r w:rsidRPr="00D015AA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 xml:space="preserve">(puede </w:t>
            </w:r>
            <w:r w:rsidRPr="00D015AA">
              <w:rPr>
                <w:rFonts w:ascii="Arial Narrow" w:hAnsi="Arial Narrow"/>
                <w:sz w:val="22"/>
                <w:szCs w:val="22"/>
              </w:rPr>
              <w:t>incluir foto/enlace web)</w:t>
            </w:r>
          </w:p>
        </w:tc>
      </w:tr>
      <w:tr w:rsidR="00D015AA" w14:paraId="5FE9CD29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237D8931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2204E003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3012AA4F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571C5CA8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761B8F91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1A5F9528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54756A91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27708F7D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243D6FF9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63FD7AD2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0E5DC28D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3DFD6327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3CD1B765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366AEBA6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37862474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30313F92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6C609E2D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51A111E4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2B384740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2912198C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72EB2616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3EDF0656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0D02F294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4520C95E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15D9FE6E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67028F49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683FCEBD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1B78FF4A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42211CBE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0B587D84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5CD3F849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4AE8DF5C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62CDBA44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096FA77C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2F9F8E54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0BE6790D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23BE9FEC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6309DD0D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0C721E08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10F6D860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68D78894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4D101C98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1723E9F6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57D333BE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5C74F4C3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0DDEB688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340D4324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7BD59DB5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5F44B305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7E25C629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0A301606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71C992DB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5D13E1FA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5ED12EED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1A0224A6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2FCE652B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6994A1ED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0614FC82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6E27C0EB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0620F255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38FD5D34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6AED61D0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26579555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1C0BFF29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134887E3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6091C796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53A2A134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210F2E52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5E70BEE1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3B376D8B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09089E52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2AAE6B5C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00596B69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017A5D76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4E6021D4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58FE9F70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0FDD7141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58724FE0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346F312C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28BE34EF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24018766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69B40DF9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3B88F2F5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:rsidRPr="00751BAD" w14:paraId="6726D1CF" w14:textId="77777777" w:rsidTr="00B4596B">
        <w:trPr>
          <w:trHeight w:val="497"/>
        </w:trPr>
        <w:tc>
          <w:tcPr>
            <w:tcW w:w="9357" w:type="dxa"/>
            <w:gridSpan w:val="7"/>
            <w:vAlign w:val="center"/>
          </w:tcPr>
          <w:p w14:paraId="3D4E92B2" w14:textId="77777777" w:rsidR="00D015AA" w:rsidRDefault="00D015AA" w:rsidP="00B4596B">
            <w:pPr>
              <w:ind w:right="-45"/>
              <w:rPr>
                <w:rFonts w:ascii="Arial Narrow" w:hAnsi="Arial Narrow"/>
                <w:i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 xml:space="preserve">Descripción del </w:t>
            </w:r>
            <w:r>
              <w:rPr>
                <w:rFonts w:ascii="Arial Narrow" w:hAnsi="Arial Narrow"/>
                <w:b/>
                <w:sz w:val="22"/>
                <w:szCs w:val="22"/>
              </w:rPr>
              <w:t>continente</w:t>
            </w:r>
            <w:r w:rsidRPr="00751BAD">
              <w:rPr>
                <w:rFonts w:ascii="Arial Narrow" w:hAnsi="Arial Narrow"/>
                <w:b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51BAD">
              <w:rPr>
                <w:rFonts w:ascii="Arial Narrow" w:hAnsi="Arial Narrow"/>
                <w:i/>
                <w:sz w:val="22"/>
                <w:szCs w:val="22"/>
              </w:rPr>
              <w:t>Descripción detallada y fotografía</w:t>
            </w:r>
            <w:r>
              <w:rPr>
                <w:rFonts w:ascii="Arial Narrow" w:hAnsi="Arial Narrow"/>
                <w:i/>
                <w:sz w:val="22"/>
                <w:szCs w:val="22"/>
              </w:rPr>
              <w:t xml:space="preserve"> o enlace para poder ver detalle</w:t>
            </w:r>
            <w:r w:rsidRPr="00751BAD">
              <w:rPr>
                <w:rFonts w:ascii="Arial Narrow" w:hAnsi="Arial Narrow"/>
                <w:i/>
                <w:sz w:val="22"/>
                <w:szCs w:val="22"/>
              </w:rPr>
              <w:t xml:space="preserve"> del continente</w:t>
            </w:r>
          </w:p>
          <w:p w14:paraId="0A5E8677" w14:textId="77777777" w:rsidR="00D015AA" w:rsidRPr="00D015AA" w:rsidRDefault="00D015AA" w:rsidP="00B4596B">
            <w:pPr>
              <w:ind w:right="-45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675947DD" w14:textId="77777777" w:rsidR="00D015AA" w:rsidRPr="00D015AA" w:rsidRDefault="00D015AA" w:rsidP="00B4596B">
            <w:pPr>
              <w:ind w:right="-45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14:paraId="574BDAF3" w14:textId="4629F02D" w:rsidR="00D015AA" w:rsidRDefault="00D015AA" w:rsidP="00D015AA">
      <w:pPr>
        <w:ind w:right="566"/>
        <w:rPr>
          <w:rFonts w:ascii="Arial Narrow" w:hAnsi="Arial Narrow"/>
          <w:sz w:val="22"/>
          <w:szCs w:val="22"/>
        </w:rPr>
      </w:pPr>
    </w:p>
    <w:p w14:paraId="51EFBF92" w14:textId="46E8C381" w:rsidR="00D015AA" w:rsidRDefault="00D015AA" w:rsidP="00D015AA">
      <w:pPr>
        <w:ind w:right="566"/>
        <w:rPr>
          <w:rFonts w:ascii="Arial Narrow" w:hAnsi="Arial Narrow"/>
          <w:sz w:val="22"/>
          <w:szCs w:val="22"/>
        </w:rPr>
      </w:pPr>
    </w:p>
    <w:p w14:paraId="6AA0F691" w14:textId="43D72E50" w:rsidR="00D015AA" w:rsidRDefault="00D015AA" w:rsidP="00D015AA">
      <w:pPr>
        <w:ind w:right="566"/>
        <w:rPr>
          <w:rFonts w:ascii="Arial Narrow" w:hAnsi="Arial Narrow"/>
          <w:sz w:val="22"/>
          <w:szCs w:val="22"/>
        </w:rPr>
      </w:pPr>
    </w:p>
    <w:p w14:paraId="31189DE9" w14:textId="50007CB0" w:rsidR="00D015AA" w:rsidRDefault="00D015AA" w:rsidP="00D015AA">
      <w:pPr>
        <w:ind w:right="566"/>
        <w:rPr>
          <w:rFonts w:ascii="Arial Narrow" w:hAnsi="Arial Narrow"/>
          <w:sz w:val="22"/>
          <w:szCs w:val="22"/>
        </w:rPr>
      </w:pPr>
    </w:p>
    <w:p w14:paraId="3DBC3D89" w14:textId="77777777" w:rsidR="00D015AA" w:rsidRDefault="00D015AA" w:rsidP="00D015AA">
      <w:pPr>
        <w:ind w:right="566"/>
        <w:rPr>
          <w:rFonts w:ascii="Arial Narrow" w:hAnsi="Arial Narrow"/>
          <w:sz w:val="22"/>
          <w:szCs w:val="22"/>
        </w:rPr>
      </w:pPr>
    </w:p>
    <w:p w14:paraId="31B38610" w14:textId="42161AB2" w:rsidR="00D3353D" w:rsidRPr="00224F7A" w:rsidRDefault="00D3353D" w:rsidP="00D3353D">
      <w:pPr>
        <w:numPr>
          <w:ilvl w:val="0"/>
          <w:numId w:val="1"/>
        </w:numPr>
        <w:ind w:left="284" w:right="566" w:hanging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CESTA “SIN ALCOHOL” (OPCIONAL)</w:t>
      </w:r>
    </w:p>
    <w:p w14:paraId="06B4290F" w14:textId="77777777" w:rsidR="00D015AA" w:rsidRDefault="00D015AA" w:rsidP="00D015AA">
      <w:pPr>
        <w:ind w:right="566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29"/>
        <w:gridCol w:w="1943"/>
        <w:gridCol w:w="1229"/>
        <w:gridCol w:w="1348"/>
        <w:gridCol w:w="1349"/>
        <w:gridCol w:w="2453"/>
        <w:gridCol w:w="6"/>
      </w:tblGrid>
      <w:tr w:rsidR="00D015AA" w:rsidRPr="00751BAD" w14:paraId="027D4535" w14:textId="77777777" w:rsidTr="00B4596B">
        <w:trPr>
          <w:trHeight w:val="497"/>
        </w:trPr>
        <w:tc>
          <w:tcPr>
            <w:tcW w:w="9357" w:type="dxa"/>
            <w:gridSpan w:val="7"/>
            <w:vAlign w:val="center"/>
          </w:tcPr>
          <w:p w14:paraId="4897CC16" w14:textId="6133FE8E" w:rsidR="00D015AA" w:rsidRPr="00751BAD" w:rsidRDefault="00D015AA" w:rsidP="00D015AA">
            <w:pPr>
              <w:ind w:right="-45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Descripción del contenido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de la cesta TIPO </w:t>
            </w:r>
            <w:r>
              <w:rPr>
                <w:rFonts w:ascii="Arial Narrow" w:hAnsi="Arial Narrow"/>
                <w:b/>
                <w:sz w:val="22"/>
                <w:szCs w:val="22"/>
              </w:rPr>
              <w:t>4</w:t>
            </w:r>
            <w:r w:rsidRPr="00751BAD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</w:tr>
      <w:tr w:rsidR="00D015AA" w:rsidRPr="00751BAD" w14:paraId="61AAFAC6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1AD4B43C" w14:textId="77777777" w:rsidR="00D015AA" w:rsidRPr="00751BAD" w:rsidRDefault="00D015AA" w:rsidP="00B4596B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Nº </w:t>
            </w:r>
            <w:r w:rsidRPr="00751BAD">
              <w:rPr>
                <w:rFonts w:ascii="Arial Narrow" w:hAnsi="Arial Narrow"/>
                <w:b/>
                <w:sz w:val="22"/>
                <w:szCs w:val="22"/>
              </w:rPr>
              <w:t>Unidades</w:t>
            </w:r>
          </w:p>
        </w:tc>
        <w:tc>
          <w:tcPr>
            <w:tcW w:w="1943" w:type="dxa"/>
            <w:vAlign w:val="center"/>
          </w:tcPr>
          <w:p w14:paraId="6D131B31" w14:textId="77777777" w:rsidR="00D015AA" w:rsidRPr="00751BAD" w:rsidRDefault="00D015AA" w:rsidP="00B4596B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Producto</w:t>
            </w:r>
          </w:p>
        </w:tc>
        <w:tc>
          <w:tcPr>
            <w:tcW w:w="1229" w:type="dxa"/>
            <w:vAlign w:val="center"/>
          </w:tcPr>
          <w:p w14:paraId="11071CE4" w14:textId="77777777" w:rsidR="00D015AA" w:rsidRPr="00751BAD" w:rsidRDefault="00D015AA" w:rsidP="00B4596B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Marca</w:t>
            </w:r>
          </w:p>
        </w:tc>
        <w:tc>
          <w:tcPr>
            <w:tcW w:w="1348" w:type="dxa"/>
            <w:vAlign w:val="center"/>
          </w:tcPr>
          <w:p w14:paraId="58EC147E" w14:textId="77777777" w:rsidR="00D015AA" w:rsidRPr="00751BAD" w:rsidRDefault="00D015AA" w:rsidP="00B4596B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Peso Neto / Volumen</w:t>
            </w:r>
          </w:p>
        </w:tc>
        <w:tc>
          <w:tcPr>
            <w:tcW w:w="1349" w:type="dxa"/>
            <w:vAlign w:val="center"/>
          </w:tcPr>
          <w:p w14:paraId="73DB126B" w14:textId="77777777" w:rsidR="00D015AA" w:rsidRPr="00751BAD" w:rsidRDefault="00D015AA" w:rsidP="00B4596B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Origen / D.O. / Comercio justo / km 0…</w:t>
            </w:r>
          </w:p>
        </w:tc>
        <w:tc>
          <w:tcPr>
            <w:tcW w:w="2453" w:type="dxa"/>
            <w:vAlign w:val="center"/>
          </w:tcPr>
          <w:p w14:paraId="365E7B3F" w14:textId="12C9A8CA" w:rsidR="00D015AA" w:rsidRPr="00D015AA" w:rsidRDefault="00D015AA" w:rsidP="00B4596B">
            <w:pPr>
              <w:ind w:right="-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15AA">
              <w:rPr>
                <w:rFonts w:ascii="Arial Narrow" w:hAnsi="Arial Narrow"/>
                <w:b/>
                <w:sz w:val="22"/>
                <w:szCs w:val="22"/>
              </w:rPr>
              <w:t>Descripción</w:t>
            </w:r>
            <w:r w:rsidRPr="00D015AA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 xml:space="preserve">(puede </w:t>
            </w:r>
            <w:r w:rsidRPr="00D015AA">
              <w:rPr>
                <w:rFonts w:ascii="Arial Narrow" w:hAnsi="Arial Narrow"/>
                <w:sz w:val="22"/>
                <w:szCs w:val="22"/>
              </w:rPr>
              <w:t>incluir foto/enlace web)</w:t>
            </w:r>
          </w:p>
        </w:tc>
      </w:tr>
      <w:tr w:rsidR="00D015AA" w14:paraId="68835BF4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7763646E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3B10BC62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0C17CF26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0872AC97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3253D0C8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547D5DC6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7C4B5107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126B967B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4478A34E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631DD122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09ECF17A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61F88CEA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1742E4AC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7EB648B4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707082BC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2754569E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698BA9A9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2DF8B66D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397B3B01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4793732C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68B3AD39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32102CE9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3197A283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21425A74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0994C5F9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2B7B8CEB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3DD9D456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1D8A7E82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50095692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114B0A57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06D86348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3665730F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6CFBDF3D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15B00A5E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54621273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65240A34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32A869F2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01F548D4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39F78D4F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68F4F48E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1856C8CD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116A4AE1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516AA589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035D57DC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2F00334B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35BC89B5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1CFBA6D8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7D3C67E2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61907230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35C7644B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3D5F60D2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0F122E63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478A3420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1BFE9741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10FD541C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4801CA7F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7D79883B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3A6C35BF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6456B308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6D1F2128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5E47E0E8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068C1B59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61CCD312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07C24793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43409949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204558EB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1F70E938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49AFC583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773906F5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383D9E85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09CA534D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31EA6AD2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0910B676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61347ADF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355AAB15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726217F2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7AAFD5A2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2EF714AE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57E1322C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754EAF74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66ADDD70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37150BE5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3D7633D9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:rsidRPr="00751BAD" w14:paraId="3062FB28" w14:textId="77777777" w:rsidTr="00B4596B">
        <w:trPr>
          <w:trHeight w:val="497"/>
        </w:trPr>
        <w:tc>
          <w:tcPr>
            <w:tcW w:w="9357" w:type="dxa"/>
            <w:gridSpan w:val="7"/>
            <w:vAlign w:val="center"/>
          </w:tcPr>
          <w:p w14:paraId="46A3A4D5" w14:textId="77777777" w:rsidR="00D015AA" w:rsidRDefault="00D015AA" w:rsidP="00B4596B">
            <w:pPr>
              <w:ind w:right="-45"/>
              <w:rPr>
                <w:rFonts w:ascii="Arial Narrow" w:hAnsi="Arial Narrow"/>
                <w:i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 xml:space="preserve">Descripción del </w:t>
            </w:r>
            <w:r>
              <w:rPr>
                <w:rFonts w:ascii="Arial Narrow" w:hAnsi="Arial Narrow"/>
                <w:b/>
                <w:sz w:val="22"/>
                <w:szCs w:val="22"/>
              </w:rPr>
              <w:t>continente</w:t>
            </w:r>
            <w:r w:rsidRPr="00751BAD">
              <w:rPr>
                <w:rFonts w:ascii="Arial Narrow" w:hAnsi="Arial Narrow"/>
                <w:b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51BAD">
              <w:rPr>
                <w:rFonts w:ascii="Arial Narrow" w:hAnsi="Arial Narrow"/>
                <w:i/>
                <w:sz w:val="22"/>
                <w:szCs w:val="22"/>
              </w:rPr>
              <w:t>Descripción detallada y fotografía</w:t>
            </w:r>
            <w:r>
              <w:rPr>
                <w:rFonts w:ascii="Arial Narrow" w:hAnsi="Arial Narrow"/>
                <w:i/>
                <w:sz w:val="22"/>
                <w:szCs w:val="22"/>
              </w:rPr>
              <w:t xml:space="preserve"> o enlace para poder ver detalle</w:t>
            </w:r>
            <w:r w:rsidRPr="00751BAD">
              <w:rPr>
                <w:rFonts w:ascii="Arial Narrow" w:hAnsi="Arial Narrow"/>
                <w:i/>
                <w:sz w:val="22"/>
                <w:szCs w:val="22"/>
              </w:rPr>
              <w:t xml:space="preserve"> del continente</w:t>
            </w:r>
          </w:p>
          <w:p w14:paraId="0EF75852" w14:textId="77777777" w:rsidR="00D015AA" w:rsidRPr="00D015AA" w:rsidRDefault="00D015AA" w:rsidP="00B4596B">
            <w:pPr>
              <w:ind w:right="-45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42040C91" w14:textId="77777777" w:rsidR="00D015AA" w:rsidRPr="00D015AA" w:rsidRDefault="00D015AA" w:rsidP="00B4596B">
            <w:pPr>
              <w:ind w:right="-45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14:paraId="6049F742" w14:textId="77777777" w:rsidR="00D015AA" w:rsidRDefault="00D015AA" w:rsidP="00D015AA">
      <w:pPr>
        <w:ind w:right="566"/>
        <w:rPr>
          <w:rFonts w:ascii="Arial Narrow" w:hAnsi="Arial Narrow"/>
          <w:sz w:val="22"/>
          <w:szCs w:val="22"/>
        </w:rPr>
      </w:pPr>
    </w:p>
    <w:p w14:paraId="73127112" w14:textId="77777777" w:rsidR="00D015AA" w:rsidRDefault="00D015AA" w:rsidP="00224F7A">
      <w:pPr>
        <w:ind w:right="566"/>
        <w:rPr>
          <w:rFonts w:ascii="Arial Narrow" w:hAnsi="Arial Narrow"/>
          <w:b/>
          <w:sz w:val="22"/>
          <w:szCs w:val="22"/>
        </w:rPr>
      </w:pPr>
    </w:p>
    <w:p w14:paraId="23074381" w14:textId="22EE1AF0" w:rsidR="00D3353D" w:rsidRDefault="00D3353D" w:rsidP="00224F7A">
      <w:pPr>
        <w:ind w:right="566"/>
        <w:rPr>
          <w:rFonts w:ascii="Arial Narrow" w:hAnsi="Arial Narrow"/>
          <w:b/>
          <w:sz w:val="22"/>
          <w:szCs w:val="22"/>
        </w:rPr>
      </w:pPr>
    </w:p>
    <w:p w14:paraId="60985443" w14:textId="37142C24" w:rsidR="00D3353D" w:rsidRPr="00224F7A" w:rsidRDefault="00D3353D" w:rsidP="00D3353D">
      <w:pPr>
        <w:numPr>
          <w:ilvl w:val="0"/>
          <w:numId w:val="1"/>
        </w:numPr>
        <w:ind w:left="284" w:right="566" w:hanging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CESTA “SIN AZÚCAR” (OPCIONAL)</w:t>
      </w:r>
    </w:p>
    <w:p w14:paraId="1DA273CA" w14:textId="77777777" w:rsidR="00D015AA" w:rsidRDefault="00D015AA" w:rsidP="00D015AA">
      <w:pPr>
        <w:ind w:right="566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29"/>
        <w:gridCol w:w="1943"/>
        <w:gridCol w:w="1229"/>
        <w:gridCol w:w="1348"/>
        <w:gridCol w:w="1349"/>
        <w:gridCol w:w="2453"/>
        <w:gridCol w:w="6"/>
      </w:tblGrid>
      <w:tr w:rsidR="00D015AA" w:rsidRPr="00751BAD" w14:paraId="5FE6F4B9" w14:textId="77777777" w:rsidTr="00B4596B">
        <w:trPr>
          <w:trHeight w:val="497"/>
        </w:trPr>
        <w:tc>
          <w:tcPr>
            <w:tcW w:w="9357" w:type="dxa"/>
            <w:gridSpan w:val="7"/>
            <w:vAlign w:val="center"/>
          </w:tcPr>
          <w:p w14:paraId="7C40E039" w14:textId="02CD15C9" w:rsidR="00D015AA" w:rsidRPr="00751BAD" w:rsidRDefault="00D015AA" w:rsidP="00D015AA">
            <w:pPr>
              <w:ind w:right="-45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Descripción del contenido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de la cesta TIPO </w:t>
            </w:r>
            <w:r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Pr="00751BAD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</w:tr>
      <w:tr w:rsidR="00D015AA" w:rsidRPr="00751BAD" w14:paraId="1F0E56C2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3A474D86" w14:textId="77777777" w:rsidR="00D015AA" w:rsidRPr="00751BAD" w:rsidRDefault="00D015AA" w:rsidP="00B4596B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Nº </w:t>
            </w:r>
            <w:r w:rsidRPr="00751BAD">
              <w:rPr>
                <w:rFonts w:ascii="Arial Narrow" w:hAnsi="Arial Narrow"/>
                <w:b/>
                <w:sz w:val="22"/>
                <w:szCs w:val="22"/>
              </w:rPr>
              <w:t>Unidades</w:t>
            </w:r>
          </w:p>
        </w:tc>
        <w:tc>
          <w:tcPr>
            <w:tcW w:w="1943" w:type="dxa"/>
            <w:vAlign w:val="center"/>
          </w:tcPr>
          <w:p w14:paraId="5C75F23B" w14:textId="77777777" w:rsidR="00D015AA" w:rsidRPr="00751BAD" w:rsidRDefault="00D015AA" w:rsidP="00B4596B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Producto</w:t>
            </w:r>
          </w:p>
        </w:tc>
        <w:tc>
          <w:tcPr>
            <w:tcW w:w="1229" w:type="dxa"/>
            <w:vAlign w:val="center"/>
          </w:tcPr>
          <w:p w14:paraId="33DAB87F" w14:textId="77777777" w:rsidR="00D015AA" w:rsidRPr="00751BAD" w:rsidRDefault="00D015AA" w:rsidP="00B4596B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Marca</w:t>
            </w:r>
          </w:p>
        </w:tc>
        <w:tc>
          <w:tcPr>
            <w:tcW w:w="1348" w:type="dxa"/>
            <w:vAlign w:val="center"/>
          </w:tcPr>
          <w:p w14:paraId="68E4ABAA" w14:textId="77777777" w:rsidR="00D015AA" w:rsidRPr="00751BAD" w:rsidRDefault="00D015AA" w:rsidP="00B4596B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Peso Neto / Volumen</w:t>
            </w:r>
          </w:p>
        </w:tc>
        <w:tc>
          <w:tcPr>
            <w:tcW w:w="1349" w:type="dxa"/>
            <w:vAlign w:val="center"/>
          </w:tcPr>
          <w:p w14:paraId="279A7632" w14:textId="77777777" w:rsidR="00D015AA" w:rsidRPr="00751BAD" w:rsidRDefault="00D015AA" w:rsidP="00B4596B">
            <w:pPr>
              <w:ind w:right="-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>Origen / D.O. / Comercio justo / km 0…</w:t>
            </w:r>
          </w:p>
        </w:tc>
        <w:tc>
          <w:tcPr>
            <w:tcW w:w="2453" w:type="dxa"/>
            <w:vAlign w:val="center"/>
          </w:tcPr>
          <w:p w14:paraId="6BB5230B" w14:textId="01D06C49" w:rsidR="00D015AA" w:rsidRPr="00D015AA" w:rsidRDefault="00D015AA" w:rsidP="00B4596B">
            <w:pPr>
              <w:ind w:right="-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15AA">
              <w:rPr>
                <w:rFonts w:ascii="Arial Narrow" w:hAnsi="Arial Narrow"/>
                <w:b/>
                <w:sz w:val="22"/>
                <w:szCs w:val="22"/>
              </w:rPr>
              <w:t>Descripción</w:t>
            </w:r>
            <w:r w:rsidRPr="00D015AA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 xml:space="preserve">(puede </w:t>
            </w:r>
            <w:r w:rsidRPr="00D015AA">
              <w:rPr>
                <w:rFonts w:ascii="Arial Narrow" w:hAnsi="Arial Narrow"/>
                <w:sz w:val="22"/>
                <w:szCs w:val="22"/>
              </w:rPr>
              <w:t>incluir foto/enlace web)</w:t>
            </w:r>
          </w:p>
        </w:tc>
      </w:tr>
      <w:tr w:rsidR="00D015AA" w14:paraId="5D31385B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04230A66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4F52AE31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31F15E0D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13B1E0CF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2A0A0EA3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5EE047D9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731B7B55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444BE3CF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2E6F537E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7FE2D3B3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3BE06C72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2BAD12FA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29BDD830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2FF36863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00575A2D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322B3236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3E320E7F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2162EDF0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6B4ED4D2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4A4764D0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76AD60E8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27F87C3A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02C283E2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7B4A1B29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6500FE96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7233B9A6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45660A7E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07AE4408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746B9C04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5F4D297B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2E3D4068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7EDC9EC2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70C37587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1580C264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452CF88A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4374A83E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6D673B58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2C5CA398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78FCC52C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142529B7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70BE075A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12FA248D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69478EE3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7941829D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613CAD4E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6FD1754E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518E27B9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5596BDBF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087D8CE1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2158F8BC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6D4B1105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73D8ED04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6409AA90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61E136BE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17FE0E76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5F2549A1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53923634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2B365803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5EDB2CE0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195579A6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7F289AD6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53C8F329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61B309D4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3486883F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28259BCD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45D6C2D1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5AFCA05E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28A12B30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4A029FA3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018E2BA9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2C8CED26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35728A32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062C6D45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7168A005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55CFC33F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1E82233A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14:paraId="75ACDF92" w14:textId="77777777" w:rsidTr="00B4596B">
        <w:trPr>
          <w:gridAfter w:val="1"/>
          <w:wAfter w:w="6" w:type="dxa"/>
        </w:trPr>
        <w:tc>
          <w:tcPr>
            <w:tcW w:w="1029" w:type="dxa"/>
            <w:vAlign w:val="center"/>
          </w:tcPr>
          <w:p w14:paraId="462D9FBA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3" w:type="dxa"/>
            <w:vAlign w:val="center"/>
          </w:tcPr>
          <w:p w14:paraId="5F55784A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29" w:type="dxa"/>
            <w:vAlign w:val="center"/>
          </w:tcPr>
          <w:p w14:paraId="6CF48C64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7CBACC8A" w14:textId="77777777" w:rsidR="00D015AA" w:rsidRDefault="00D015AA" w:rsidP="00B4596B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49" w:type="dxa"/>
            <w:vAlign w:val="center"/>
          </w:tcPr>
          <w:p w14:paraId="2545BFD9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7FDDA917" w14:textId="77777777" w:rsidR="00D015AA" w:rsidRDefault="00D015AA" w:rsidP="00B4596B">
            <w:pPr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015AA" w:rsidRPr="00751BAD" w14:paraId="18A3E23A" w14:textId="77777777" w:rsidTr="00B4596B">
        <w:trPr>
          <w:trHeight w:val="497"/>
        </w:trPr>
        <w:tc>
          <w:tcPr>
            <w:tcW w:w="9357" w:type="dxa"/>
            <w:gridSpan w:val="7"/>
            <w:vAlign w:val="center"/>
          </w:tcPr>
          <w:p w14:paraId="0409ECF0" w14:textId="77777777" w:rsidR="00D015AA" w:rsidRDefault="00D015AA" w:rsidP="00B4596B">
            <w:pPr>
              <w:ind w:right="-45"/>
              <w:rPr>
                <w:rFonts w:ascii="Arial Narrow" w:hAnsi="Arial Narrow"/>
                <w:i/>
                <w:sz w:val="22"/>
                <w:szCs w:val="22"/>
              </w:rPr>
            </w:pPr>
            <w:r w:rsidRPr="00751BAD">
              <w:rPr>
                <w:rFonts w:ascii="Arial Narrow" w:hAnsi="Arial Narrow"/>
                <w:b/>
                <w:sz w:val="22"/>
                <w:szCs w:val="22"/>
              </w:rPr>
              <w:t xml:space="preserve">Descripción del </w:t>
            </w:r>
            <w:r>
              <w:rPr>
                <w:rFonts w:ascii="Arial Narrow" w:hAnsi="Arial Narrow"/>
                <w:b/>
                <w:sz w:val="22"/>
                <w:szCs w:val="22"/>
              </w:rPr>
              <w:t>continente</w:t>
            </w:r>
            <w:r w:rsidRPr="00751BAD">
              <w:rPr>
                <w:rFonts w:ascii="Arial Narrow" w:hAnsi="Arial Narrow"/>
                <w:b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51BAD">
              <w:rPr>
                <w:rFonts w:ascii="Arial Narrow" w:hAnsi="Arial Narrow"/>
                <w:i/>
                <w:sz w:val="22"/>
                <w:szCs w:val="22"/>
              </w:rPr>
              <w:t>Descripción detallada y fotografía</w:t>
            </w:r>
            <w:r>
              <w:rPr>
                <w:rFonts w:ascii="Arial Narrow" w:hAnsi="Arial Narrow"/>
                <w:i/>
                <w:sz w:val="22"/>
                <w:szCs w:val="22"/>
              </w:rPr>
              <w:t xml:space="preserve"> o enlace para poder ver detalle</w:t>
            </w:r>
            <w:r w:rsidRPr="00751BAD">
              <w:rPr>
                <w:rFonts w:ascii="Arial Narrow" w:hAnsi="Arial Narrow"/>
                <w:i/>
                <w:sz w:val="22"/>
                <w:szCs w:val="22"/>
              </w:rPr>
              <w:t xml:space="preserve"> del continente</w:t>
            </w:r>
          </w:p>
          <w:p w14:paraId="0BD36146" w14:textId="77777777" w:rsidR="00D015AA" w:rsidRPr="00D015AA" w:rsidRDefault="00D015AA" w:rsidP="00B4596B">
            <w:pPr>
              <w:ind w:right="-45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474762BE" w14:textId="77777777" w:rsidR="00D015AA" w:rsidRPr="00D015AA" w:rsidRDefault="00D015AA" w:rsidP="00B4596B">
            <w:pPr>
              <w:ind w:right="-45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14:paraId="622A7E52" w14:textId="77777777" w:rsidR="00D015AA" w:rsidRDefault="00D015AA" w:rsidP="00D015AA">
      <w:pPr>
        <w:ind w:right="566"/>
        <w:rPr>
          <w:rFonts w:ascii="Arial Narrow" w:hAnsi="Arial Narrow"/>
          <w:sz w:val="22"/>
          <w:szCs w:val="22"/>
        </w:rPr>
      </w:pPr>
    </w:p>
    <w:p w14:paraId="76C49CBC" w14:textId="77777777" w:rsidR="00D015AA" w:rsidRDefault="00D015AA" w:rsidP="00224F7A">
      <w:pPr>
        <w:ind w:right="566"/>
        <w:rPr>
          <w:rFonts w:ascii="Arial Narrow" w:hAnsi="Arial Narrow"/>
          <w:b/>
          <w:sz w:val="22"/>
          <w:szCs w:val="22"/>
        </w:rPr>
      </w:pPr>
    </w:p>
    <w:p w14:paraId="3E48B556" w14:textId="76F6202A" w:rsidR="00224F7A" w:rsidRDefault="00224F7A" w:rsidP="00224F7A">
      <w:pPr>
        <w:ind w:right="566"/>
        <w:rPr>
          <w:rFonts w:ascii="Arial Narrow" w:hAnsi="Arial Narrow"/>
          <w:b/>
          <w:sz w:val="22"/>
          <w:szCs w:val="22"/>
        </w:rPr>
      </w:pPr>
    </w:p>
    <w:p w14:paraId="5E265FF0" w14:textId="77777777" w:rsidR="00164925" w:rsidRDefault="00164925" w:rsidP="00791681">
      <w:pPr>
        <w:ind w:right="566"/>
        <w:jc w:val="center"/>
        <w:rPr>
          <w:rFonts w:ascii="Arial Narrow" w:hAnsi="Arial Narrow"/>
          <w:b/>
          <w:sz w:val="22"/>
          <w:szCs w:val="22"/>
        </w:rPr>
      </w:pPr>
    </w:p>
    <w:p w14:paraId="4BE247B5" w14:textId="77777777" w:rsidR="00164925" w:rsidRDefault="00164925" w:rsidP="00791681">
      <w:pPr>
        <w:ind w:right="566"/>
        <w:jc w:val="center"/>
        <w:rPr>
          <w:rFonts w:ascii="Arial Narrow" w:hAnsi="Arial Narrow"/>
          <w:b/>
          <w:sz w:val="22"/>
          <w:szCs w:val="22"/>
        </w:rPr>
      </w:pPr>
    </w:p>
    <w:p w14:paraId="23E54EDE" w14:textId="77777777" w:rsidR="00164925" w:rsidRDefault="00164925" w:rsidP="00791681">
      <w:pPr>
        <w:ind w:right="566"/>
        <w:jc w:val="center"/>
        <w:rPr>
          <w:rFonts w:ascii="Arial Narrow" w:hAnsi="Arial Narrow"/>
          <w:b/>
          <w:sz w:val="22"/>
          <w:szCs w:val="22"/>
        </w:rPr>
      </w:pPr>
    </w:p>
    <w:p w14:paraId="6049FAA0" w14:textId="77777777" w:rsidR="00164925" w:rsidRDefault="00164925" w:rsidP="00791681">
      <w:pPr>
        <w:ind w:right="566"/>
        <w:jc w:val="center"/>
        <w:rPr>
          <w:rFonts w:ascii="Arial Narrow" w:hAnsi="Arial Narrow"/>
          <w:b/>
          <w:sz w:val="22"/>
          <w:szCs w:val="22"/>
        </w:rPr>
      </w:pPr>
    </w:p>
    <w:p w14:paraId="045FD9E3" w14:textId="682B4D86" w:rsidR="00471497" w:rsidRPr="00652B16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  <w:r w:rsidRPr="00652B16">
        <w:rPr>
          <w:rFonts w:ascii="Arial Narrow" w:hAnsi="Arial Narrow"/>
          <w:sz w:val="22"/>
          <w:szCs w:val="22"/>
        </w:rPr>
        <w:t xml:space="preserve">En </w:t>
      </w:r>
      <w:r w:rsidR="00C54F4C">
        <w:rPr>
          <w:rFonts w:ascii="Arial Narrow" w:hAnsi="Arial Narrow"/>
          <w:sz w:val="22"/>
          <w:szCs w:val="22"/>
        </w:rPr>
        <w:t>………</w:t>
      </w:r>
      <w:r w:rsidRPr="00652B16">
        <w:rPr>
          <w:rFonts w:ascii="Arial Narrow" w:hAnsi="Arial Narrow"/>
          <w:sz w:val="22"/>
          <w:szCs w:val="22"/>
        </w:rPr>
        <w:t>, a ...................... de ....</w:t>
      </w:r>
      <w:r w:rsidR="00357110" w:rsidRPr="00652B16">
        <w:rPr>
          <w:rFonts w:ascii="Arial Narrow" w:hAnsi="Arial Narrow"/>
          <w:sz w:val="22"/>
          <w:szCs w:val="22"/>
        </w:rPr>
        <w:t>........................ de 20</w:t>
      </w:r>
      <w:r w:rsidR="00C54F4C">
        <w:rPr>
          <w:rFonts w:ascii="Arial Narrow" w:hAnsi="Arial Narrow"/>
          <w:sz w:val="22"/>
          <w:szCs w:val="22"/>
        </w:rPr>
        <w:t>26</w:t>
      </w:r>
    </w:p>
    <w:p w14:paraId="6C369807" w14:textId="77777777" w:rsidR="00471497" w:rsidRPr="00652B16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14:paraId="05733816" w14:textId="1EAFED87" w:rsidR="00471497" w:rsidRPr="00652B16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  <w:r w:rsidRPr="00652B16">
        <w:rPr>
          <w:rFonts w:ascii="Arial Narrow" w:hAnsi="Arial Narrow"/>
          <w:sz w:val="22"/>
          <w:szCs w:val="22"/>
        </w:rPr>
        <w:t>(firma)</w:t>
      </w:r>
    </w:p>
    <w:p w14:paraId="5E380A4A" w14:textId="7A7CC993" w:rsidR="00652B16" w:rsidRPr="00652B16" w:rsidRDefault="00652B16" w:rsidP="00791681">
      <w:pPr>
        <w:ind w:right="566"/>
        <w:jc w:val="center"/>
        <w:rPr>
          <w:rFonts w:ascii="Arial Narrow" w:hAnsi="Arial Narrow"/>
          <w:sz w:val="16"/>
          <w:szCs w:val="16"/>
        </w:rPr>
      </w:pPr>
    </w:p>
    <w:p w14:paraId="2FC35559" w14:textId="77777777" w:rsidR="00652B16" w:rsidRPr="00652B16" w:rsidRDefault="00652B16" w:rsidP="00652B16">
      <w:pPr>
        <w:spacing w:after="80"/>
        <w:ind w:right="-1"/>
        <w:jc w:val="both"/>
        <w:rPr>
          <w:rFonts w:ascii="Arial Narrow" w:hAnsi="Arial Narrow" w:cs="Tahoma"/>
          <w:sz w:val="16"/>
          <w:szCs w:val="16"/>
          <w:u w:val="single"/>
        </w:rPr>
      </w:pPr>
      <w:r w:rsidRPr="00652B16">
        <w:rPr>
          <w:rFonts w:ascii="Arial Narrow" w:hAnsi="Arial Narrow" w:cs="Tahoma"/>
          <w:b/>
          <w:bCs/>
          <w:sz w:val="16"/>
          <w:szCs w:val="16"/>
        </w:rPr>
        <w:t>PROTECCIÓN DE DATOS</w:t>
      </w:r>
      <w:r w:rsidRPr="00652B16">
        <w:rPr>
          <w:rFonts w:ascii="Arial Narrow" w:hAnsi="Arial Narrow" w:cs="Tahoma"/>
          <w:b/>
          <w:sz w:val="16"/>
          <w:szCs w:val="16"/>
        </w:rPr>
        <w:t>:</w:t>
      </w:r>
      <w:r w:rsidRPr="00652B16">
        <w:rPr>
          <w:rFonts w:ascii="Arial Narrow" w:hAnsi="Arial Narrow" w:cs="Tahoma"/>
          <w:sz w:val="16"/>
          <w:szCs w:val="16"/>
        </w:rPr>
        <w:t xml:space="preserve"> ANIMSA es el responsable de los datos de carácter personal que van a ser utilizados para la gestión del pliego y posterior contratación en caso de ser la adjudicataria en el ejercicio de los deberes públicos. Tiene derecho a acceder a los datos, rectificarlos en el caso de que no sean correctos y suprimirlos dirigiéndose a la sede de ANIMSA o a través del correo electrónico </w:t>
      </w:r>
      <w:r w:rsidRPr="00652B16">
        <w:rPr>
          <w:rStyle w:val="Hipervnculo"/>
          <w:rFonts w:ascii="Arial Narrow" w:hAnsi="Arial Narrow"/>
          <w:sz w:val="16"/>
          <w:szCs w:val="16"/>
        </w:rPr>
        <w:t>dpd@animsa.es</w:t>
      </w:r>
      <w:r w:rsidRPr="00652B16">
        <w:rPr>
          <w:rFonts w:ascii="Arial Narrow" w:hAnsi="Arial Narrow"/>
          <w:spacing w:val="25"/>
          <w:sz w:val="16"/>
          <w:szCs w:val="16"/>
        </w:rPr>
        <w:t>.</w:t>
      </w:r>
      <w:r w:rsidRPr="00652B16">
        <w:rPr>
          <w:rFonts w:ascii="Arial Narrow" w:hAnsi="Arial Narrow" w:cs="Tahoma"/>
          <w:sz w:val="16"/>
          <w:szCs w:val="16"/>
        </w:rPr>
        <w:t xml:space="preserve">Puede </w:t>
      </w:r>
      <w:r w:rsidRPr="00652B16">
        <w:rPr>
          <w:rFonts w:ascii="Arial Narrow" w:hAnsi="Arial Narrow" w:cs="Tahoma"/>
          <w:sz w:val="16"/>
          <w:szCs w:val="16"/>
          <w:u w:val="single"/>
        </w:rPr>
        <w:t>consultar la información adicional en el Pliego Regulador de Condiciones Generales.</w:t>
      </w:r>
    </w:p>
    <w:p w14:paraId="204E129A" w14:textId="74C8CE71" w:rsidR="00652B16" w:rsidRPr="00652B16" w:rsidRDefault="00652B16" w:rsidP="00652B16">
      <w:pPr>
        <w:overflowPunct w:val="0"/>
        <w:autoSpaceDE w:val="0"/>
        <w:autoSpaceDN w:val="0"/>
        <w:adjustRightInd w:val="0"/>
        <w:spacing w:after="60"/>
        <w:ind w:right="-1"/>
        <w:jc w:val="both"/>
        <w:textAlignment w:val="baseline"/>
        <w:rPr>
          <w:rFonts w:ascii="Arial Narrow" w:hAnsi="Arial Narrow"/>
          <w:sz w:val="16"/>
          <w:szCs w:val="16"/>
        </w:rPr>
      </w:pPr>
      <w:r w:rsidRPr="00652B16">
        <w:rPr>
          <w:rFonts w:ascii="Arial Narrow" w:hAnsi="Arial Narrow" w:cs="Tahoma"/>
          <w:sz w:val="16"/>
          <w:szCs w:val="16"/>
          <w:lang w:val="es-ES_tradnl"/>
        </w:rPr>
        <w:t xml:space="preserve">Asimismo, para dar cumplimiento a los requisitos de la norma ISO9001:2015, ANIMSA tiene establecido un </w:t>
      </w:r>
      <w:r w:rsidRPr="00652B16">
        <w:rPr>
          <w:rFonts w:ascii="Arial Narrow" w:hAnsi="Arial Narrow" w:cs="Tahoma"/>
          <w:sz w:val="16"/>
          <w:szCs w:val="16"/>
          <w:u w:val="single"/>
          <w:lang w:val="es-ES_tradnl"/>
        </w:rPr>
        <w:t>sistema para la evaluación del desempeño de sus proveedores</w:t>
      </w:r>
      <w:r w:rsidRPr="00652B16">
        <w:rPr>
          <w:rFonts w:ascii="Arial Narrow" w:hAnsi="Arial Narrow" w:cs="Tahoma"/>
          <w:sz w:val="16"/>
          <w:szCs w:val="16"/>
          <w:lang w:val="es-ES_tradnl"/>
        </w:rPr>
        <w:t xml:space="preserve">. Dicho sistema está disponible para su consulta en este </w:t>
      </w:r>
      <w:hyperlink r:id="rId12" w:history="1">
        <w:r w:rsidRPr="00652B16">
          <w:rPr>
            <w:rStyle w:val="Hipervnculo"/>
            <w:rFonts w:ascii="Arial Narrow" w:hAnsi="Arial Narrow" w:cs="Tahoma"/>
            <w:sz w:val="16"/>
            <w:szCs w:val="16"/>
            <w:lang w:val="es-ES_tradnl"/>
          </w:rPr>
          <w:t>enlace</w:t>
        </w:r>
      </w:hyperlink>
      <w:r w:rsidRPr="00652B16">
        <w:rPr>
          <w:rFonts w:ascii="Arial Narrow" w:hAnsi="Arial Narrow" w:cs="Tahoma"/>
          <w:sz w:val="16"/>
          <w:szCs w:val="16"/>
          <w:lang w:val="es-ES_tradnl"/>
        </w:rPr>
        <w:t>.</w:t>
      </w:r>
      <w:bookmarkEnd w:id="1"/>
      <w:bookmarkEnd w:id="2"/>
    </w:p>
    <w:sectPr w:rsidR="00652B16" w:rsidRPr="00652B16" w:rsidSect="00D015AA">
      <w:headerReference w:type="default" r:id="rId13"/>
      <w:footerReference w:type="default" r:id="rId14"/>
      <w:pgSz w:w="11906" w:h="16838" w:code="9"/>
      <w:pgMar w:top="2552" w:right="991" w:bottom="1021" w:left="1418" w:header="680" w:footer="5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67E990" w14:textId="77777777" w:rsidR="001F12E4" w:rsidRDefault="001F12E4">
      <w:r>
        <w:separator/>
      </w:r>
    </w:p>
  </w:endnote>
  <w:endnote w:type="continuationSeparator" w:id="0">
    <w:p w14:paraId="04781B19" w14:textId="77777777" w:rsidR="001F12E4" w:rsidRDefault="001F1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1839719"/>
      <w:docPartObj>
        <w:docPartGallery w:val="Page Numbers (Bottom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14:paraId="31930077" w14:textId="3B4112A3" w:rsidR="00654B54" w:rsidRPr="00654B54" w:rsidRDefault="00654B54">
        <w:pPr>
          <w:pStyle w:val="Piedepgina"/>
          <w:jc w:val="right"/>
          <w:rPr>
            <w:rFonts w:ascii="Arial Narrow" w:hAnsi="Arial Narrow"/>
            <w:sz w:val="20"/>
            <w:szCs w:val="20"/>
          </w:rPr>
        </w:pPr>
        <w:r w:rsidRPr="00654B54">
          <w:rPr>
            <w:rFonts w:ascii="Arial Narrow" w:hAnsi="Arial Narrow"/>
            <w:sz w:val="20"/>
            <w:szCs w:val="20"/>
          </w:rPr>
          <w:fldChar w:fldCharType="begin"/>
        </w:r>
        <w:r w:rsidRPr="00654B54">
          <w:rPr>
            <w:rFonts w:ascii="Arial Narrow" w:hAnsi="Arial Narrow"/>
            <w:sz w:val="20"/>
            <w:szCs w:val="20"/>
          </w:rPr>
          <w:instrText>PAGE   \* MERGEFORMAT</w:instrText>
        </w:r>
        <w:r w:rsidRPr="00654B54">
          <w:rPr>
            <w:rFonts w:ascii="Arial Narrow" w:hAnsi="Arial Narrow"/>
            <w:sz w:val="20"/>
            <w:szCs w:val="20"/>
          </w:rPr>
          <w:fldChar w:fldCharType="separate"/>
        </w:r>
        <w:r w:rsidR="00857952">
          <w:rPr>
            <w:rFonts w:ascii="Arial Narrow" w:hAnsi="Arial Narrow"/>
            <w:noProof/>
            <w:sz w:val="20"/>
            <w:szCs w:val="20"/>
          </w:rPr>
          <w:t>1</w:t>
        </w:r>
        <w:r w:rsidRPr="00654B54">
          <w:rPr>
            <w:rFonts w:ascii="Arial Narrow" w:hAnsi="Arial Narrow"/>
            <w:sz w:val="20"/>
            <w:szCs w:val="20"/>
          </w:rPr>
          <w:fldChar w:fldCharType="end"/>
        </w:r>
      </w:p>
    </w:sdtContent>
  </w:sdt>
  <w:p w14:paraId="74A312D0" w14:textId="77777777" w:rsidR="00654B54" w:rsidRDefault="00654B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7848BC" w14:textId="77777777" w:rsidR="001F12E4" w:rsidRDefault="001F12E4">
      <w:r>
        <w:separator/>
      </w:r>
    </w:p>
  </w:footnote>
  <w:footnote w:type="continuationSeparator" w:id="0">
    <w:p w14:paraId="108B19C2" w14:textId="77777777" w:rsidR="001F12E4" w:rsidRDefault="001F1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AF822" w14:textId="77777777" w:rsidR="00CB5CE2" w:rsidRDefault="004272C8">
    <w:pPr>
      <w:pStyle w:val="Encabezado"/>
    </w:pPr>
    <w:r>
      <w:rPr>
        <w:noProof/>
        <w:sz w:val="8"/>
        <w:szCs w:val="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9F0ACD7" wp14:editId="07777777">
              <wp:simplePos x="0" y="0"/>
              <wp:positionH relativeFrom="column">
                <wp:posOffset>1295400</wp:posOffset>
              </wp:positionH>
              <wp:positionV relativeFrom="page">
                <wp:posOffset>944245</wp:posOffset>
              </wp:positionV>
              <wp:extent cx="4495800" cy="971550"/>
              <wp:effectExtent l="0" t="1270" r="0" b="0"/>
              <wp:wrapNone/>
              <wp:docPr id="7" name="Rectangl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95800" cy="971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57150" cmpd="thickThin">
                            <a:solidFill>
                              <a:srgbClr val="FF66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F37910" w14:textId="77777777" w:rsidR="00FB2EE5" w:rsidRDefault="00FB2EE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 w14:anchorId="70616AB4">
            <v:rect id="Rectangle 38" style="position:absolute;margin-left:102pt;margin-top:74.35pt;width:354pt;height:7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spid="_x0000_s1026" filled="f" stroked="f" strokecolor="#f60" strokeweight="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">
              <v:stroke linestyle="thickThin"/>
              <v:textbox>
                <w:txbxContent>
                  <w:p w:rsidR="00FB2EE5" w:rsidRDefault="00FB2EE5" w14:paraId="672A6659" w14:textId="77777777"/>
                </w:txbxContent>
              </v:textbox>
              <w10:wrap anchory="page"/>
            </v:rect>
          </w:pict>
        </mc:Fallback>
      </mc:AlternateContent>
    </w:r>
    <w:r>
      <w:rPr>
        <w:noProof/>
        <w:sz w:val="8"/>
        <w:szCs w:val="8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90FA59D" wp14:editId="07777777">
              <wp:simplePos x="0" y="0"/>
              <wp:positionH relativeFrom="column">
                <wp:posOffset>-527050</wp:posOffset>
              </wp:positionH>
              <wp:positionV relativeFrom="paragraph">
                <wp:posOffset>-71755</wp:posOffset>
              </wp:positionV>
              <wp:extent cx="6903085" cy="9968230"/>
              <wp:effectExtent l="6350" t="13970" r="5715" b="9525"/>
              <wp:wrapNone/>
              <wp:docPr id="1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085" cy="9968230"/>
                        <a:chOff x="588" y="567"/>
                        <a:chExt cx="10871" cy="15698"/>
                      </a:xfrm>
                    </wpg:grpSpPr>
                    <wps:wsp>
                      <wps:cNvPr id="2" name="Freeform 40"/>
                      <wps:cNvSpPr>
                        <a:spLocks/>
                      </wps:cNvSpPr>
                      <wps:spPr bwMode="auto">
                        <a:xfrm>
                          <a:off x="588" y="567"/>
                          <a:ext cx="10871" cy="1821"/>
                        </a:xfrm>
                        <a:custGeom>
                          <a:avLst/>
                          <a:gdLst>
                            <a:gd name="T0" fmla="*/ 3057 w 10871"/>
                            <a:gd name="T1" fmla="*/ 735 h 1821"/>
                            <a:gd name="T2" fmla="*/ 1773 w 10871"/>
                            <a:gd name="T3" fmla="*/ 1008 h 1821"/>
                            <a:gd name="T4" fmla="*/ 852 w 10871"/>
                            <a:gd name="T5" fmla="*/ 546 h 1821"/>
                            <a:gd name="T6" fmla="*/ 561 w 10871"/>
                            <a:gd name="T7" fmla="*/ 1488 h 1821"/>
                            <a:gd name="T8" fmla="*/ 0 w 10871"/>
                            <a:gd name="T9" fmla="*/ 1821 h 1821"/>
                            <a:gd name="T10" fmla="*/ 0 w 10871"/>
                            <a:gd name="T11" fmla="*/ 0 h 1821"/>
                            <a:gd name="T12" fmla="*/ 10871 w 10871"/>
                            <a:gd name="T13" fmla="*/ 10 h 1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871" h="1821">
                              <a:moveTo>
                                <a:pt x="3057" y="735"/>
                              </a:moveTo>
                              <a:cubicBezTo>
                                <a:pt x="2843" y="780"/>
                                <a:pt x="2337" y="843"/>
                                <a:pt x="1773" y="1008"/>
                              </a:cubicBezTo>
                              <a:cubicBezTo>
                                <a:pt x="1638" y="468"/>
                                <a:pt x="1131" y="425"/>
                                <a:pt x="852" y="546"/>
                              </a:cubicBezTo>
                              <a:cubicBezTo>
                                <a:pt x="504" y="699"/>
                                <a:pt x="348" y="1149"/>
                                <a:pt x="561" y="1488"/>
                              </a:cubicBezTo>
                              <a:cubicBezTo>
                                <a:pt x="144" y="1719"/>
                                <a:pt x="279" y="1641"/>
                                <a:pt x="0" y="1821"/>
                              </a:cubicBezTo>
                              <a:cubicBezTo>
                                <a:pt x="0" y="910"/>
                                <a:pt x="0" y="0"/>
                                <a:pt x="0" y="0"/>
                              </a:cubicBezTo>
                              <a:lnTo>
                                <a:pt x="10871" y="10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588" y="3048"/>
                          <a:ext cx="1" cy="13217"/>
                        </a:xfrm>
                        <a:custGeom>
                          <a:avLst/>
                          <a:gdLst>
                            <a:gd name="T0" fmla="*/ 0 w 1"/>
                            <a:gd name="T1" fmla="*/ 0 h 13217"/>
                            <a:gd name="T2" fmla="*/ 0 w 1"/>
                            <a:gd name="T3" fmla="*/ 13217 h 132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13217">
                              <a:moveTo>
                                <a:pt x="0" y="0"/>
                              </a:moveTo>
                              <a:lnTo>
                                <a:pt x="0" y="13217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76"/>
                      <wpg:cNvGrpSpPr>
                        <a:grpSpLocks/>
                      </wpg:cNvGrpSpPr>
                      <wpg:grpSpPr bwMode="auto">
                        <a:xfrm>
                          <a:off x="1151" y="1148"/>
                          <a:ext cx="1134" cy="1134"/>
                          <a:chOff x="7418" y="2675"/>
                          <a:chExt cx="1134" cy="1134"/>
                        </a:xfrm>
                      </wpg:grpSpPr>
                      <wps:wsp>
                        <wps:cNvPr id="5" name="Oval 75"/>
                        <wps:cNvSpPr>
                          <a:spLocks noChangeArrowheads="1"/>
                        </wps:cNvSpPr>
                        <wps:spPr bwMode="auto">
                          <a:xfrm>
                            <a:off x="7418" y="2675"/>
                            <a:ext cx="1134" cy="1134"/>
                          </a:xfrm>
                          <a:prstGeom prst="ellipse">
                            <a:avLst/>
                          </a:prstGeom>
                          <a:solidFill>
                            <a:srgbClr val="B90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41"/>
                        <wps:cNvSpPr>
                          <a:spLocks noChangeAspect="1"/>
                        </wps:cNvSpPr>
                        <wps:spPr bwMode="auto">
                          <a:xfrm>
                            <a:off x="7590" y="2799"/>
                            <a:ext cx="789" cy="887"/>
                          </a:xfrm>
                          <a:custGeom>
                            <a:avLst/>
                            <a:gdLst>
                              <a:gd name="T0" fmla="*/ 349 w 4489"/>
                              <a:gd name="T1" fmla="*/ 4733 h 5047"/>
                              <a:gd name="T2" fmla="*/ 19 w 4489"/>
                              <a:gd name="T3" fmla="*/ 3870 h 5047"/>
                              <a:gd name="T4" fmla="*/ 236 w 4489"/>
                              <a:gd name="T5" fmla="*/ 2460 h 5047"/>
                              <a:gd name="T6" fmla="*/ 979 w 4489"/>
                              <a:gd name="T7" fmla="*/ 1155 h 5047"/>
                              <a:gd name="T8" fmla="*/ 2209 w 4489"/>
                              <a:gd name="T9" fmla="*/ 285 h 5047"/>
                              <a:gd name="T10" fmla="*/ 3491 w 4489"/>
                              <a:gd name="T11" fmla="*/ 210 h 5047"/>
                              <a:gd name="T12" fmla="*/ 3589 w 4489"/>
                              <a:gd name="T13" fmla="*/ 1088 h 5047"/>
                              <a:gd name="T14" fmla="*/ 2629 w 4489"/>
                              <a:gd name="T15" fmla="*/ 975 h 5047"/>
                              <a:gd name="T16" fmla="*/ 1145 w 4489"/>
                              <a:gd name="T17" fmla="*/ 1824 h 5047"/>
                              <a:gd name="T18" fmla="*/ 941 w 4489"/>
                              <a:gd name="T19" fmla="*/ 3053 h 5047"/>
                              <a:gd name="T20" fmla="*/ 1196 w 4489"/>
                              <a:gd name="T21" fmla="*/ 3495 h 5047"/>
                              <a:gd name="T22" fmla="*/ 1706 w 4489"/>
                              <a:gd name="T23" fmla="*/ 3338 h 5047"/>
                              <a:gd name="T24" fmla="*/ 2546 w 4489"/>
                              <a:gd name="T25" fmla="*/ 2280 h 5047"/>
                              <a:gd name="T26" fmla="*/ 3229 w 4489"/>
                              <a:gd name="T27" fmla="*/ 1658 h 5047"/>
                              <a:gd name="T28" fmla="*/ 3769 w 4489"/>
                              <a:gd name="T29" fmla="*/ 1643 h 5047"/>
                              <a:gd name="T30" fmla="*/ 3851 w 4489"/>
                              <a:gd name="T31" fmla="*/ 2235 h 5047"/>
                              <a:gd name="T32" fmla="*/ 3641 w 4489"/>
                              <a:gd name="T33" fmla="*/ 3255 h 5047"/>
                              <a:gd name="T34" fmla="*/ 4001 w 4489"/>
                              <a:gd name="T35" fmla="*/ 3555 h 5047"/>
                              <a:gd name="T36" fmla="*/ 4429 w 4489"/>
                              <a:gd name="T37" fmla="*/ 3848 h 5047"/>
                              <a:gd name="T38" fmla="*/ 4211 w 4489"/>
                              <a:gd name="T39" fmla="*/ 4538 h 5047"/>
                              <a:gd name="T40" fmla="*/ 3326 w 4489"/>
                              <a:gd name="T41" fmla="*/ 4650 h 5047"/>
                              <a:gd name="T42" fmla="*/ 2981 w 4489"/>
                              <a:gd name="T43" fmla="*/ 3810 h 5047"/>
                              <a:gd name="T44" fmla="*/ 2944 w 4489"/>
                              <a:gd name="T45" fmla="*/ 2918 h 5047"/>
                              <a:gd name="T46" fmla="*/ 1849 w 4489"/>
                              <a:gd name="T47" fmla="*/ 4020 h 5047"/>
                              <a:gd name="T48" fmla="*/ 1136 w 4489"/>
                              <a:gd name="T49" fmla="*/ 4718 h 5047"/>
                              <a:gd name="T50" fmla="*/ 349 w 4489"/>
                              <a:gd name="T51" fmla="*/ 4733 h 50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489" h="5047">
                                <a:moveTo>
                                  <a:pt x="349" y="4733"/>
                                </a:moveTo>
                                <a:cubicBezTo>
                                  <a:pt x="169" y="4583"/>
                                  <a:pt x="40" y="4234"/>
                                  <a:pt x="19" y="3870"/>
                                </a:cubicBezTo>
                                <a:cubicBezTo>
                                  <a:pt x="0" y="3491"/>
                                  <a:pt x="76" y="2912"/>
                                  <a:pt x="236" y="2460"/>
                                </a:cubicBezTo>
                                <a:cubicBezTo>
                                  <a:pt x="396" y="2008"/>
                                  <a:pt x="650" y="1517"/>
                                  <a:pt x="979" y="1155"/>
                                </a:cubicBezTo>
                                <a:cubicBezTo>
                                  <a:pt x="1308" y="793"/>
                                  <a:pt x="1526" y="563"/>
                                  <a:pt x="2209" y="285"/>
                                </a:cubicBezTo>
                                <a:cubicBezTo>
                                  <a:pt x="2628" y="127"/>
                                  <a:pt x="3004" y="0"/>
                                  <a:pt x="3491" y="210"/>
                                </a:cubicBezTo>
                                <a:cubicBezTo>
                                  <a:pt x="3686" y="300"/>
                                  <a:pt x="4061" y="690"/>
                                  <a:pt x="3589" y="1088"/>
                                </a:cubicBezTo>
                                <a:cubicBezTo>
                                  <a:pt x="3056" y="1305"/>
                                  <a:pt x="2974" y="1103"/>
                                  <a:pt x="2629" y="975"/>
                                </a:cubicBezTo>
                                <a:cubicBezTo>
                                  <a:pt x="1766" y="825"/>
                                  <a:pt x="1386" y="1435"/>
                                  <a:pt x="1145" y="1824"/>
                                </a:cubicBezTo>
                                <a:cubicBezTo>
                                  <a:pt x="904" y="2213"/>
                                  <a:pt x="881" y="2610"/>
                                  <a:pt x="941" y="3053"/>
                                </a:cubicBezTo>
                                <a:cubicBezTo>
                                  <a:pt x="1001" y="3428"/>
                                  <a:pt x="1069" y="3448"/>
                                  <a:pt x="1196" y="3495"/>
                                </a:cubicBezTo>
                                <a:cubicBezTo>
                                  <a:pt x="1323" y="3542"/>
                                  <a:pt x="1481" y="3540"/>
                                  <a:pt x="1706" y="3338"/>
                                </a:cubicBezTo>
                                <a:cubicBezTo>
                                  <a:pt x="1928" y="3136"/>
                                  <a:pt x="2268" y="2625"/>
                                  <a:pt x="2546" y="2280"/>
                                </a:cubicBezTo>
                                <a:cubicBezTo>
                                  <a:pt x="2824" y="1935"/>
                                  <a:pt x="3025" y="1764"/>
                                  <a:pt x="3229" y="1658"/>
                                </a:cubicBezTo>
                                <a:cubicBezTo>
                                  <a:pt x="3229" y="1658"/>
                                  <a:pt x="3491" y="1448"/>
                                  <a:pt x="3769" y="1643"/>
                                </a:cubicBezTo>
                                <a:cubicBezTo>
                                  <a:pt x="3829" y="1665"/>
                                  <a:pt x="3934" y="1958"/>
                                  <a:pt x="3851" y="2235"/>
                                </a:cubicBezTo>
                                <a:cubicBezTo>
                                  <a:pt x="3768" y="2512"/>
                                  <a:pt x="3630" y="3034"/>
                                  <a:pt x="3641" y="3255"/>
                                </a:cubicBezTo>
                                <a:cubicBezTo>
                                  <a:pt x="3666" y="3472"/>
                                  <a:pt x="3649" y="3533"/>
                                  <a:pt x="4001" y="3555"/>
                                </a:cubicBezTo>
                                <a:cubicBezTo>
                                  <a:pt x="4256" y="3563"/>
                                  <a:pt x="4394" y="3682"/>
                                  <a:pt x="4429" y="3848"/>
                                </a:cubicBezTo>
                                <a:cubicBezTo>
                                  <a:pt x="4489" y="4013"/>
                                  <a:pt x="4473" y="4283"/>
                                  <a:pt x="4211" y="4538"/>
                                </a:cubicBezTo>
                                <a:cubicBezTo>
                                  <a:pt x="3949" y="4793"/>
                                  <a:pt x="3531" y="4771"/>
                                  <a:pt x="3326" y="4650"/>
                                </a:cubicBezTo>
                                <a:cubicBezTo>
                                  <a:pt x="3326" y="4650"/>
                                  <a:pt x="2988" y="4507"/>
                                  <a:pt x="2981" y="3810"/>
                                </a:cubicBezTo>
                                <a:cubicBezTo>
                                  <a:pt x="2974" y="3113"/>
                                  <a:pt x="3056" y="3045"/>
                                  <a:pt x="2944" y="2918"/>
                                </a:cubicBezTo>
                                <a:cubicBezTo>
                                  <a:pt x="2749" y="2723"/>
                                  <a:pt x="2164" y="3713"/>
                                  <a:pt x="1849" y="4020"/>
                                </a:cubicBezTo>
                                <a:cubicBezTo>
                                  <a:pt x="1572" y="4342"/>
                                  <a:pt x="1386" y="4604"/>
                                  <a:pt x="1136" y="4718"/>
                                </a:cubicBezTo>
                                <a:cubicBezTo>
                                  <a:pt x="677" y="5047"/>
                                  <a:pt x="349" y="4733"/>
                                  <a:pt x="349" y="47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 cmpd="sng">
                                <a:solidFill>
                                  <a:srgbClr val="A6A6A6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 w14:anchorId="0957CB86">
            <v:group id="Group 79" style="position:absolute;margin-left:-41.5pt;margin-top:-5.65pt;width:543.55pt;height:784.9pt;z-index:251658240" coordsize="10871,15698" coordorigin="588,567" o:spid="_x0000_s1026" w14:anchorId="70E525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">
              <v:shape id="Freeform 40" style="position:absolute;left:588;top:567;width:10871;height:1821;visibility:visible;mso-wrap-style:square;v-text-anchor:top" coordsize="10871,1821" o:spid="_x0000_s1027" filled="f" strokecolor="#333" strokeweight=".5pt" path="m3057,735v-214,45,-720,108,-1284,273c1638,468,1131,425,852,546,504,699,348,1149,561,1488,144,1719,279,1641,,1821,,910,,,,l10871,10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">
                <v:path arrowok="t" o:connecttype="custom" o:connectlocs="3057,735;1773,1008;852,546;561,1488;0,1821;0,0;10871,10" o:connectangles="0,0,0,0,0,0,0"/>
              </v:shape>
              <v:shape id="Freeform 42" style="position:absolute;left:588;top:3048;width:1;height:13217;visibility:visible;mso-wrap-style:square;v-text-anchor:top" coordsize="1,13217" o:spid="_x0000_s1028" filled="f" strokecolor="#333" strokeweight=".5pt" path="m,l,13217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">
                <v:path arrowok="t" o:connecttype="custom" o:connectlocs="0,0;0,13217" o:connectangles="0,0"/>
              </v:shape>
              <v:group id="Group 76" style="position:absolute;left:1151;top:1148;width:1134;height:1134" coordsize="1134,1134" coordorigin="7418,2675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5" style="position:absolute;left:7418;top:2675;width:1134;height:1134;visibility:visible;mso-wrap-style:square;v-text-anchor:top" o:spid="_x0000_s1030" fillcolor="#b90a00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"/>
                <v:shape id="Freeform 41" style="position:absolute;left:7590;top:2799;width:789;height:887;visibility:visible;mso-wrap-style:square;v-text-anchor:top" coordsize="4489,5047" o:spid="_x0000_s1031" stroked="f" strokecolor="#a6a6a6" strokeweight=".5pt" path="m349,4733c169,4583,40,4234,19,3870,,3491,76,2912,236,2460,396,2008,650,1517,979,1155,1308,793,1526,563,2209,285,2628,127,3004,,3491,210v195,90,570,480,98,878c3056,1305,2974,1103,2629,975,1766,825,1386,1435,1145,1824,904,2213,881,2610,941,3053v60,375,128,395,255,442c1323,3542,1481,3540,1706,3338v222,-202,562,-713,840,-1058c2824,1935,3025,1764,3229,1658v,,262,-210,540,-15c3829,1665,3934,1958,3851,2235v-83,277,-221,799,-210,1020c3666,3472,3649,3533,4001,3555v255,8,393,127,428,293c4489,4013,4473,4283,4211,4538v-262,255,-680,233,-885,112c3326,4650,2988,4507,2981,3810v-7,-697,75,-765,-37,-892c2749,2723,2164,3713,1849,4020v-277,322,-463,584,-713,698c677,5047,349,4733,349,473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">
                  <v:path arrowok="t" o:connecttype="custom" o:connectlocs="61,832;3,680;41,432;172,203;388,50;614,37;631,191;462,171;201,321;165,537;210,614;300,587;447,401;568,291;662,289;677,393;640,572;703,625;778,676;740,798;585,817;524,670;517,513;325,707;200,829;61,832" o:connectangles="0,0,0,0,0,0,0,0,0,0,0,0,0,0,0,0,0,0,0,0,0,0,0,0,0,0"/>
                  <o:lock v:ext="edit" aspectratio="t"/>
                </v:shape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16F76"/>
    <w:multiLevelType w:val="hybridMultilevel"/>
    <w:tmpl w:val="BE5EA770"/>
    <w:lvl w:ilvl="0" w:tplc="E836FC4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D4EC1"/>
    <w:multiLevelType w:val="hybridMultilevel"/>
    <w:tmpl w:val="BF2C96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CC466F"/>
    <w:multiLevelType w:val="hybridMultilevel"/>
    <w:tmpl w:val="51C085A8"/>
    <w:lvl w:ilvl="0" w:tplc="0C0A0011">
      <w:start w:val="1"/>
      <w:numFmt w:val="decimal"/>
      <w:lvlText w:val="%1)"/>
      <w:lvlJc w:val="left"/>
      <w:pPr>
        <w:ind w:left="1571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2A349481"/>
    <w:multiLevelType w:val="hybridMultilevel"/>
    <w:tmpl w:val="51EC474E"/>
    <w:lvl w:ilvl="0" w:tplc="DD467170">
      <w:start w:val="1"/>
      <w:numFmt w:val="decimal"/>
      <w:lvlText w:val="%1."/>
      <w:lvlJc w:val="left"/>
      <w:pPr>
        <w:ind w:left="720" w:hanging="360"/>
      </w:pPr>
    </w:lvl>
    <w:lvl w:ilvl="1" w:tplc="529EC87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FDBA4F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5EE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4C63B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714C7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FA27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5ABC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9FAAAD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E7D4C"/>
    <w:multiLevelType w:val="hybridMultilevel"/>
    <w:tmpl w:val="7AF8DAE2"/>
    <w:lvl w:ilvl="0" w:tplc="BD201A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622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E287B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6CBD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5048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7A225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EC07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A28B6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888611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529BE"/>
    <w:multiLevelType w:val="hybridMultilevel"/>
    <w:tmpl w:val="0F36EBCA"/>
    <w:lvl w:ilvl="0" w:tplc="0C0A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E2C77E5"/>
    <w:multiLevelType w:val="hybridMultilevel"/>
    <w:tmpl w:val="4386BD52"/>
    <w:lvl w:ilvl="0" w:tplc="78863DE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  <w:strike w:val="0"/>
        <w:dstrike w:val="0"/>
        <w:u w:val="none"/>
        <w:effect w:val="none"/>
      </w:rPr>
    </w:lvl>
    <w:lvl w:ilvl="1" w:tplc="77F0C09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7B640A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FC65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1281D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A37AE9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6640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AE37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D2187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342613"/>
    <w:multiLevelType w:val="hybridMultilevel"/>
    <w:tmpl w:val="B388F9C2"/>
    <w:lvl w:ilvl="0" w:tplc="0C0A0001">
      <w:start w:val="1"/>
      <w:numFmt w:val="bullet"/>
      <w:lvlText w:val=""/>
      <w:lvlJc w:val="left"/>
      <w:pPr>
        <w:ind w:left="107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8" w15:restartNumberingAfterBreak="0">
    <w:nsid w:val="4CB46C12"/>
    <w:multiLevelType w:val="hybridMultilevel"/>
    <w:tmpl w:val="4452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89403F"/>
    <w:multiLevelType w:val="hybridMultilevel"/>
    <w:tmpl w:val="2F482716"/>
    <w:lvl w:ilvl="0" w:tplc="BE2086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647E79"/>
    <w:multiLevelType w:val="hybridMultilevel"/>
    <w:tmpl w:val="B144EC98"/>
    <w:lvl w:ilvl="0" w:tplc="0B1227BC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44565E"/>
    <w:multiLevelType w:val="hybridMultilevel"/>
    <w:tmpl w:val="67EAD5A6"/>
    <w:lvl w:ilvl="0" w:tplc="2BA48FAE">
      <w:start w:val="1"/>
      <w:numFmt w:val="bullet"/>
      <w:lvlText w:val="-"/>
      <w:lvlJc w:val="left"/>
      <w:pPr>
        <w:ind w:left="408" w:hanging="360"/>
      </w:pPr>
      <w:rPr>
        <w:rFonts w:ascii="Arial Narrow" w:eastAsia="Times New Roman" w:hAnsi="Arial Narrow" w:cs="Calibri" w:hint="default"/>
      </w:rPr>
    </w:lvl>
    <w:lvl w:ilvl="1" w:tplc="0C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</w:num>
  <w:num w:numId="10">
    <w:abstractNumId w:val="6"/>
  </w:num>
  <w:num w:numId="11">
    <w:abstractNumId w:val="4"/>
  </w:num>
  <w:num w:numId="12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33793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45B5"/>
    <w:rsid w:val="00006E7C"/>
    <w:rsid w:val="000140E0"/>
    <w:rsid w:val="000225FD"/>
    <w:rsid w:val="00030691"/>
    <w:rsid w:val="000309ED"/>
    <w:rsid w:val="00031AEB"/>
    <w:rsid w:val="00032B9D"/>
    <w:rsid w:val="00033A37"/>
    <w:rsid w:val="00042323"/>
    <w:rsid w:val="00046D44"/>
    <w:rsid w:val="00046E82"/>
    <w:rsid w:val="00052CEB"/>
    <w:rsid w:val="0005615A"/>
    <w:rsid w:val="0007362D"/>
    <w:rsid w:val="0009168F"/>
    <w:rsid w:val="00093F2F"/>
    <w:rsid w:val="00097003"/>
    <w:rsid w:val="000A08F0"/>
    <w:rsid w:val="000A12E9"/>
    <w:rsid w:val="000A27F9"/>
    <w:rsid w:val="000A59E2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F4CE8"/>
    <w:rsid w:val="000F5832"/>
    <w:rsid w:val="000F758F"/>
    <w:rsid w:val="0010167D"/>
    <w:rsid w:val="00102874"/>
    <w:rsid w:val="001115F4"/>
    <w:rsid w:val="00115D71"/>
    <w:rsid w:val="00116225"/>
    <w:rsid w:val="00120D33"/>
    <w:rsid w:val="001222D0"/>
    <w:rsid w:val="00123C44"/>
    <w:rsid w:val="001307BA"/>
    <w:rsid w:val="00134BE3"/>
    <w:rsid w:val="0013798B"/>
    <w:rsid w:val="00141B7B"/>
    <w:rsid w:val="00144DBB"/>
    <w:rsid w:val="001458FE"/>
    <w:rsid w:val="00155484"/>
    <w:rsid w:val="001574C0"/>
    <w:rsid w:val="00164925"/>
    <w:rsid w:val="00173669"/>
    <w:rsid w:val="001740EC"/>
    <w:rsid w:val="0018176D"/>
    <w:rsid w:val="001823A8"/>
    <w:rsid w:val="00182F31"/>
    <w:rsid w:val="00183EF0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2274"/>
    <w:rsid w:val="001B6B0B"/>
    <w:rsid w:val="001C070C"/>
    <w:rsid w:val="001C1994"/>
    <w:rsid w:val="001C2A02"/>
    <w:rsid w:val="001C3F9D"/>
    <w:rsid w:val="001C6006"/>
    <w:rsid w:val="001D04AA"/>
    <w:rsid w:val="001D560A"/>
    <w:rsid w:val="001D6F09"/>
    <w:rsid w:val="001E3428"/>
    <w:rsid w:val="001F04A5"/>
    <w:rsid w:val="001F0F60"/>
    <w:rsid w:val="001F12E4"/>
    <w:rsid w:val="001F19BF"/>
    <w:rsid w:val="002017C6"/>
    <w:rsid w:val="00203830"/>
    <w:rsid w:val="00204E2F"/>
    <w:rsid w:val="00206775"/>
    <w:rsid w:val="00221518"/>
    <w:rsid w:val="00224F7A"/>
    <w:rsid w:val="00230A64"/>
    <w:rsid w:val="002321C8"/>
    <w:rsid w:val="0023294A"/>
    <w:rsid w:val="002329DB"/>
    <w:rsid w:val="00232F8C"/>
    <w:rsid w:val="00236406"/>
    <w:rsid w:val="00243F57"/>
    <w:rsid w:val="00244E88"/>
    <w:rsid w:val="002467F6"/>
    <w:rsid w:val="002469B1"/>
    <w:rsid w:val="00246A6F"/>
    <w:rsid w:val="002477AD"/>
    <w:rsid w:val="00255354"/>
    <w:rsid w:val="00256C27"/>
    <w:rsid w:val="00261C73"/>
    <w:rsid w:val="00265F9D"/>
    <w:rsid w:val="00266E67"/>
    <w:rsid w:val="00267FBB"/>
    <w:rsid w:val="0027408F"/>
    <w:rsid w:val="00275F1E"/>
    <w:rsid w:val="00280F9C"/>
    <w:rsid w:val="00285226"/>
    <w:rsid w:val="00287B72"/>
    <w:rsid w:val="002904EF"/>
    <w:rsid w:val="00290E07"/>
    <w:rsid w:val="00290E10"/>
    <w:rsid w:val="0029442E"/>
    <w:rsid w:val="00297E89"/>
    <w:rsid w:val="002A0662"/>
    <w:rsid w:val="002A096A"/>
    <w:rsid w:val="002A59CC"/>
    <w:rsid w:val="002B408E"/>
    <w:rsid w:val="002B41B4"/>
    <w:rsid w:val="002C4E77"/>
    <w:rsid w:val="002C66B0"/>
    <w:rsid w:val="002C71E7"/>
    <w:rsid w:val="002D0DDE"/>
    <w:rsid w:val="002D6860"/>
    <w:rsid w:val="002D6C80"/>
    <w:rsid w:val="002E1584"/>
    <w:rsid w:val="002E372A"/>
    <w:rsid w:val="002E655A"/>
    <w:rsid w:val="002F0D9F"/>
    <w:rsid w:val="002F1C58"/>
    <w:rsid w:val="002F43CB"/>
    <w:rsid w:val="003157A0"/>
    <w:rsid w:val="00315AFF"/>
    <w:rsid w:val="00321AF3"/>
    <w:rsid w:val="00321EBF"/>
    <w:rsid w:val="003246E9"/>
    <w:rsid w:val="003372FF"/>
    <w:rsid w:val="00341F83"/>
    <w:rsid w:val="0034286C"/>
    <w:rsid w:val="00344B20"/>
    <w:rsid w:val="00352726"/>
    <w:rsid w:val="00352D81"/>
    <w:rsid w:val="00356A7A"/>
    <w:rsid w:val="00357110"/>
    <w:rsid w:val="003576E2"/>
    <w:rsid w:val="0036149C"/>
    <w:rsid w:val="003657D9"/>
    <w:rsid w:val="003721DF"/>
    <w:rsid w:val="00373CE4"/>
    <w:rsid w:val="003756D9"/>
    <w:rsid w:val="00380DEB"/>
    <w:rsid w:val="00393604"/>
    <w:rsid w:val="003A0FC8"/>
    <w:rsid w:val="003A4FCB"/>
    <w:rsid w:val="003A675B"/>
    <w:rsid w:val="003B43DE"/>
    <w:rsid w:val="003B571D"/>
    <w:rsid w:val="003C53D9"/>
    <w:rsid w:val="003D797D"/>
    <w:rsid w:val="003E30F2"/>
    <w:rsid w:val="003E693A"/>
    <w:rsid w:val="003E7C73"/>
    <w:rsid w:val="003F304D"/>
    <w:rsid w:val="003F5F2F"/>
    <w:rsid w:val="003F6D61"/>
    <w:rsid w:val="00401E1F"/>
    <w:rsid w:val="00402593"/>
    <w:rsid w:val="004124D2"/>
    <w:rsid w:val="004152EA"/>
    <w:rsid w:val="00421C6B"/>
    <w:rsid w:val="004244A2"/>
    <w:rsid w:val="00427195"/>
    <w:rsid w:val="004272C8"/>
    <w:rsid w:val="00430E79"/>
    <w:rsid w:val="00431600"/>
    <w:rsid w:val="004425C1"/>
    <w:rsid w:val="00442D01"/>
    <w:rsid w:val="00446859"/>
    <w:rsid w:val="00457E6A"/>
    <w:rsid w:val="00463052"/>
    <w:rsid w:val="004633A1"/>
    <w:rsid w:val="00463CB0"/>
    <w:rsid w:val="00467AB4"/>
    <w:rsid w:val="00471497"/>
    <w:rsid w:val="00474058"/>
    <w:rsid w:val="00474889"/>
    <w:rsid w:val="00496D97"/>
    <w:rsid w:val="004A6F13"/>
    <w:rsid w:val="004B0937"/>
    <w:rsid w:val="004B10CF"/>
    <w:rsid w:val="004B5FF7"/>
    <w:rsid w:val="004C15E2"/>
    <w:rsid w:val="004C2CE4"/>
    <w:rsid w:val="004C46F9"/>
    <w:rsid w:val="004C4CCE"/>
    <w:rsid w:val="004D1BF8"/>
    <w:rsid w:val="004E2403"/>
    <w:rsid w:val="004F5540"/>
    <w:rsid w:val="00500126"/>
    <w:rsid w:val="00511324"/>
    <w:rsid w:val="005162D9"/>
    <w:rsid w:val="00526FE1"/>
    <w:rsid w:val="005347B2"/>
    <w:rsid w:val="00541153"/>
    <w:rsid w:val="005447E8"/>
    <w:rsid w:val="00551882"/>
    <w:rsid w:val="00562324"/>
    <w:rsid w:val="00563C26"/>
    <w:rsid w:val="00571369"/>
    <w:rsid w:val="00577C0C"/>
    <w:rsid w:val="00591DF2"/>
    <w:rsid w:val="005A2728"/>
    <w:rsid w:val="005A5F07"/>
    <w:rsid w:val="005B1829"/>
    <w:rsid w:val="005B1B9C"/>
    <w:rsid w:val="005B324F"/>
    <w:rsid w:val="005B3AA9"/>
    <w:rsid w:val="005B4473"/>
    <w:rsid w:val="005B5609"/>
    <w:rsid w:val="005C3143"/>
    <w:rsid w:val="005C396F"/>
    <w:rsid w:val="005C4585"/>
    <w:rsid w:val="005D47CC"/>
    <w:rsid w:val="005E19E4"/>
    <w:rsid w:val="005E3001"/>
    <w:rsid w:val="005E3314"/>
    <w:rsid w:val="005E58EF"/>
    <w:rsid w:val="005F72CC"/>
    <w:rsid w:val="00600E72"/>
    <w:rsid w:val="00604BD6"/>
    <w:rsid w:val="00605B8D"/>
    <w:rsid w:val="00606AA0"/>
    <w:rsid w:val="00607CA5"/>
    <w:rsid w:val="006168E9"/>
    <w:rsid w:val="00622898"/>
    <w:rsid w:val="00623D4D"/>
    <w:rsid w:val="006277B0"/>
    <w:rsid w:val="00632A73"/>
    <w:rsid w:val="00633792"/>
    <w:rsid w:val="006428AA"/>
    <w:rsid w:val="006518FC"/>
    <w:rsid w:val="00651AFB"/>
    <w:rsid w:val="00651BA2"/>
    <w:rsid w:val="00652B16"/>
    <w:rsid w:val="00654B54"/>
    <w:rsid w:val="00656CE0"/>
    <w:rsid w:val="00660841"/>
    <w:rsid w:val="00664498"/>
    <w:rsid w:val="00664AC2"/>
    <w:rsid w:val="00666CA4"/>
    <w:rsid w:val="00675701"/>
    <w:rsid w:val="00683282"/>
    <w:rsid w:val="0068753B"/>
    <w:rsid w:val="00696332"/>
    <w:rsid w:val="006A025C"/>
    <w:rsid w:val="006A1DB4"/>
    <w:rsid w:val="006A4AF8"/>
    <w:rsid w:val="006A4B3A"/>
    <w:rsid w:val="006A4F78"/>
    <w:rsid w:val="006A62DB"/>
    <w:rsid w:val="006B1B15"/>
    <w:rsid w:val="006B2C36"/>
    <w:rsid w:val="006B48D8"/>
    <w:rsid w:val="006B5433"/>
    <w:rsid w:val="006B7561"/>
    <w:rsid w:val="006C298D"/>
    <w:rsid w:val="006C4682"/>
    <w:rsid w:val="006C6B91"/>
    <w:rsid w:val="006E0FBB"/>
    <w:rsid w:val="006F2720"/>
    <w:rsid w:val="006F2BAA"/>
    <w:rsid w:val="006F6F85"/>
    <w:rsid w:val="00700BF0"/>
    <w:rsid w:val="00701B0D"/>
    <w:rsid w:val="00702210"/>
    <w:rsid w:val="007038C7"/>
    <w:rsid w:val="00703AE1"/>
    <w:rsid w:val="007052B2"/>
    <w:rsid w:val="007109AF"/>
    <w:rsid w:val="00715298"/>
    <w:rsid w:val="00724F6E"/>
    <w:rsid w:val="00741086"/>
    <w:rsid w:val="007433C4"/>
    <w:rsid w:val="00747230"/>
    <w:rsid w:val="007505B8"/>
    <w:rsid w:val="00751789"/>
    <w:rsid w:val="00751BAD"/>
    <w:rsid w:val="00756F18"/>
    <w:rsid w:val="007638F1"/>
    <w:rsid w:val="00766D77"/>
    <w:rsid w:val="00773B28"/>
    <w:rsid w:val="00775BE1"/>
    <w:rsid w:val="007801E5"/>
    <w:rsid w:val="007817E5"/>
    <w:rsid w:val="00781B15"/>
    <w:rsid w:val="0078404C"/>
    <w:rsid w:val="00786907"/>
    <w:rsid w:val="00791681"/>
    <w:rsid w:val="00792B0A"/>
    <w:rsid w:val="007935EF"/>
    <w:rsid w:val="00796E21"/>
    <w:rsid w:val="007B771A"/>
    <w:rsid w:val="007C05D8"/>
    <w:rsid w:val="007C1BFD"/>
    <w:rsid w:val="007C56D4"/>
    <w:rsid w:val="007C7417"/>
    <w:rsid w:val="007C774E"/>
    <w:rsid w:val="007E6E9F"/>
    <w:rsid w:val="007F3AA8"/>
    <w:rsid w:val="007F52A3"/>
    <w:rsid w:val="007F56E1"/>
    <w:rsid w:val="007F6469"/>
    <w:rsid w:val="007F73D0"/>
    <w:rsid w:val="007F7937"/>
    <w:rsid w:val="00812709"/>
    <w:rsid w:val="00817278"/>
    <w:rsid w:val="00817A85"/>
    <w:rsid w:val="00822436"/>
    <w:rsid w:val="00822CCE"/>
    <w:rsid w:val="008243A0"/>
    <w:rsid w:val="00831129"/>
    <w:rsid w:val="00832E94"/>
    <w:rsid w:val="00834AA7"/>
    <w:rsid w:val="008470DB"/>
    <w:rsid w:val="0084797F"/>
    <w:rsid w:val="008539F8"/>
    <w:rsid w:val="0085673C"/>
    <w:rsid w:val="00857952"/>
    <w:rsid w:val="008632D4"/>
    <w:rsid w:val="008656BD"/>
    <w:rsid w:val="00866F8B"/>
    <w:rsid w:val="00875AD3"/>
    <w:rsid w:val="00877113"/>
    <w:rsid w:val="008804D4"/>
    <w:rsid w:val="008837E1"/>
    <w:rsid w:val="0089226E"/>
    <w:rsid w:val="00895868"/>
    <w:rsid w:val="008A4081"/>
    <w:rsid w:val="008A790B"/>
    <w:rsid w:val="008B28F7"/>
    <w:rsid w:val="008B54EB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23FD"/>
    <w:rsid w:val="008F0062"/>
    <w:rsid w:val="008F5C01"/>
    <w:rsid w:val="008F6C9E"/>
    <w:rsid w:val="009033B2"/>
    <w:rsid w:val="00910D16"/>
    <w:rsid w:val="00912352"/>
    <w:rsid w:val="00922655"/>
    <w:rsid w:val="00927291"/>
    <w:rsid w:val="009279D8"/>
    <w:rsid w:val="009325E3"/>
    <w:rsid w:val="0093638B"/>
    <w:rsid w:val="00943558"/>
    <w:rsid w:val="00945521"/>
    <w:rsid w:val="00945BC4"/>
    <w:rsid w:val="009500A8"/>
    <w:rsid w:val="0095669A"/>
    <w:rsid w:val="00962131"/>
    <w:rsid w:val="009623BB"/>
    <w:rsid w:val="009755C7"/>
    <w:rsid w:val="009773D1"/>
    <w:rsid w:val="00983C0C"/>
    <w:rsid w:val="00983F57"/>
    <w:rsid w:val="00984C2E"/>
    <w:rsid w:val="009A6818"/>
    <w:rsid w:val="009A7E7F"/>
    <w:rsid w:val="009B0109"/>
    <w:rsid w:val="009B1CAC"/>
    <w:rsid w:val="009C138C"/>
    <w:rsid w:val="009C1975"/>
    <w:rsid w:val="009C5F1C"/>
    <w:rsid w:val="009D2CD7"/>
    <w:rsid w:val="009E42B1"/>
    <w:rsid w:val="009E7997"/>
    <w:rsid w:val="009F0792"/>
    <w:rsid w:val="009F1190"/>
    <w:rsid w:val="009F5049"/>
    <w:rsid w:val="009F6496"/>
    <w:rsid w:val="009F7845"/>
    <w:rsid w:val="00A0086C"/>
    <w:rsid w:val="00A153B1"/>
    <w:rsid w:val="00A25632"/>
    <w:rsid w:val="00A30EE6"/>
    <w:rsid w:val="00A3419E"/>
    <w:rsid w:val="00A416DA"/>
    <w:rsid w:val="00A529C0"/>
    <w:rsid w:val="00A53C91"/>
    <w:rsid w:val="00A53D6E"/>
    <w:rsid w:val="00A53E8E"/>
    <w:rsid w:val="00A63CB6"/>
    <w:rsid w:val="00A70DE9"/>
    <w:rsid w:val="00A715F4"/>
    <w:rsid w:val="00A7188A"/>
    <w:rsid w:val="00A81475"/>
    <w:rsid w:val="00A83CA6"/>
    <w:rsid w:val="00A84630"/>
    <w:rsid w:val="00AA10C3"/>
    <w:rsid w:val="00AA17F3"/>
    <w:rsid w:val="00AA62E4"/>
    <w:rsid w:val="00AB2D4E"/>
    <w:rsid w:val="00AB533D"/>
    <w:rsid w:val="00AB61CB"/>
    <w:rsid w:val="00AB7530"/>
    <w:rsid w:val="00AC799D"/>
    <w:rsid w:val="00AD3BA2"/>
    <w:rsid w:val="00AD698F"/>
    <w:rsid w:val="00AD709C"/>
    <w:rsid w:val="00AD7B3F"/>
    <w:rsid w:val="00AE12BD"/>
    <w:rsid w:val="00AE6EE8"/>
    <w:rsid w:val="00B028CB"/>
    <w:rsid w:val="00B05A63"/>
    <w:rsid w:val="00B13CD4"/>
    <w:rsid w:val="00B27288"/>
    <w:rsid w:val="00B32451"/>
    <w:rsid w:val="00B3519A"/>
    <w:rsid w:val="00B42F8C"/>
    <w:rsid w:val="00B4347F"/>
    <w:rsid w:val="00B453B1"/>
    <w:rsid w:val="00B474BC"/>
    <w:rsid w:val="00B5220A"/>
    <w:rsid w:val="00B54818"/>
    <w:rsid w:val="00B549D6"/>
    <w:rsid w:val="00B62056"/>
    <w:rsid w:val="00B712AC"/>
    <w:rsid w:val="00B71370"/>
    <w:rsid w:val="00B72834"/>
    <w:rsid w:val="00B7700F"/>
    <w:rsid w:val="00B80135"/>
    <w:rsid w:val="00B83514"/>
    <w:rsid w:val="00B914DE"/>
    <w:rsid w:val="00B91C6D"/>
    <w:rsid w:val="00B92C84"/>
    <w:rsid w:val="00B93928"/>
    <w:rsid w:val="00B95AA7"/>
    <w:rsid w:val="00BA4493"/>
    <w:rsid w:val="00BA4B9A"/>
    <w:rsid w:val="00BA6BDA"/>
    <w:rsid w:val="00BB642F"/>
    <w:rsid w:val="00BC128E"/>
    <w:rsid w:val="00BC1A4D"/>
    <w:rsid w:val="00BD1ABD"/>
    <w:rsid w:val="00BD2EFC"/>
    <w:rsid w:val="00BD48A9"/>
    <w:rsid w:val="00BD4E89"/>
    <w:rsid w:val="00BD6E29"/>
    <w:rsid w:val="00BE22FC"/>
    <w:rsid w:val="00BE417A"/>
    <w:rsid w:val="00BE5FDB"/>
    <w:rsid w:val="00C053BE"/>
    <w:rsid w:val="00C10CDE"/>
    <w:rsid w:val="00C1392A"/>
    <w:rsid w:val="00C15EC5"/>
    <w:rsid w:val="00C172C7"/>
    <w:rsid w:val="00C17C37"/>
    <w:rsid w:val="00C20317"/>
    <w:rsid w:val="00C30A14"/>
    <w:rsid w:val="00C33C40"/>
    <w:rsid w:val="00C34481"/>
    <w:rsid w:val="00C34E3E"/>
    <w:rsid w:val="00C40A85"/>
    <w:rsid w:val="00C44260"/>
    <w:rsid w:val="00C46AB7"/>
    <w:rsid w:val="00C51527"/>
    <w:rsid w:val="00C54F4C"/>
    <w:rsid w:val="00C61C2A"/>
    <w:rsid w:val="00C64ED0"/>
    <w:rsid w:val="00C67BEE"/>
    <w:rsid w:val="00C7024F"/>
    <w:rsid w:val="00C71321"/>
    <w:rsid w:val="00C71FB8"/>
    <w:rsid w:val="00C84C22"/>
    <w:rsid w:val="00C85CB7"/>
    <w:rsid w:val="00C91685"/>
    <w:rsid w:val="00CA2C3B"/>
    <w:rsid w:val="00CB4261"/>
    <w:rsid w:val="00CB5CE2"/>
    <w:rsid w:val="00CC4155"/>
    <w:rsid w:val="00CD08C7"/>
    <w:rsid w:val="00CD2962"/>
    <w:rsid w:val="00CD56A5"/>
    <w:rsid w:val="00CE1078"/>
    <w:rsid w:val="00CE3BFF"/>
    <w:rsid w:val="00CE4ED7"/>
    <w:rsid w:val="00CE5134"/>
    <w:rsid w:val="00CE6C91"/>
    <w:rsid w:val="00CE7073"/>
    <w:rsid w:val="00D015AA"/>
    <w:rsid w:val="00D07461"/>
    <w:rsid w:val="00D1639D"/>
    <w:rsid w:val="00D21AB4"/>
    <w:rsid w:val="00D24046"/>
    <w:rsid w:val="00D26E12"/>
    <w:rsid w:val="00D32944"/>
    <w:rsid w:val="00D3353D"/>
    <w:rsid w:val="00D3380A"/>
    <w:rsid w:val="00D34572"/>
    <w:rsid w:val="00D3655E"/>
    <w:rsid w:val="00D36B4F"/>
    <w:rsid w:val="00D37581"/>
    <w:rsid w:val="00D414FC"/>
    <w:rsid w:val="00D430C9"/>
    <w:rsid w:val="00D44D31"/>
    <w:rsid w:val="00D50CBF"/>
    <w:rsid w:val="00D53025"/>
    <w:rsid w:val="00D55B42"/>
    <w:rsid w:val="00D672CE"/>
    <w:rsid w:val="00D67A44"/>
    <w:rsid w:val="00D73DDC"/>
    <w:rsid w:val="00D76C59"/>
    <w:rsid w:val="00D82289"/>
    <w:rsid w:val="00D90FFD"/>
    <w:rsid w:val="00D94418"/>
    <w:rsid w:val="00D9778C"/>
    <w:rsid w:val="00DA141A"/>
    <w:rsid w:val="00DB0E49"/>
    <w:rsid w:val="00DB1EFD"/>
    <w:rsid w:val="00DB7B4B"/>
    <w:rsid w:val="00DC09DF"/>
    <w:rsid w:val="00DC1514"/>
    <w:rsid w:val="00DC1B36"/>
    <w:rsid w:val="00DC4C54"/>
    <w:rsid w:val="00DC5E69"/>
    <w:rsid w:val="00DE242B"/>
    <w:rsid w:val="00DE39F8"/>
    <w:rsid w:val="00DE5501"/>
    <w:rsid w:val="00DE77CD"/>
    <w:rsid w:val="00DF2445"/>
    <w:rsid w:val="00DF4E4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34B60"/>
    <w:rsid w:val="00E365E1"/>
    <w:rsid w:val="00E43493"/>
    <w:rsid w:val="00E44437"/>
    <w:rsid w:val="00E5655F"/>
    <w:rsid w:val="00E56B9A"/>
    <w:rsid w:val="00E57603"/>
    <w:rsid w:val="00E616C5"/>
    <w:rsid w:val="00E6516C"/>
    <w:rsid w:val="00E67C8E"/>
    <w:rsid w:val="00E724BB"/>
    <w:rsid w:val="00E82364"/>
    <w:rsid w:val="00E853C4"/>
    <w:rsid w:val="00E85E08"/>
    <w:rsid w:val="00E8658C"/>
    <w:rsid w:val="00E92636"/>
    <w:rsid w:val="00EA4760"/>
    <w:rsid w:val="00EA6B54"/>
    <w:rsid w:val="00EB396C"/>
    <w:rsid w:val="00EB398B"/>
    <w:rsid w:val="00EC026A"/>
    <w:rsid w:val="00EC4CA5"/>
    <w:rsid w:val="00EC64EF"/>
    <w:rsid w:val="00ED3917"/>
    <w:rsid w:val="00ED4E94"/>
    <w:rsid w:val="00ED5008"/>
    <w:rsid w:val="00ED5DCF"/>
    <w:rsid w:val="00EE26C3"/>
    <w:rsid w:val="00EE2E65"/>
    <w:rsid w:val="00EF10C4"/>
    <w:rsid w:val="00EF73C0"/>
    <w:rsid w:val="00F04BDF"/>
    <w:rsid w:val="00F058DC"/>
    <w:rsid w:val="00F20FC5"/>
    <w:rsid w:val="00F221A1"/>
    <w:rsid w:val="00F25828"/>
    <w:rsid w:val="00F2790F"/>
    <w:rsid w:val="00F323F4"/>
    <w:rsid w:val="00F342B6"/>
    <w:rsid w:val="00F34DA7"/>
    <w:rsid w:val="00F428B6"/>
    <w:rsid w:val="00F46B9F"/>
    <w:rsid w:val="00F5179F"/>
    <w:rsid w:val="00F517B7"/>
    <w:rsid w:val="00F51D72"/>
    <w:rsid w:val="00F54A4D"/>
    <w:rsid w:val="00F5510D"/>
    <w:rsid w:val="00F62BB2"/>
    <w:rsid w:val="00F71242"/>
    <w:rsid w:val="00F736A8"/>
    <w:rsid w:val="00F75B3B"/>
    <w:rsid w:val="00F7722A"/>
    <w:rsid w:val="00F820F1"/>
    <w:rsid w:val="00F839E7"/>
    <w:rsid w:val="00F84788"/>
    <w:rsid w:val="00F85DF7"/>
    <w:rsid w:val="00F93556"/>
    <w:rsid w:val="00FA0842"/>
    <w:rsid w:val="00FA225E"/>
    <w:rsid w:val="00FA5E17"/>
    <w:rsid w:val="00FA69F4"/>
    <w:rsid w:val="00FB2A72"/>
    <w:rsid w:val="00FB2EE5"/>
    <w:rsid w:val="00FB414E"/>
    <w:rsid w:val="00FB6B88"/>
    <w:rsid w:val="00FC0DA0"/>
    <w:rsid w:val="00FC0F78"/>
    <w:rsid w:val="00FC4652"/>
    <w:rsid w:val="00FC74FC"/>
    <w:rsid w:val="00FD109B"/>
    <w:rsid w:val="00FD3D5C"/>
    <w:rsid w:val="00FD4B2E"/>
    <w:rsid w:val="00FE39B7"/>
    <w:rsid w:val="00FF4A39"/>
    <w:rsid w:val="00FF5ABC"/>
    <w:rsid w:val="00FF75FF"/>
    <w:rsid w:val="00FF7F7E"/>
    <w:rsid w:val="2ABC7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4:docId w14:val="450933EB"/>
  <w15:chartTrackingRefBased/>
  <w15:docId w15:val="{2013FEEF-DD7C-4124-AB76-2A10AF425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paragraph" w:customStyle="1" w:styleId="Default">
    <w:name w:val="Default"/>
    <w:rsid w:val="005E19E4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54B54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6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animsa.es/wp-content/uploads/2020/06/Sistem&#225;tica-de-Evaluaci&#243;n-de-Proveedores-1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26E4BE04E1690429971134EE7B4C6A1" ma:contentTypeVersion="12" ma:contentTypeDescription="Crear nuevo documento." ma:contentTypeScope="" ma:versionID="be75ed015876c696450cb0a2a57f76a3">
  <xsd:schema xmlns:xsd="http://www.w3.org/2001/XMLSchema" xmlns:xs="http://www.w3.org/2001/XMLSchema" xmlns:p="http://schemas.microsoft.com/office/2006/metadata/properties" xmlns:ns2="c6e8f270-9033-4387-979b-bc2c92d1ba05" xmlns:ns3="a29cb7dd-7ef2-4b6c-8895-f593f395e947" targetNamespace="http://schemas.microsoft.com/office/2006/metadata/properties" ma:root="true" ma:fieldsID="5a7d9145a89f320a47b528334c361465" ns2:_="" ns3:_="">
    <xsd:import namespace="c6e8f270-9033-4387-979b-bc2c92d1ba05"/>
    <xsd:import namespace="a29cb7dd-7ef2-4b6c-8895-f593f395e9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e8f270-9033-4387-979b-bc2c92d1ba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19ff22aa-a684-42f5-8914-edafd66fba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cb7dd-7ef2-4b6c-8895-f593f395e94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13bd158-4e0b-45a8-b357-0a3231e958dd}" ma:internalName="TaxCatchAll" ma:showField="CatchAllData" ma:web="a29cb7dd-7ef2-4b6c-8895-f593f395e9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9cb7dd-7ef2-4b6c-8895-f593f395e947" xsi:nil="true"/>
    <lcf76f155ced4ddcb4097134ff3c332f xmlns="c6e8f270-9033-4387-979b-bc2c92d1ba05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876BFB-0FDF-41C6-8867-63F77434F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e8f270-9033-4387-979b-bc2c92d1ba05"/>
    <ds:schemaRef ds:uri="a29cb7dd-7ef2-4b6c-8895-f593f395e9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EA7888-B0EF-4166-941D-F55902E75640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c6e8f270-9033-4387-979b-bc2c92d1ba05"/>
    <ds:schemaRef ds:uri="http://purl.org/dc/terms/"/>
    <ds:schemaRef ds:uri="a29cb7dd-7ef2-4b6c-8895-f593f395e947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057ACDDC-1165-4B10-89F9-6F88723BB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NI_2012_Base</Template>
  <TotalTime>23</TotalTime>
  <Pages>4</Pages>
  <Words>727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Sorbet Barricarte</dc:creator>
  <cp:keywords/>
  <dc:description/>
  <cp:lastModifiedBy>María Sorbet Barricarte</cp:lastModifiedBy>
  <cp:revision>7</cp:revision>
  <cp:lastPrinted>2026-05-14T11:12:00Z</cp:lastPrinted>
  <dcterms:created xsi:type="dcterms:W3CDTF">2026-09-29T08:39:00Z</dcterms:created>
  <dcterms:modified xsi:type="dcterms:W3CDTF">2026-10-05T05:58:00Z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0x010100526E4BE04E1690429971134EE7B4C6A1</vt:lpwstr>
  </property>
  <property fmtid="{D5CDD505-2E9C-101B-9397-08002B2CF9AE}" pid="4" name="Documento de Origen">
    <vt:lpwstr>http://intranetanimsa/Departamentos/Calidad/ISO90012008/Document%20Library/PA-7.10.pdf, PA-7.10 - Contratos Animsa-Proveedor</vt:lpwstr>
  </property>
</Properties>
</file>