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D1F" w:rsidP="00FF285C" w:rsidRDefault="00FB2EE5" w14:paraId="20BE673A" w14:textId="6DBD4E6D">
      <w:pPr>
        <w:spacing w:after="20" w:line="276" w:lineRule="auto"/>
        <w:ind w:right="141"/>
        <w:jc w:val="both"/>
        <w:rPr>
          <w:rFonts w:ascii="Arial Narrow" w:hAnsi="Arial Narrow" w:cs="Tahoma"/>
          <w:sz w:val="22"/>
          <w:szCs w:val="22"/>
        </w:rPr>
      </w:pPr>
      <w:r w:rsidRPr="0024668E">
        <w:rPr>
          <w:rFonts w:ascii="Arial Narrow" w:hAnsi="Arial Narrow" w:cs="Tahoma"/>
          <w:sz w:val="22"/>
          <w:szCs w:val="22"/>
        </w:rPr>
        <w:t>D/Dª .........................................................................</w:t>
      </w:r>
      <w:r w:rsidRPr="0024668E" w:rsidR="006168E9">
        <w:rPr>
          <w:rFonts w:ascii="Arial Narrow" w:hAnsi="Arial Narrow" w:cs="Tahoma"/>
          <w:sz w:val="22"/>
          <w:szCs w:val="22"/>
        </w:rPr>
        <w:t xml:space="preserve">............................., </w:t>
      </w:r>
      <w:r w:rsidRPr="0024668E" w:rsidR="00265F9D">
        <w:rPr>
          <w:rFonts w:ascii="Arial Narrow" w:hAnsi="Arial Narrow" w:cs="Tahoma"/>
          <w:sz w:val="22"/>
          <w:szCs w:val="22"/>
        </w:rPr>
        <w:t xml:space="preserve">con </w:t>
      </w:r>
      <w:r w:rsidRPr="0024668E">
        <w:rPr>
          <w:rFonts w:ascii="Arial Narrow" w:hAnsi="Arial Narrow" w:cs="Tahoma"/>
          <w:sz w:val="22"/>
          <w:szCs w:val="22"/>
        </w:rPr>
        <w:t>D.N.I. nº .................</w:t>
      </w:r>
      <w:r w:rsidRPr="0024668E" w:rsidR="006168E9">
        <w:rPr>
          <w:rFonts w:ascii="Arial Narrow" w:hAnsi="Arial Narrow" w:cs="Tahoma"/>
          <w:sz w:val="22"/>
          <w:szCs w:val="22"/>
        </w:rPr>
        <w:t>,</w:t>
      </w:r>
      <w:r w:rsidRPr="0024668E">
        <w:rPr>
          <w:rFonts w:ascii="Arial Narrow" w:hAnsi="Arial Narrow" w:cs="Tahoma"/>
          <w:sz w:val="22"/>
          <w:szCs w:val="22"/>
        </w:rPr>
        <w:t xml:space="preserve"> en representación de</w:t>
      </w:r>
      <w:r w:rsidRPr="0024668E" w:rsidR="006168E9">
        <w:rPr>
          <w:rFonts w:ascii="Arial Narrow" w:hAnsi="Arial Narrow" w:cs="Tahoma"/>
          <w:sz w:val="22"/>
          <w:szCs w:val="22"/>
        </w:rPr>
        <w:t xml:space="preserve"> </w:t>
      </w:r>
      <w:r w:rsidRPr="0024668E">
        <w:rPr>
          <w:rFonts w:ascii="Arial Narrow" w:hAnsi="Arial Narrow" w:cs="Tahoma"/>
          <w:sz w:val="22"/>
          <w:szCs w:val="22"/>
        </w:rPr>
        <w:t>....................................................................</w:t>
      </w:r>
      <w:r w:rsidRPr="0024668E" w:rsidR="00256C27">
        <w:rPr>
          <w:rFonts w:ascii="Arial Narrow" w:hAnsi="Arial Narrow" w:cs="Tahoma"/>
          <w:sz w:val="22"/>
          <w:szCs w:val="22"/>
        </w:rPr>
        <w:t>............................</w:t>
      </w:r>
      <w:r w:rsidR="00C358C4">
        <w:rPr>
          <w:rFonts w:ascii="Arial Narrow" w:hAnsi="Arial Narrow"/>
        </w:rPr>
        <w:t>,</w:t>
      </w:r>
      <w:r w:rsidRPr="0024668E" w:rsidR="00BA0B5A">
        <w:rPr>
          <w:rFonts w:ascii="Arial Narrow" w:hAnsi="Arial Narrow" w:cs="Tahoma"/>
          <w:sz w:val="22"/>
          <w:szCs w:val="22"/>
        </w:rPr>
        <w:t xml:space="preserve"> enterado del </w:t>
      </w:r>
      <w:r w:rsidRPr="0024668E" w:rsidR="00FD128A">
        <w:rPr>
          <w:rFonts w:ascii="Arial Narrow" w:hAnsi="Arial Narrow" w:cs="Tahoma"/>
          <w:sz w:val="22"/>
          <w:szCs w:val="22"/>
        </w:rPr>
        <w:t>Pliego Regulador de Condiciones Generales</w:t>
      </w:r>
      <w:r w:rsidRPr="0024668E" w:rsidR="00BA0B5A">
        <w:rPr>
          <w:rFonts w:ascii="Arial Narrow" w:hAnsi="Arial Narrow" w:cs="Tahoma"/>
          <w:sz w:val="22"/>
          <w:szCs w:val="22"/>
        </w:rPr>
        <w:t xml:space="preserve">, de las Condiciones Particulares del Contrato y </w:t>
      </w:r>
      <w:r w:rsidRPr="0024668E" w:rsidR="00CA656A">
        <w:rPr>
          <w:rFonts w:ascii="Arial Narrow" w:hAnsi="Arial Narrow" w:cs="Tahoma"/>
          <w:sz w:val="22"/>
          <w:szCs w:val="22"/>
        </w:rPr>
        <w:t xml:space="preserve">de las </w:t>
      </w:r>
      <w:r w:rsidRPr="0024668E" w:rsidR="00BA0B5A">
        <w:rPr>
          <w:rFonts w:ascii="Arial Narrow" w:hAnsi="Arial Narrow" w:cs="Tahoma"/>
          <w:sz w:val="22"/>
          <w:szCs w:val="22"/>
        </w:rPr>
        <w:t xml:space="preserve">Prescripciones Técnicas que han de regir en </w:t>
      </w:r>
      <w:r w:rsidR="0029524A">
        <w:rPr>
          <w:rFonts w:ascii="Arial Narrow" w:hAnsi="Arial Narrow" w:cs="Tahoma"/>
          <w:sz w:val="22"/>
          <w:szCs w:val="22"/>
        </w:rPr>
        <w:t>el</w:t>
      </w:r>
      <w:r w:rsidRPr="0024668E" w:rsidR="00BA0B5A">
        <w:rPr>
          <w:rFonts w:ascii="Arial Narrow" w:hAnsi="Arial Narrow" w:cs="Tahoma"/>
          <w:sz w:val="22"/>
          <w:szCs w:val="22"/>
        </w:rPr>
        <w:t xml:space="preserve"> “</w:t>
      </w:r>
      <w:r w:rsidRPr="0029524A" w:rsidR="0029524A">
        <w:rPr>
          <w:rFonts w:ascii="Arial Narrow" w:hAnsi="Arial Narrow" w:cs="Tahoma"/>
          <w:sz w:val="22"/>
          <w:szCs w:val="22"/>
        </w:rPr>
        <w:t>CONTRATO DE SERVICIO DE IMPLANTACIÓN Y OPERACIÓN EN SAAS DE LA SOLUCIÓN INTEGRAL PARA LA GESTIÓN DEL SERVICIO DE AYUDA A DOMICILIO DEL AYUNTAMIENTO DE PAMPLONA</w:t>
      </w:r>
      <w:r w:rsidRPr="0024668E" w:rsidR="00153EC4">
        <w:rPr>
          <w:rFonts w:ascii="Arial Narrow" w:hAnsi="Arial Narrow" w:cs="Tahoma"/>
          <w:sz w:val="22"/>
          <w:szCs w:val="22"/>
        </w:rPr>
        <w:t>”</w:t>
      </w:r>
      <w:r w:rsidRPr="0024668E" w:rsidR="00CA656A">
        <w:rPr>
          <w:rFonts w:ascii="Arial Narrow" w:hAnsi="Arial Narrow" w:cs="Tahoma"/>
          <w:sz w:val="22"/>
          <w:szCs w:val="22"/>
        </w:rPr>
        <w:t xml:space="preserve"> (expediente nº </w:t>
      </w:r>
      <w:r w:rsidR="0029524A">
        <w:rPr>
          <w:rFonts w:ascii="Arial Narrow" w:hAnsi="Arial Narrow" w:cs="Tahoma"/>
          <w:sz w:val="22"/>
          <w:szCs w:val="22"/>
        </w:rPr>
        <w:t>530</w:t>
      </w:r>
      <w:r w:rsidRPr="0024668E" w:rsidR="00CA656A">
        <w:rPr>
          <w:rFonts w:ascii="Arial Narrow" w:hAnsi="Arial Narrow" w:cs="Tahoma"/>
          <w:sz w:val="22"/>
          <w:szCs w:val="22"/>
        </w:rPr>
        <w:t>)</w:t>
      </w:r>
      <w:r w:rsidR="00617D1F">
        <w:rPr>
          <w:rFonts w:ascii="Arial Narrow" w:hAnsi="Arial Narrow" w:cs="Tahoma"/>
          <w:sz w:val="22"/>
          <w:szCs w:val="22"/>
        </w:rPr>
        <w:t>,</w:t>
      </w:r>
      <w:r w:rsidR="00C358C4">
        <w:rPr>
          <w:rFonts w:ascii="Arial Narrow" w:hAnsi="Arial Narrow" w:cs="Tahoma"/>
          <w:sz w:val="22"/>
          <w:szCs w:val="22"/>
        </w:rPr>
        <w:t xml:space="preserve"> </w:t>
      </w:r>
      <w:r w:rsidRPr="00336870" w:rsidR="00617D1F">
        <w:rPr>
          <w:rFonts w:ascii="Arial Narrow" w:hAnsi="Arial Narrow" w:cs="Tahoma"/>
          <w:sz w:val="22"/>
          <w:szCs w:val="22"/>
        </w:rPr>
        <w:t>acepta el</w:t>
      </w:r>
      <w:r w:rsidRPr="00C67BEE" w:rsidR="00617D1F">
        <w:rPr>
          <w:rFonts w:ascii="Arial Narrow" w:hAnsi="Arial Narrow" w:cs="Tahoma"/>
          <w:sz w:val="22"/>
          <w:szCs w:val="22"/>
        </w:rPr>
        <w:t xml:space="preserve"> contenido íntegro de los mismos y se compromete a la ejecución de </w:t>
      </w:r>
      <w:r w:rsidR="00617D1F">
        <w:rPr>
          <w:rFonts w:ascii="Arial Narrow" w:hAnsi="Arial Narrow" w:cs="Tahoma"/>
          <w:sz w:val="22"/>
          <w:szCs w:val="22"/>
        </w:rPr>
        <w:t>este contrato de acuerdo con la oferta</w:t>
      </w:r>
      <w:r w:rsidRPr="00C67BEE" w:rsidR="00617D1F">
        <w:rPr>
          <w:rFonts w:ascii="Arial Narrow" w:hAnsi="Arial Narrow" w:cs="Tahoma"/>
          <w:sz w:val="22"/>
          <w:szCs w:val="22"/>
        </w:rPr>
        <w:t xml:space="preserve"> que se hace a continuación:</w:t>
      </w:r>
    </w:p>
    <w:p w:rsidRPr="00617D1F" w:rsidR="00617D1F" w:rsidP="003B107E" w:rsidRDefault="00617D1F" w14:paraId="435C7096" w14:textId="692BBB3E">
      <w:pPr>
        <w:pStyle w:val="Prrafodelista"/>
        <w:numPr>
          <w:ilvl w:val="0"/>
          <w:numId w:val="2"/>
        </w:numPr>
        <w:spacing w:before="240" w:after="240"/>
        <w:ind w:left="0" w:right="567" w:hanging="357"/>
        <w:rPr>
          <w:rFonts w:ascii="Arial Narrow" w:hAnsi="Arial Narrow"/>
          <w:color w:val="FF0000"/>
          <w:sz w:val="22"/>
          <w:szCs w:val="22"/>
        </w:rPr>
      </w:pPr>
      <w:r w:rsidRPr="00617D1F">
        <w:rPr>
          <w:rFonts w:ascii="Arial Narrow" w:hAnsi="Arial Narrow"/>
          <w:b/>
          <w:smallCaps/>
        </w:rPr>
        <w:t>Oferta Económica</w:t>
      </w:r>
      <w:r w:rsidR="003B107E">
        <w:rPr>
          <w:rFonts w:ascii="Arial Narrow" w:hAnsi="Arial Narrow"/>
          <w:b/>
          <w:smallCaps/>
        </w:rPr>
        <w:t xml:space="preserve"> </w:t>
      </w:r>
      <w:r w:rsidRPr="003B107E" w:rsidR="003B107E">
        <w:rPr>
          <w:rFonts w:ascii="Arial Narrow" w:hAnsi="Arial Narrow"/>
          <w:smallCaps/>
          <w:sz w:val="22"/>
          <w:szCs w:val="22"/>
        </w:rPr>
        <w:t>(</w:t>
      </w:r>
      <w:r w:rsidRPr="003B107E" w:rsidR="003B107E">
        <w:rPr>
          <w:rFonts w:ascii="Arial Narrow" w:hAnsi="Arial Narrow"/>
          <w:sz w:val="22"/>
          <w:szCs w:val="22"/>
        </w:rPr>
        <w:t>euros IVA no incluido)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6658"/>
        <w:gridCol w:w="2664"/>
      </w:tblGrid>
      <w:tr w:rsidRPr="00AD6F87" w:rsidR="00AD6F87" w:rsidTr="00BE37CA" w14:paraId="10C960C7" w14:textId="77777777">
        <w:tc>
          <w:tcPr>
            <w:tcW w:w="6658" w:type="dxa"/>
            <w:shd w:val="clear" w:color="auto" w:fill="D9D9D9" w:themeFill="background1" w:themeFillShade="D9"/>
          </w:tcPr>
          <w:p w:rsidRPr="00A61096" w:rsidR="00AD6F87" w:rsidP="00FA2A4F" w:rsidRDefault="00AD6F87" w14:paraId="57F901B5" w14:textId="11702F7C">
            <w:pPr>
              <w:spacing w:before="80" w:after="80"/>
              <w:rPr>
                <w:rFonts w:ascii="Arial Narrow" w:hAnsi="Arial Narrow"/>
                <w:b/>
                <w:sz w:val="22"/>
                <w:szCs w:val="22"/>
              </w:rPr>
            </w:pPr>
            <w:r w:rsidRPr="00A61096">
              <w:rPr>
                <w:rFonts w:ascii="Arial Narrow" w:hAnsi="Arial Narrow"/>
                <w:b/>
                <w:sz w:val="22"/>
                <w:szCs w:val="22"/>
              </w:rPr>
              <w:t>Concepto</w:t>
            </w:r>
          </w:p>
        </w:tc>
        <w:tc>
          <w:tcPr>
            <w:tcW w:w="2664" w:type="dxa"/>
            <w:shd w:val="clear" w:color="auto" w:fill="D9D9D9" w:themeFill="background1" w:themeFillShade="D9"/>
          </w:tcPr>
          <w:p w:rsidRPr="00A61096" w:rsidR="00AD6F87" w:rsidP="00FA2A4F" w:rsidRDefault="00AD6F87" w14:paraId="06C36369" w14:textId="65F80F28">
            <w:pPr>
              <w:spacing w:before="80" w:after="8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61096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Importe en euros (sin IVA)</w:t>
            </w:r>
          </w:p>
        </w:tc>
      </w:tr>
      <w:tr w:rsidRPr="00CC1308" w:rsidR="00AD6F87" w:rsidTr="00BE37CA" w14:paraId="2FB3A51C" w14:textId="77777777">
        <w:tc>
          <w:tcPr>
            <w:tcW w:w="6658" w:type="dxa"/>
            <w:shd w:val="clear" w:color="auto" w:fill="auto"/>
            <w:vAlign w:val="center"/>
          </w:tcPr>
          <w:p w:rsidRPr="00A61096" w:rsidR="00AD6F87" w:rsidP="00800116" w:rsidRDefault="00AD6F87" w14:paraId="640C35FF" w14:textId="102F1AD4">
            <w:pPr>
              <w:spacing w:before="80" w:after="80"/>
              <w:rPr>
                <w:rFonts w:ascii="Arial Narrow" w:hAnsi="Arial Narrow"/>
                <w:b/>
                <w:sz w:val="22"/>
                <w:szCs w:val="22"/>
              </w:rPr>
            </w:pPr>
            <w:r w:rsidRPr="00A61096">
              <w:rPr>
                <w:rFonts w:ascii="Arial Narrow" w:hAnsi="Arial Narrow" w:cs="Calibri"/>
                <w:sz w:val="22"/>
                <w:szCs w:val="22"/>
              </w:rPr>
              <w:t xml:space="preserve">• </w:t>
            </w:r>
            <w:r w:rsidRPr="00A61096" w:rsidR="00A61096">
              <w:rPr>
                <w:rFonts w:ascii="Arial Narrow" w:hAnsi="Arial Narrow" w:cs="Calibri"/>
                <w:sz w:val="22"/>
                <w:szCs w:val="22"/>
              </w:rPr>
              <w:t>Precio</w:t>
            </w:r>
            <w:r w:rsidRPr="00A61096">
              <w:rPr>
                <w:rFonts w:ascii="Arial Narrow" w:hAnsi="Arial Narrow" w:cs="Calibri"/>
                <w:sz w:val="22"/>
                <w:szCs w:val="22"/>
              </w:rPr>
              <w:t xml:space="preserve"> implantación</w:t>
            </w:r>
            <w:r w:rsidR="00800116">
              <w:rPr>
                <w:rFonts w:ascii="Arial Narrow" w:hAnsi="Arial Narrow" w:cs="Calibri"/>
                <w:sz w:val="22"/>
                <w:szCs w:val="22"/>
              </w:rPr>
              <w:t xml:space="preserve"> </w:t>
            </w:r>
            <w:r w:rsidRPr="00BE37CA" w:rsidR="00800116">
              <w:rPr>
                <w:rFonts w:ascii="Arial Narrow" w:hAnsi="Arial Narrow"/>
                <w:bCs/>
                <w:i/>
                <w:iCs/>
                <w:color w:val="7F7F7F" w:themeColor="text1" w:themeTint="80"/>
                <w:sz w:val="22"/>
                <w:szCs w:val="22"/>
              </w:rPr>
              <w:t>(</w:t>
            </w:r>
            <w:r w:rsidRPr="00BE37CA" w:rsidR="00800116">
              <w:rPr>
                <w:rFonts w:ascii="Arial Narrow" w:hAnsi="Arial Narrow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Máximo </w:t>
            </w:r>
            <w:r w:rsidRPr="00BE37CA" w:rsidR="00800116">
              <w:rPr>
                <w:rFonts w:ascii="Arial Narrow" w:hAnsi="Arial Narrow" w:cs="Calibri"/>
                <w:i/>
                <w:color w:val="7F7F7F" w:themeColor="text1" w:themeTint="80"/>
                <w:sz w:val="21"/>
                <w:szCs w:val="21"/>
              </w:rPr>
              <w:t>28.500</w:t>
            </w:r>
            <w:r w:rsidRPr="00BE37CA" w:rsidR="00800116">
              <w:rPr>
                <w:rFonts w:ascii="Arial Narrow" w:hAnsi="Arial Narrow"/>
                <w:bCs/>
                <w:i/>
                <w:iCs/>
                <w:color w:val="7F7F7F" w:themeColor="text1" w:themeTint="80"/>
                <w:sz w:val="21"/>
                <w:szCs w:val="21"/>
              </w:rPr>
              <w:t>€ IVA no incluido)</w:t>
            </w:r>
          </w:p>
        </w:tc>
        <w:tc>
          <w:tcPr>
            <w:tcW w:w="2664" w:type="dxa"/>
            <w:vAlign w:val="center"/>
          </w:tcPr>
          <w:p w:rsidRPr="00A61096" w:rsidR="00AD6F87" w:rsidP="00B6063F" w:rsidRDefault="00AD6F87" w14:paraId="4380651B" w14:textId="77777777">
            <w:pPr>
              <w:spacing w:before="80" w:after="80"/>
              <w:ind w:right="142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Pr="00CC1308" w:rsidR="00AD6F87" w:rsidTr="00BE37CA" w14:paraId="2EB6AAD2" w14:textId="77777777">
        <w:tc>
          <w:tcPr>
            <w:tcW w:w="6658" w:type="dxa"/>
            <w:shd w:val="clear" w:color="auto" w:fill="auto"/>
            <w:vAlign w:val="center"/>
          </w:tcPr>
          <w:p w:rsidRPr="00A61096" w:rsidR="00AD6F87" w:rsidP="00A61096" w:rsidRDefault="00AD6F87" w14:paraId="239E0BC8" w14:textId="37159299">
            <w:pPr>
              <w:spacing w:before="80" w:after="80"/>
              <w:rPr>
                <w:rFonts w:ascii="Arial Narrow" w:hAnsi="Arial Narrow"/>
                <w:b/>
                <w:sz w:val="22"/>
                <w:szCs w:val="22"/>
              </w:rPr>
            </w:pPr>
            <w:r w:rsidRPr="00A61096">
              <w:rPr>
                <w:rFonts w:ascii="Arial Narrow" w:hAnsi="Arial Narrow" w:cs="Calibri"/>
                <w:sz w:val="22"/>
                <w:szCs w:val="22"/>
              </w:rPr>
              <w:t xml:space="preserve">• </w:t>
            </w:r>
            <w:r w:rsidRPr="00A61096" w:rsidR="00A61096">
              <w:rPr>
                <w:rFonts w:ascii="Arial Narrow" w:hAnsi="Arial Narrow" w:cs="Calibri"/>
                <w:sz w:val="22"/>
                <w:szCs w:val="22"/>
              </w:rPr>
              <w:t>Precio</w:t>
            </w:r>
            <w:r w:rsidRPr="00A61096">
              <w:rPr>
                <w:rFonts w:ascii="Arial Narrow" w:hAnsi="Arial Narrow" w:cs="Calibri"/>
                <w:sz w:val="22"/>
                <w:szCs w:val="22"/>
              </w:rPr>
              <w:t xml:space="preserve"> operación y uso SaaS</w:t>
            </w:r>
            <w:r w:rsidRPr="00A61096" w:rsidR="00A61096">
              <w:rPr>
                <w:rFonts w:ascii="Arial Narrow" w:hAnsi="Arial Narrow" w:cs="Calibri"/>
                <w:sz w:val="22"/>
                <w:szCs w:val="22"/>
              </w:rPr>
              <w:t>:</w:t>
            </w:r>
          </w:p>
        </w:tc>
        <w:tc>
          <w:tcPr>
            <w:tcW w:w="2664" w:type="dxa"/>
            <w:vAlign w:val="center"/>
          </w:tcPr>
          <w:p w:rsidRPr="00A61096" w:rsidR="00AD6F87" w:rsidP="00B6063F" w:rsidRDefault="00AD6F87" w14:paraId="0136CF2D" w14:textId="77777777">
            <w:pPr>
              <w:spacing w:before="80" w:after="80"/>
              <w:ind w:right="142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Pr="00CC1308" w:rsidR="00AD6F87" w:rsidTr="00BE37CA" w14:paraId="47EA5E13" w14:textId="77777777">
        <w:tc>
          <w:tcPr>
            <w:tcW w:w="6658" w:type="dxa"/>
            <w:shd w:val="clear" w:color="auto" w:fill="auto"/>
            <w:vAlign w:val="center"/>
          </w:tcPr>
          <w:p w:rsidRPr="00800116" w:rsidR="00AD6F87" w:rsidP="00800116" w:rsidRDefault="00AD6F87" w14:paraId="331EFBFC" w14:textId="66AD391A">
            <w:pPr>
              <w:spacing w:before="80" w:after="80"/>
              <w:rPr>
                <w:rFonts w:ascii="Arial Narrow" w:hAnsi="Arial Narrow"/>
                <w:b/>
                <w:sz w:val="21"/>
                <w:szCs w:val="21"/>
              </w:rPr>
            </w:pPr>
            <w:r w:rsidRPr="00800116"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         - Cuota anual licencia uso módulo web</w:t>
            </w:r>
            <w:r w:rsidRPr="00800116" w:rsidR="00800116"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 </w:t>
            </w:r>
            <w:r w:rsidRPr="00BE37CA" w:rsidR="00800116">
              <w:rPr>
                <w:rFonts w:ascii="Arial Narrow" w:hAnsi="Arial Narrow"/>
                <w:bCs/>
                <w:i/>
                <w:iCs/>
                <w:color w:val="7F7F7F" w:themeColor="text1" w:themeTint="80"/>
                <w:sz w:val="21"/>
                <w:szCs w:val="21"/>
              </w:rPr>
              <w:t>(Máx. 13.800€ IVA no incluido)</w:t>
            </w:r>
          </w:p>
        </w:tc>
        <w:tc>
          <w:tcPr>
            <w:tcW w:w="2664" w:type="dxa"/>
            <w:vAlign w:val="center"/>
          </w:tcPr>
          <w:p w:rsidRPr="00CC1308" w:rsidR="00AD6F87" w:rsidP="00B6063F" w:rsidRDefault="00AD6F87" w14:paraId="46B5CF9C" w14:textId="77777777">
            <w:pPr>
              <w:spacing w:before="80" w:after="80"/>
              <w:ind w:right="142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Pr="00CC1308" w:rsidR="00AD6F87" w:rsidTr="00BE37CA" w14:paraId="5B14D846" w14:textId="77777777">
        <w:tc>
          <w:tcPr>
            <w:tcW w:w="6658" w:type="dxa"/>
            <w:shd w:val="clear" w:color="auto" w:fill="auto"/>
            <w:vAlign w:val="center"/>
          </w:tcPr>
          <w:p w:rsidRPr="00800116" w:rsidR="00AD6F87" w:rsidP="00800116" w:rsidRDefault="00AD6F87" w14:paraId="1D5D2E3D" w14:textId="163DAE7F">
            <w:pPr>
              <w:spacing w:before="80" w:after="80"/>
              <w:rPr>
                <w:rFonts w:ascii="Arial Narrow" w:hAnsi="Arial Narrow"/>
                <w:b/>
                <w:sz w:val="21"/>
                <w:szCs w:val="21"/>
              </w:rPr>
            </w:pPr>
            <w:r w:rsidRPr="00800116"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         - Cuota anual licencia app</w:t>
            </w:r>
            <w:r w:rsidRPr="00800116" w:rsidR="00800116"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 </w:t>
            </w:r>
            <w:r w:rsidRPr="00BE37CA" w:rsidR="00800116">
              <w:rPr>
                <w:rFonts w:ascii="Arial Narrow" w:hAnsi="Arial Narrow"/>
                <w:bCs/>
                <w:i/>
                <w:iCs/>
                <w:color w:val="7F7F7F" w:themeColor="text1" w:themeTint="80"/>
                <w:sz w:val="21"/>
                <w:szCs w:val="21"/>
              </w:rPr>
              <w:t>(Máx. 7.300€ IVA no incluido)</w:t>
            </w:r>
          </w:p>
        </w:tc>
        <w:tc>
          <w:tcPr>
            <w:tcW w:w="2664" w:type="dxa"/>
            <w:vAlign w:val="center"/>
          </w:tcPr>
          <w:p w:rsidRPr="00CC1308" w:rsidR="00AD6F87" w:rsidP="00B6063F" w:rsidRDefault="00AD6F87" w14:paraId="1AC38D6A" w14:textId="77777777">
            <w:pPr>
              <w:spacing w:before="80" w:after="80"/>
              <w:ind w:right="142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Pr="00A61096" w:rsidR="00AD6F87" w:rsidTr="00BE37CA" w14:paraId="0A2FAD87" w14:textId="77777777">
        <w:tc>
          <w:tcPr>
            <w:tcW w:w="6658" w:type="dxa"/>
            <w:shd w:val="clear" w:color="auto" w:fill="D9D9D9" w:themeFill="background1" w:themeFillShade="D9"/>
          </w:tcPr>
          <w:p w:rsidRPr="00A61096" w:rsidR="00AD6F87" w:rsidP="00A61096" w:rsidRDefault="00AD6F87" w14:paraId="3B4E461C" w14:textId="23E8BDBD">
            <w:pPr>
              <w:spacing w:before="80" w:after="80"/>
              <w:rPr>
                <w:rFonts w:ascii="Arial Narrow" w:hAnsi="Arial Narrow"/>
                <w:sz w:val="22"/>
                <w:szCs w:val="22"/>
              </w:rPr>
            </w:pPr>
            <w:r w:rsidRPr="00A61096">
              <w:rPr>
                <w:rFonts w:ascii="Arial Narrow" w:hAnsi="Arial Narrow"/>
                <w:b/>
                <w:sz w:val="22"/>
                <w:szCs w:val="22"/>
              </w:rPr>
              <w:t xml:space="preserve">PRECIO </w:t>
            </w:r>
            <w:r w:rsidR="00A61096">
              <w:rPr>
                <w:rFonts w:ascii="Arial Narrow" w:hAnsi="Arial Narrow"/>
                <w:b/>
                <w:sz w:val="22"/>
                <w:szCs w:val="22"/>
              </w:rPr>
              <w:t xml:space="preserve">TOTAL </w:t>
            </w:r>
            <w:r w:rsidRPr="00A61096">
              <w:rPr>
                <w:rFonts w:ascii="Arial Narrow" w:hAnsi="Arial Narrow"/>
                <w:b/>
                <w:sz w:val="22"/>
                <w:szCs w:val="22"/>
              </w:rPr>
              <w:t xml:space="preserve">CONTRATO </w:t>
            </w:r>
            <w:r w:rsidRPr="00BE37CA" w:rsidR="00A61096">
              <w:rPr>
                <w:rFonts w:ascii="Arial Narrow" w:hAnsi="Arial Narrow"/>
                <w:bCs/>
                <w:i/>
                <w:iCs/>
                <w:color w:val="7F7F7F" w:themeColor="text1" w:themeTint="80"/>
                <w:sz w:val="21"/>
                <w:szCs w:val="21"/>
              </w:rPr>
              <w:t>(Máximo 49.600€ IVA no incluido)</w:t>
            </w:r>
          </w:p>
        </w:tc>
        <w:tc>
          <w:tcPr>
            <w:tcW w:w="2664" w:type="dxa"/>
            <w:shd w:val="clear" w:color="auto" w:fill="D9D9D9" w:themeFill="background1" w:themeFillShade="D9"/>
            <w:vAlign w:val="center"/>
          </w:tcPr>
          <w:p w:rsidRPr="00A61096" w:rsidR="00AD6F87" w:rsidP="00B6063F" w:rsidRDefault="00AD6F87" w14:paraId="44E46CD3" w14:textId="77777777">
            <w:pPr>
              <w:spacing w:before="80" w:after="80"/>
              <w:ind w:right="142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Pr="00A61096" w:rsidR="00AD6F87" w:rsidP="00617D1F" w:rsidRDefault="00AD6F87" w14:paraId="76A0385F" w14:textId="38D20F0F">
      <w:pPr>
        <w:spacing w:line="360" w:lineRule="auto"/>
        <w:ind w:right="566"/>
        <w:rPr>
          <w:rFonts w:ascii="Arial Narrow" w:hAnsi="Arial Narrow"/>
          <w:sz w:val="10"/>
          <w:szCs w:val="1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6658"/>
        <w:gridCol w:w="2693"/>
      </w:tblGrid>
      <w:tr w:rsidRPr="00A61096" w:rsidR="00A61096" w:rsidTr="00B6063F" w14:paraId="6CCBD123" w14:textId="77777777">
        <w:tc>
          <w:tcPr>
            <w:tcW w:w="6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A61096" w:rsidR="00A61096" w:rsidP="00890D6E" w:rsidRDefault="00A61096" w14:paraId="41C4C762" w14:textId="41060345">
            <w:pPr>
              <w:spacing w:before="80" w:after="8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61096">
              <w:rPr>
                <w:rFonts w:ascii="Arial Narrow" w:hAnsi="Arial Narrow"/>
                <w:b/>
                <w:sz w:val="22"/>
                <w:szCs w:val="22"/>
              </w:rPr>
              <w:t xml:space="preserve">PRECIO PRÓRROGA </w:t>
            </w:r>
            <w:r w:rsidR="00FF285C">
              <w:rPr>
                <w:rFonts w:ascii="Arial Narrow" w:hAnsi="Arial Narrow"/>
                <w:b/>
                <w:sz w:val="22"/>
                <w:szCs w:val="22"/>
              </w:rPr>
              <w:t xml:space="preserve">ANUAL </w:t>
            </w:r>
            <w:r w:rsidRPr="00A61096">
              <w:rPr>
                <w:rFonts w:ascii="Arial Narrow" w:hAnsi="Arial Narrow"/>
                <w:b/>
                <w:sz w:val="22"/>
                <w:szCs w:val="22"/>
              </w:rPr>
              <w:t xml:space="preserve">1 </w:t>
            </w:r>
            <w:r w:rsidRPr="00BE37CA">
              <w:rPr>
                <w:rFonts w:ascii="Arial Narrow" w:hAnsi="Arial Narrow"/>
                <w:bCs/>
                <w:i/>
                <w:iCs/>
                <w:color w:val="7F7F7F" w:themeColor="text1" w:themeTint="80"/>
                <w:sz w:val="21"/>
                <w:szCs w:val="21"/>
              </w:rPr>
              <w:t>(Máximo 21.522€ IVA no incluido)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61096" w:rsidR="00A61096" w:rsidP="00B6063F" w:rsidRDefault="00A61096" w14:paraId="3521CD40" w14:textId="77777777">
            <w:pPr>
              <w:spacing w:before="80" w:after="80"/>
              <w:ind w:right="183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Pr="00257FAF" w:rsidR="00BE37CA" w:rsidTr="00B6063F" w14:paraId="29D92ED3" w14:textId="77777777">
        <w:tc>
          <w:tcPr>
            <w:tcW w:w="6658" w:type="dxa"/>
            <w:shd w:val="clear" w:color="auto" w:fill="auto"/>
            <w:vAlign w:val="center"/>
          </w:tcPr>
          <w:p w:rsidRPr="00257FAF" w:rsidR="00BE37CA" w:rsidP="00BE37CA" w:rsidRDefault="00BE37CA" w14:paraId="1A55F7DB" w14:textId="45788AA9">
            <w:pPr>
              <w:spacing w:before="80" w:after="80"/>
              <w:rPr>
                <w:rFonts w:ascii="Arial Narrow" w:hAnsi="Arial Narrow"/>
                <w:b/>
                <w:sz w:val="21"/>
                <w:szCs w:val="21"/>
                <w:highlight w:val="magenta"/>
              </w:rPr>
            </w:pPr>
            <w:r w:rsidRPr="00800116"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         - Cuota anual licencia uso módulo web </w:t>
            </w:r>
            <w:r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Prórroga </w:t>
            </w:r>
            <w:r>
              <w:rPr>
                <w:rFonts w:ascii="Arial Narrow" w:hAnsi="Arial Narrow" w:cs="Calibri"/>
                <w:i/>
                <w:iCs/>
                <w:sz w:val="21"/>
                <w:szCs w:val="21"/>
              </w:rPr>
              <w:t>1</w:t>
            </w:r>
          </w:p>
        </w:tc>
        <w:tc>
          <w:tcPr>
            <w:tcW w:w="2693" w:type="dxa"/>
            <w:vAlign w:val="center"/>
          </w:tcPr>
          <w:p w:rsidRPr="00257FAF" w:rsidR="00BE37CA" w:rsidP="00B6063F" w:rsidRDefault="00BE37CA" w14:paraId="6F123DC9" w14:textId="77777777">
            <w:pPr>
              <w:spacing w:before="80" w:after="80"/>
              <w:ind w:right="183"/>
              <w:jc w:val="right"/>
              <w:rPr>
                <w:rFonts w:ascii="Arial Narrow" w:hAnsi="Arial Narrow"/>
                <w:sz w:val="22"/>
                <w:szCs w:val="22"/>
                <w:highlight w:val="magenta"/>
              </w:rPr>
            </w:pPr>
          </w:p>
        </w:tc>
      </w:tr>
      <w:tr w:rsidRPr="00257FAF" w:rsidR="00BE37CA" w:rsidTr="00B6063F" w14:paraId="3CC4F7FA" w14:textId="77777777">
        <w:tc>
          <w:tcPr>
            <w:tcW w:w="6658" w:type="dxa"/>
            <w:shd w:val="clear" w:color="auto" w:fill="auto"/>
            <w:vAlign w:val="center"/>
          </w:tcPr>
          <w:p w:rsidRPr="00257FAF" w:rsidR="00BE37CA" w:rsidP="00BE37CA" w:rsidRDefault="00BE37CA" w14:paraId="0BE61039" w14:textId="0CA7EC7B">
            <w:pPr>
              <w:spacing w:before="80" w:after="80"/>
              <w:rPr>
                <w:rFonts w:ascii="Arial Narrow" w:hAnsi="Arial Narrow"/>
                <w:b/>
                <w:sz w:val="21"/>
                <w:szCs w:val="21"/>
                <w:highlight w:val="magenta"/>
              </w:rPr>
            </w:pPr>
            <w:r w:rsidRPr="00800116"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         - Cuota anual licencia app</w:t>
            </w:r>
            <w:r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 Prórroga </w:t>
            </w:r>
            <w:r>
              <w:rPr>
                <w:rFonts w:ascii="Arial Narrow" w:hAnsi="Arial Narrow" w:cs="Calibri"/>
                <w:i/>
                <w:iCs/>
                <w:sz w:val="21"/>
                <w:szCs w:val="21"/>
              </w:rPr>
              <w:t>1</w:t>
            </w:r>
          </w:p>
        </w:tc>
        <w:tc>
          <w:tcPr>
            <w:tcW w:w="2693" w:type="dxa"/>
            <w:vAlign w:val="center"/>
          </w:tcPr>
          <w:p w:rsidRPr="00257FAF" w:rsidR="00BE37CA" w:rsidP="00B6063F" w:rsidRDefault="00BE37CA" w14:paraId="14091DB2" w14:textId="77777777">
            <w:pPr>
              <w:spacing w:before="80" w:after="80"/>
              <w:ind w:right="183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Pr="00A61096" w:rsidR="00A61096" w:rsidTr="00B6063F" w14:paraId="7FBE5265" w14:textId="77777777">
        <w:tc>
          <w:tcPr>
            <w:tcW w:w="6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A61096" w:rsidR="00A61096" w:rsidP="00BE37CA" w:rsidRDefault="00A61096" w14:paraId="62231117" w14:textId="3E77182C">
            <w:pPr>
              <w:spacing w:before="80" w:after="80"/>
              <w:rPr>
                <w:rFonts w:ascii="Arial Narrow" w:hAnsi="Arial Narrow"/>
                <w:b/>
                <w:sz w:val="22"/>
                <w:szCs w:val="22"/>
              </w:rPr>
            </w:pPr>
            <w:r w:rsidRPr="00A61096">
              <w:rPr>
                <w:rFonts w:ascii="Arial Narrow" w:hAnsi="Arial Narrow"/>
                <w:b/>
                <w:sz w:val="22"/>
                <w:szCs w:val="22"/>
              </w:rPr>
              <w:t xml:space="preserve">PRECIO PRÓRROGA </w:t>
            </w:r>
            <w:r w:rsidR="00FF285C">
              <w:rPr>
                <w:rFonts w:ascii="Arial Narrow" w:hAnsi="Arial Narrow"/>
                <w:b/>
                <w:sz w:val="22"/>
                <w:szCs w:val="22"/>
              </w:rPr>
              <w:t xml:space="preserve">ANUAL </w:t>
            </w:r>
            <w:r w:rsidRPr="00A61096">
              <w:rPr>
                <w:rFonts w:ascii="Arial Narrow" w:hAnsi="Arial Narrow"/>
                <w:b/>
                <w:sz w:val="22"/>
                <w:szCs w:val="22"/>
              </w:rPr>
              <w:t>2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E37CA">
              <w:rPr>
                <w:rFonts w:ascii="Arial Narrow" w:hAnsi="Arial Narrow"/>
                <w:bCs/>
                <w:i/>
                <w:iCs/>
                <w:color w:val="7F7F7F" w:themeColor="text1" w:themeTint="80"/>
                <w:sz w:val="21"/>
                <w:szCs w:val="21"/>
              </w:rPr>
              <w:t>(Máximo 21.952,44€ IVA no incluido)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61096" w:rsidR="00A61096" w:rsidP="00B6063F" w:rsidRDefault="00A61096" w14:paraId="7653966A" w14:textId="77777777">
            <w:pPr>
              <w:spacing w:before="80" w:after="80"/>
              <w:ind w:right="183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Pr="00CC1308" w:rsidR="00BE37CA" w:rsidTr="00B6063F" w14:paraId="6A2BD9F0" w14:textId="77777777">
        <w:tc>
          <w:tcPr>
            <w:tcW w:w="6658" w:type="dxa"/>
            <w:shd w:val="clear" w:color="auto" w:fill="auto"/>
            <w:vAlign w:val="center"/>
          </w:tcPr>
          <w:p w:rsidRPr="00800116" w:rsidR="00BE37CA" w:rsidP="00BE37CA" w:rsidRDefault="00BE37CA" w14:paraId="46B41A62" w14:textId="4C2B7F68">
            <w:pPr>
              <w:spacing w:before="80" w:after="80"/>
              <w:rPr>
                <w:rFonts w:ascii="Arial Narrow" w:hAnsi="Arial Narrow"/>
                <w:b/>
                <w:sz w:val="21"/>
                <w:szCs w:val="21"/>
              </w:rPr>
            </w:pPr>
            <w:r w:rsidRPr="00800116"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         - Cuota anual licencia uso módulo web </w:t>
            </w:r>
            <w:r>
              <w:rPr>
                <w:rFonts w:ascii="Arial Narrow" w:hAnsi="Arial Narrow" w:cs="Calibri"/>
                <w:i/>
                <w:iCs/>
                <w:sz w:val="21"/>
                <w:szCs w:val="21"/>
              </w:rPr>
              <w:t>Prórroga 2</w:t>
            </w:r>
          </w:p>
        </w:tc>
        <w:tc>
          <w:tcPr>
            <w:tcW w:w="2693" w:type="dxa"/>
            <w:vAlign w:val="center"/>
          </w:tcPr>
          <w:p w:rsidRPr="00CC1308" w:rsidR="00BE37CA" w:rsidP="00B6063F" w:rsidRDefault="00BE37CA" w14:paraId="0664F586" w14:textId="77777777">
            <w:pPr>
              <w:spacing w:before="80" w:after="80"/>
              <w:ind w:right="183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Pr="00CC1308" w:rsidR="00BE37CA" w:rsidTr="00B6063F" w14:paraId="2CED96CD" w14:textId="77777777">
        <w:tc>
          <w:tcPr>
            <w:tcW w:w="6658" w:type="dxa"/>
            <w:shd w:val="clear" w:color="auto" w:fill="auto"/>
            <w:vAlign w:val="center"/>
          </w:tcPr>
          <w:p w:rsidRPr="00800116" w:rsidR="00BE37CA" w:rsidP="00BE37CA" w:rsidRDefault="00BE37CA" w14:paraId="2F54B83C" w14:textId="2974D6A5">
            <w:pPr>
              <w:spacing w:before="80" w:after="80"/>
              <w:rPr>
                <w:rFonts w:ascii="Arial Narrow" w:hAnsi="Arial Narrow"/>
                <w:b/>
                <w:sz w:val="21"/>
                <w:szCs w:val="21"/>
              </w:rPr>
            </w:pPr>
            <w:r w:rsidRPr="00800116"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         - Cuota anual licencia app</w:t>
            </w:r>
            <w:r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 </w:t>
            </w:r>
            <w:r>
              <w:rPr>
                <w:rFonts w:ascii="Arial Narrow" w:hAnsi="Arial Narrow" w:cs="Calibri"/>
                <w:i/>
                <w:iCs/>
                <w:sz w:val="21"/>
                <w:szCs w:val="21"/>
              </w:rPr>
              <w:t>Prórroga 2</w:t>
            </w:r>
          </w:p>
        </w:tc>
        <w:tc>
          <w:tcPr>
            <w:tcW w:w="2693" w:type="dxa"/>
            <w:vAlign w:val="center"/>
          </w:tcPr>
          <w:p w:rsidRPr="00CC1308" w:rsidR="00BE37CA" w:rsidP="00B6063F" w:rsidRDefault="00BE37CA" w14:paraId="602CACC9" w14:textId="77777777">
            <w:pPr>
              <w:spacing w:before="80" w:after="80"/>
              <w:ind w:right="183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Pr="00A61096" w:rsidR="00A61096" w:rsidTr="00B6063F" w14:paraId="5888584C" w14:textId="77777777">
        <w:tc>
          <w:tcPr>
            <w:tcW w:w="6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A61096" w:rsidR="00A61096" w:rsidP="00BE37CA" w:rsidRDefault="00A61096" w14:paraId="436BF07E" w14:textId="42B0F3F4">
            <w:pPr>
              <w:spacing w:before="80" w:after="80"/>
              <w:rPr>
                <w:rFonts w:ascii="Arial Narrow" w:hAnsi="Arial Narrow"/>
                <w:b/>
                <w:sz w:val="22"/>
                <w:szCs w:val="22"/>
              </w:rPr>
            </w:pPr>
            <w:r w:rsidRPr="00A61096">
              <w:rPr>
                <w:rFonts w:ascii="Arial Narrow" w:hAnsi="Arial Narrow"/>
                <w:b/>
                <w:sz w:val="22"/>
                <w:szCs w:val="22"/>
              </w:rPr>
              <w:t xml:space="preserve">PRECIO PRÓRROGA </w:t>
            </w:r>
            <w:r w:rsidR="00FF285C">
              <w:rPr>
                <w:rFonts w:ascii="Arial Narrow" w:hAnsi="Arial Narrow"/>
                <w:b/>
                <w:sz w:val="22"/>
                <w:szCs w:val="22"/>
              </w:rPr>
              <w:t xml:space="preserve">ANUAL </w:t>
            </w:r>
            <w:r w:rsidRPr="00A61096">
              <w:rPr>
                <w:rFonts w:ascii="Arial Narrow" w:hAnsi="Arial Narrow"/>
                <w:b/>
                <w:sz w:val="22"/>
                <w:szCs w:val="22"/>
              </w:rPr>
              <w:t>3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368A9">
              <w:rPr>
                <w:rFonts w:ascii="Arial Narrow" w:hAnsi="Arial Narrow" w:cs="Calibri"/>
                <w:sz w:val="20"/>
              </w:rPr>
              <w:t xml:space="preserve"> </w:t>
            </w:r>
            <w:r w:rsidRPr="00BE37CA">
              <w:rPr>
                <w:rFonts w:ascii="Arial Narrow" w:hAnsi="Arial Narrow"/>
                <w:bCs/>
                <w:i/>
                <w:iCs/>
                <w:color w:val="7F7F7F" w:themeColor="text1" w:themeTint="80"/>
                <w:sz w:val="21"/>
                <w:szCs w:val="21"/>
              </w:rPr>
              <w:t>(Máximo 22.391,49€ IVA no incluido)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61096" w:rsidR="00A61096" w:rsidP="00B6063F" w:rsidRDefault="00A61096" w14:paraId="1EF5D8BC" w14:textId="77777777">
            <w:pPr>
              <w:spacing w:before="80" w:after="80"/>
              <w:ind w:right="183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Pr="00CC1308" w:rsidR="00BE37CA" w:rsidTr="00B6063F" w14:paraId="386C4AC0" w14:textId="77777777">
        <w:tc>
          <w:tcPr>
            <w:tcW w:w="6658" w:type="dxa"/>
            <w:shd w:val="clear" w:color="auto" w:fill="auto"/>
            <w:vAlign w:val="center"/>
          </w:tcPr>
          <w:p w:rsidRPr="00800116" w:rsidR="00BE37CA" w:rsidP="00BE37CA" w:rsidRDefault="00BE37CA" w14:paraId="535888CD" w14:textId="599A9120">
            <w:pPr>
              <w:spacing w:before="80" w:after="80"/>
              <w:rPr>
                <w:rFonts w:ascii="Arial Narrow" w:hAnsi="Arial Narrow"/>
                <w:b/>
                <w:sz w:val="21"/>
                <w:szCs w:val="21"/>
              </w:rPr>
            </w:pPr>
            <w:r w:rsidRPr="00800116"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         - Cuota anual licencia uso módulo web </w:t>
            </w:r>
            <w:r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Prórroga </w:t>
            </w:r>
            <w:r>
              <w:rPr>
                <w:rFonts w:ascii="Arial Narrow" w:hAnsi="Arial Narrow" w:cs="Calibri"/>
                <w:i/>
                <w:iCs/>
                <w:sz w:val="21"/>
                <w:szCs w:val="21"/>
              </w:rPr>
              <w:t>3</w:t>
            </w:r>
          </w:p>
        </w:tc>
        <w:tc>
          <w:tcPr>
            <w:tcW w:w="2693" w:type="dxa"/>
            <w:vAlign w:val="center"/>
          </w:tcPr>
          <w:p w:rsidRPr="00CC1308" w:rsidR="00BE37CA" w:rsidP="00B6063F" w:rsidRDefault="00BE37CA" w14:paraId="0685070E" w14:textId="60C86923">
            <w:pPr>
              <w:spacing w:before="80" w:after="80"/>
              <w:ind w:right="183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Pr="00CC1308" w:rsidR="00BE37CA" w:rsidTr="00B6063F" w14:paraId="4C69DEBD" w14:textId="77777777">
        <w:tc>
          <w:tcPr>
            <w:tcW w:w="6658" w:type="dxa"/>
            <w:shd w:val="clear" w:color="auto" w:fill="auto"/>
            <w:vAlign w:val="center"/>
          </w:tcPr>
          <w:p w:rsidRPr="00800116" w:rsidR="00BE37CA" w:rsidP="00BE37CA" w:rsidRDefault="00BE37CA" w14:paraId="2D7C771A" w14:textId="4FD048FF">
            <w:pPr>
              <w:spacing w:before="80" w:after="80"/>
              <w:rPr>
                <w:rFonts w:ascii="Arial Narrow" w:hAnsi="Arial Narrow"/>
                <w:b/>
                <w:sz w:val="21"/>
                <w:szCs w:val="21"/>
              </w:rPr>
            </w:pPr>
            <w:r w:rsidRPr="00800116"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         - Cuota anual licencia app</w:t>
            </w:r>
            <w:r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 Prórroga </w:t>
            </w:r>
            <w:r>
              <w:rPr>
                <w:rFonts w:ascii="Arial Narrow" w:hAnsi="Arial Narrow" w:cs="Calibri"/>
                <w:i/>
                <w:iCs/>
                <w:sz w:val="21"/>
                <w:szCs w:val="21"/>
              </w:rPr>
              <w:t>3</w:t>
            </w:r>
          </w:p>
        </w:tc>
        <w:tc>
          <w:tcPr>
            <w:tcW w:w="2693" w:type="dxa"/>
            <w:vAlign w:val="center"/>
          </w:tcPr>
          <w:p w:rsidRPr="00CC1308" w:rsidR="00BE37CA" w:rsidP="00B6063F" w:rsidRDefault="00BE37CA" w14:paraId="1AF1E1A3" w14:textId="1648F181">
            <w:pPr>
              <w:spacing w:before="80" w:after="80"/>
              <w:ind w:right="183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Pr="00A61096" w:rsidR="00A61096" w:rsidTr="00B6063F" w14:paraId="4CB1D3E3" w14:textId="77777777">
        <w:tc>
          <w:tcPr>
            <w:tcW w:w="6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A61096" w:rsidR="00A61096" w:rsidP="00BE37CA" w:rsidRDefault="00A61096" w14:paraId="01B037B3" w14:textId="151FFD7A">
            <w:pPr>
              <w:spacing w:before="80" w:after="80"/>
              <w:rPr>
                <w:rFonts w:ascii="Arial Narrow" w:hAnsi="Arial Narrow"/>
                <w:b/>
                <w:sz w:val="22"/>
                <w:szCs w:val="22"/>
              </w:rPr>
            </w:pPr>
            <w:r w:rsidRPr="00A61096">
              <w:rPr>
                <w:rFonts w:ascii="Arial Narrow" w:hAnsi="Arial Narrow"/>
                <w:b/>
                <w:sz w:val="22"/>
                <w:szCs w:val="22"/>
              </w:rPr>
              <w:t xml:space="preserve">PRECIO PRÓRROGA </w:t>
            </w:r>
            <w:r w:rsidR="00FF285C">
              <w:rPr>
                <w:rFonts w:ascii="Arial Narrow" w:hAnsi="Arial Narrow"/>
                <w:b/>
                <w:sz w:val="22"/>
                <w:szCs w:val="22"/>
              </w:rPr>
              <w:t xml:space="preserve">ANUAL </w:t>
            </w:r>
            <w:r w:rsidRPr="00A61096">
              <w:rPr>
                <w:rFonts w:ascii="Arial Narrow" w:hAnsi="Arial Narrow"/>
                <w:b/>
                <w:sz w:val="22"/>
                <w:szCs w:val="22"/>
              </w:rPr>
              <w:t>4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E37CA">
              <w:rPr>
                <w:rFonts w:ascii="Arial Narrow" w:hAnsi="Arial Narrow"/>
                <w:bCs/>
                <w:i/>
                <w:iCs/>
                <w:color w:val="7F7F7F" w:themeColor="text1" w:themeTint="80"/>
                <w:sz w:val="21"/>
                <w:szCs w:val="21"/>
              </w:rPr>
              <w:t>(Máximo 22.839,32€ IVA no incluido)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61096" w:rsidR="00A61096" w:rsidP="00B6063F" w:rsidRDefault="00A61096" w14:paraId="60558A91" w14:textId="77777777">
            <w:pPr>
              <w:spacing w:before="80" w:after="80"/>
              <w:ind w:right="183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Pr="00CC1308" w:rsidR="00BE37CA" w:rsidTr="00B6063F" w14:paraId="1A16F249" w14:textId="77777777">
        <w:tc>
          <w:tcPr>
            <w:tcW w:w="6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E37CA" w:rsidR="00BE37CA" w:rsidP="00BE37CA" w:rsidRDefault="00BE37CA" w14:paraId="19DEA1F4" w14:textId="4087ECAC">
            <w:pPr>
              <w:spacing w:before="80" w:after="80"/>
              <w:rPr>
                <w:rFonts w:ascii="Arial Narrow" w:hAnsi="Arial Narrow"/>
                <w:b/>
                <w:sz w:val="22"/>
                <w:szCs w:val="22"/>
              </w:rPr>
            </w:pPr>
            <w:r w:rsidRPr="00800116"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         - Cuota anual licencia uso módulo web </w:t>
            </w:r>
            <w:r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Prórroga </w:t>
            </w:r>
            <w:r>
              <w:rPr>
                <w:rFonts w:ascii="Arial Narrow" w:hAnsi="Arial Narrow" w:cs="Calibri"/>
                <w:i/>
                <w:iCs/>
                <w:sz w:val="21"/>
                <w:szCs w:val="21"/>
              </w:rPr>
              <w:t>4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C1308" w:rsidR="00BE37CA" w:rsidP="00B6063F" w:rsidRDefault="00BE37CA" w14:paraId="0CF7D0EE" w14:textId="3022A1B2">
            <w:pPr>
              <w:spacing w:before="80" w:after="80"/>
              <w:ind w:right="183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Pr="00CC1308" w:rsidR="00BE37CA" w:rsidTr="00B6063F" w14:paraId="5E9D8D1F" w14:textId="77777777">
        <w:tc>
          <w:tcPr>
            <w:tcW w:w="6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E37CA" w:rsidR="00BE37CA" w:rsidP="00BE37CA" w:rsidRDefault="00BE37CA" w14:paraId="7D599A5B" w14:textId="6CF377E4">
            <w:pPr>
              <w:spacing w:before="80" w:after="80"/>
              <w:rPr>
                <w:rFonts w:ascii="Arial Narrow" w:hAnsi="Arial Narrow"/>
                <w:b/>
                <w:sz w:val="22"/>
                <w:szCs w:val="22"/>
              </w:rPr>
            </w:pPr>
            <w:r w:rsidRPr="00800116"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         - Cuota anual licencia app</w:t>
            </w:r>
            <w:r>
              <w:rPr>
                <w:rFonts w:ascii="Arial Narrow" w:hAnsi="Arial Narrow" w:cs="Calibri"/>
                <w:i/>
                <w:iCs/>
                <w:sz w:val="21"/>
                <w:szCs w:val="21"/>
              </w:rPr>
              <w:t xml:space="preserve"> Prórroga </w:t>
            </w:r>
            <w:r>
              <w:rPr>
                <w:rFonts w:ascii="Arial Narrow" w:hAnsi="Arial Narrow" w:cs="Calibri"/>
                <w:i/>
                <w:iCs/>
                <w:sz w:val="21"/>
                <w:szCs w:val="21"/>
              </w:rPr>
              <w:t>4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C1308" w:rsidR="00BE37CA" w:rsidP="00B6063F" w:rsidRDefault="00BE37CA" w14:paraId="71838BF8" w14:textId="6AFCA684">
            <w:pPr>
              <w:spacing w:before="80" w:after="80"/>
              <w:ind w:right="183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Pr="00A61096" w:rsidR="00BE37CA" w:rsidP="00617D1F" w:rsidRDefault="00BE37CA" w14:paraId="494D62EE" w14:textId="77777777">
      <w:pPr>
        <w:spacing w:line="360" w:lineRule="auto"/>
        <w:ind w:right="566"/>
        <w:rPr>
          <w:rFonts w:ascii="Arial Narrow" w:hAnsi="Arial Narrow"/>
          <w:sz w:val="10"/>
          <w:szCs w:val="1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7083"/>
        <w:gridCol w:w="2268"/>
      </w:tblGrid>
      <w:tr w:rsidRPr="00A61096" w:rsidR="00890D6E" w:rsidTr="00B6063F" w14:paraId="4020ED06" w14:textId="77777777">
        <w:tc>
          <w:tcPr>
            <w:tcW w:w="7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="00B6063F" w:rsidP="00B6063F" w:rsidRDefault="00890D6E" w14:paraId="06D16671" w14:textId="77777777">
            <w:pPr>
              <w:spacing w:before="80"/>
              <w:rPr>
                <w:rFonts w:ascii="Arial Narrow" w:hAnsi="Arial Narrow"/>
                <w:b/>
                <w:sz w:val="22"/>
                <w:szCs w:val="22"/>
              </w:rPr>
            </w:pPr>
            <w:r w:rsidRPr="00A61096">
              <w:rPr>
                <w:rFonts w:ascii="Arial Narrow" w:hAnsi="Arial Narrow"/>
                <w:b/>
                <w:sz w:val="22"/>
                <w:szCs w:val="22"/>
              </w:rPr>
              <w:t xml:space="preserve">PRECIO HORA Analista </w:t>
            </w:r>
            <w:r>
              <w:rPr>
                <w:rFonts w:ascii="Arial Narrow" w:hAnsi="Arial Narrow"/>
                <w:b/>
                <w:sz w:val="22"/>
                <w:szCs w:val="22"/>
              </w:rPr>
              <w:t>Funcional</w:t>
            </w:r>
            <w:r w:rsidRPr="00A61096">
              <w:rPr>
                <w:rFonts w:ascii="Arial Narrow" w:hAnsi="Arial Narrow"/>
                <w:b/>
                <w:sz w:val="22"/>
                <w:szCs w:val="22"/>
              </w:rPr>
              <w:t xml:space="preserve"> para posible mantenimiento evolutivo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:rsidRPr="00257FAF" w:rsidR="00890D6E" w:rsidP="00B6063F" w:rsidRDefault="00890D6E" w14:paraId="6198BE64" w14:textId="26B848E6">
            <w:pPr>
              <w:spacing w:after="80"/>
              <w:rPr>
                <w:rFonts w:ascii="Arial Narrow" w:hAnsi="Arial Narrow"/>
                <w:b/>
                <w:sz w:val="22"/>
                <w:szCs w:val="22"/>
              </w:rPr>
            </w:pPr>
            <w:r w:rsidRPr="00BE37CA">
              <w:rPr>
                <w:rFonts w:ascii="Arial Narrow" w:hAnsi="Arial Narrow"/>
                <w:bCs/>
                <w:i/>
                <w:iCs/>
                <w:color w:val="7F7F7F" w:themeColor="text1" w:themeTint="80"/>
                <w:sz w:val="21"/>
                <w:szCs w:val="21"/>
              </w:rPr>
              <w:t>(Máx. 60€/hora IVA no incluido)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61096" w:rsidR="00890D6E" w:rsidP="00B6063F" w:rsidRDefault="00890D6E" w14:paraId="3BCCF006" w14:textId="77777777">
            <w:pPr>
              <w:spacing w:before="80" w:after="80"/>
              <w:ind w:right="183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Pr="00A61096" w:rsidR="00A61096" w:rsidTr="00B6063F" w14:paraId="27DD6A47" w14:textId="77777777">
        <w:tc>
          <w:tcPr>
            <w:tcW w:w="7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A61096" w:rsidR="00A61096" w:rsidP="00B6063F" w:rsidRDefault="00A61096" w14:paraId="1CB3F38C" w14:textId="53686101">
            <w:pPr>
              <w:spacing w:before="80" w:after="80"/>
              <w:rPr>
                <w:rFonts w:ascii="Arial Narrow" w:hAnsi="Arial Narrow"/>
                <w:b/>
                <w:sz w:val="22"/>
                <w:szCs w:val="22"/>
              </w:rPr>
            </w:pPr>
            <w:r w:rsidRPr="00A61096">
              <w:rPr>
                <w:rFonts w:ascii="Arial Narrow" w:hAnsi="Arial Narrow"/>
                <w:b/>
                <w:sz w:val="22"/>
                <w:szCs w:val="22"/>
              </w:rPr>
              <w:t>PRECIO HORA Analista Programador para posible mantenimiento evolutivo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E37CA" w:rsidR="00890D6E">
              <w:rPr>
                <w:rFonts w:ascii="Arial Narrow" w:hAnsi="Arial Narrow"/>
                <w:bCs/>
                <w:i/>
                <w:iCs/>
                <w:color w:val="7F7F7F" w:themeColor="text1" w:themeTint="80"/>
                <w:sz w:val="21"/>
                <w:szCs w:val="21"/>
              </w:rPr>
              <w:t>(Máx. 50€/hora IVA no incluido)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61096" w:rsidR="00A61096" w:rsidP="00B6063F" w:rsidRDefault="00A61096" w14:paraId="3E92FC14" w14:textId="77777777">
            <w:pPr>
              <w:spacing w:before="80" w:after="80"/>
              <w:ind w:right="183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Pr="00B6063F" w:rsidR="00AD6F87" w:rsidP="00BE37CA" w:rsidRDefault="00A61096" w14:paraId="373B013F" w14:textId="3231348D">
      <w:pPr>
        <w:spacing w:before="60"/>
        <w:ind w:right="567"/>
        <w:rPr>
          <w:rFonts w:ascii="Arial Narrow" w:hAnsi="Arial Narrow"/>
          <w:color w:val="FF0000"/>
          <w:sz w:val="20"/>
          <w:szCs w:val="20"/>
        </w:rPr>
      </w:pPr>
      <w:r w:rsidRPr="00B6063F">
        <w:rPr>
          <w:rFonts w:ascii="Arial Narrow" w:hAnsi="Arial Narrow"/>
          <w:i/>
          <w:color w:val="FF0000"/>
          <w:sz w:val="20"/>
          <w:szCs w:val="20"/>
        </w:rPr>
        <w:t>NOTA</w:t>
      </w:r>
      <w:r w:rsidRPr="00B6063F" w:rsidR="00800116">
        <w:rPr>
          <w:rFonts w:ascii="Arial Narrow" w:hAnsi="Arial Narrow"/>
          <w:i/>
          <w:color w:val="FF0000"/>
          <w:sz w:val="20"/>
          <w:szCs w:val="20"/>
        </w:rPr>
        <w:t xml:space="preserve"> OFERTA ECONÓMICA: solo </w:t>
      </w:r>
      <w:r w:rsidRPr="00B6063F" w:rsidR="00BE37CA">
        <w:rPr>
          <w:rFonts w:ascii="Arial Narrow" w:hAnsi="Arial Narrow"/>
          <w:i/>
          <w:color w:val="FF0000"/>
          <w:sz w:val="20"/>
          <w:szCs w:val="20"/>
        </w:rPr>
        <w:t>se valora como criterio de adjudicación</w:t>
      </w:r>
      <w:r w:rsidRPr="00B6063F">
        <w:rPr>
          <w:rFonts w:ascii="Arial Narrow" w:hAnsi="Arial Narrow"/>
          <w:i/>
          <w:color w:val="FF0000"/>
          <w:sz w:val="20"/>
          <w:szCs w:val="20"/>
        </w:rPr>
        <w:t xml:space="preserve"> </w:t>
      </w:r>
      <w:r w:rsidRPr="00B6063F" w:rsidR="00800116">
        <w:rPr>
          <w:rFonts w:ascii="Arial Narrow" w:hAnsi="Arial Narrow"/>
          <w:i/>
          <w:color w:val="FF0000"/>
          <w:sz w:val="20"/>
          <w:szCs w:val="20"/>
        </w:rPr>
        <w:t>el “precio total contrato” ofertado</w:t>
      </w:r>
      <w:r w:rsidRPr="00B6063F">
        <w:rPr>
          <w:rFonts w:ascii="Arial Narrow" w:hAnsi="Arial Narrow"/>
          <w:i/>
          <w:color w:val="FF0000"/>
          <w:sz w:val="20"/>
          <w:szCs w:val="20"/>
        </w:rPr>
        <w:t xml:space="preserve">, </w:t>
      </w:r>
      <w:r w:rsidRPr="00B6063F" w:rsidR="00800116">
        <w:rPr>
          <w:rFonts w:ascii="Arial Narrow" w:hAnsi="Arial Narrow"/>
          <w:i/>
          <w:color w:val="FF0000"/>
          <w:sz w:val="20"/>
          <w:szCs w:val="20"/>
        </w:rPr>
        <w:t>si bien el precio ofertado para las posibles prorrogas y evolutivos también debe cumplir con el precio máximo establecido en pliegos.</w:t>
      </w:r>
    </w:p>
    <w:p w:rsidRPr="00B6063F" w:rsidR="00BE37CA" w:rsidP="00BE37CA" w:rsidRDefault="00BE37CA" w14:paraId="18FF777E" w14:textId="70EB8749">
      <w:pPr>
        <w:spacing w:before="60"/>
        <w:ind w:right="567"/>
        <w:rPr>
          <w:rFonts w:ascii="Arial Narrow" w:hAnsi="Arial Narrow"/>
          <w:i/>
          <w:color w:val="FF0000"/>
          <w:sz w:val="20"/>
          <w:szCs w:val="20"/>
        </w:rPr>
      </w:pPr>
      <w:r w:rsidRPr="00B6063F">
        <w:rPr>
          <w:rFonts w:ascii="Arial Narrow" w:hAnsi="Arial Narrow"/>
          <w:i/>
          <w:color w:val="FF0000"/>
          <w:sz w:val="20"/>
          <w:szCs w:val="20"/>
        </w:rPr>
        <w:t>NOTA</w:t>
      </w:r>
      <w:r w:rsidRPr="00B6063F">
        <w:rPr>
          <w:rFonts w:ascii="Arial Narrow" w:hAnsi="Arial Narrow"/>
          <w:i/>
          <w:color w:val="FF0000"/>
          <w:sz w:val="20"/>
          <w:szCs w:val="20"/>
        </w:rPr>
        <w:t xml:space="preserve"> PRÓRROGAS</w:t>
      </w:r>
      <w:r w:rsidRPr="00B6063F">
        <w:rPr>
          <w:rFonts w:ascii="Arial Narrow" w:hAnsi="Arial Narrow"/>
          <w:i/>
          <w:color w:val="FF0000"/>
          <w:sz w:val="20"/>
          <w:szCs w:val="20"/>
        </w:rPr>
        <w:t xml:space="preserve">: Se establecen precios máximos </w:t>
      </w:r>
      <w:r w:rsidRPr="00B6063F">
        <w:rPr>
          <w:rFonts w:ascii="Arial Narrow" w:hAnsi="Arial Narrow"/>
          <w:i/>
          <w:color w:val="FF0000"/>
          <w:sz w:val="20"/>
          <w:szCs w:val="20"/>
        </w:rPr>
        <w:t>por prórroga anual, no por tipo de módulo Web o</w:t>
      </w:r>
      <w:r w:rsidRPr="00B6063F">
        <w:rPr>
          <w:rFonts w:ascii="Arial Narrow" w:hAnsi="Arial Narrow"/>
          <w:i/>
          <w:color w:val="FF0000"/>
          <w:sz w:val="20"/>
          <w:szCs w:val="20"/>
        </w:rPr>
        <w:t xml:space="preserve"> </w:t>
      </w:r>
      <w:r w:rsidRPr="00B6063F">
        <w:rPr>
          <w:rFonts w:ascii="Arial Narrow" w:hAnsi="Arial Narrow"/>
          <w:i/>
          <w:color w:val="FF0000"/>
          <w:sz w:val="20"/>
          <w:szCs w:val="20"/>
        </w:rPr>
        <w:t>App</w:t>
      </w:r>
      <w:r w:rsidRPr="00B6063F">
        <w:rPr>
          <w:rFonts w:ascii="Arial Narrow" w:hAnsi="Arial Narrow"/>
          <w:i/>
          <w:color w:val="FF0000"/>
          <w:sz w:val="20"/>
          <w:szCs w:val="20"/>
        </w:rPr>
        <w:t xml:space="preserve">, si bien </w:t>
      </w:r>
      <w:r w:rsidRPr="00B6063F">
        <w:rPr>
          <w:rFonts w:ascii="Arial Narrow" w:hAnsi="Arial Narrow"/>
          <w:i/>
          <w:color w:val="FF0000"/>
          <w:sz w:val="20"/>
          <w:szCs w:val="20"/>
        </w:rPr>
        <w:t>se debe desglosar el importe</w:t>
      </w:r>
      <w:r w:rsidRPr="00B6063F">
        <w:rPr>
          <w:rFonts w:ascii="Arial Narrow" w:hAnsi="Arial Narrow"/>
          <w:i/>
          <w:color w:val="FF0000"/>
          <w:sz w:val="20"/>
          <w:szCs w:val="20"/>
        </w:rPr>
        <w:t>.</w:t>
      </w:r>
    </w:p>
    <w:p w:rsidR="00617D1F" w:rsidP="003B107E" w:rsidRDefault="00FF285C" w14:paraId="2B468979" w14:textId="1F4CA514">
      <w:pPr>
        <w:pStyle w:val="Prrafodelista"/>
        <w:numPr>
          <w:ilvl w:val="0"/>
          <w:numId w:val="2"/>
        </w:numPr>
        <w:spacing w:before="240" w:after="200"/>
        <w:ind w:left="0" w:right="567" w:hanging="357"/>
        <w:rPr>
          <w:rFonts w:ascii="Arial Narrow" w:hAnsi="Arial Narrow"/>
          <w:b/>
          <w:smallCaps/>
        </w:rPr>
      </w:pPr>
      <w:bookmarkStart w:name="_Toc316380886" w:id="0"/>
      <w:bookmarkStart w:name="_Toc331488398" w:id="1"/>
      <w:r>
        <w:rPr>
          <w:rFonts w:ascii="Arial Narrow" w:hAnsi="Arial Narrow"/>
          <w:b/>
          <w:smallCaps/>
        </w:rPr>
        <w:t>P</w:t>
      </w:r>
      <w:r w:rsidRPr="00E570BA" w:rsidR="00617D1F">
        <w:rPr>
          <w:rFonts w:ascii="Arial Narrow" w:hAnsi="Arial Narrow"/>
          <w:b/>
          <w:smallCaps/>
        </w:rPr>
        <w:t>erfiles ofertados:</w:t>
      </w:r>
      <w:r w:rsidR="00617D1F">
        <w:rPr>
          <w:rFonts w:ascii="Arial Narrow" w:hAnsi="Arial Narrow"/>
          <w:b/>
          <w:smallCaps/>
        </w:rPr>
        <w:t xml:space="preserve">  </w:t>
      </w:r>
    </w:p>
    <w:tbl>
      <w:tblPr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268"/>
        <w:gridCol w:w="2977"/>
        <w:gridCol w:w="1275"/>
        <w:gridCol w:w="1106"/>
      </w:tblGrid>
      <w:tr w:rsidRPr="00FE0493" w:rsidR="00617D1F" w:rsidTr="00942C72" w14:paraId="4E7AFA3A" w14:textId="77777777">
        <w:trPr>
          <w:trHeight w:val="286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Pr="00FE0493" w:rsidR="00617D1F" w:rsidP="00942C72" w:rsidRDefault="00617D1F" w14:paraId="4C14A140" w14:textId="77777777">
            <w:pPr>
              <w:tabs>
                <w:tab w:val="left" w:pos="321"/>
              </w:tabs>
              <w:spacing w:before="20" w:after="20"/>
              <w:ind w:right="567"/>
              <w:rPr>
                <w:rFonts w:ascii="Arial Narrow" w:hAnsi="Arial Narrow"/>
                <w:b/>
                <w:color w:val="595959"/>
              </w:rPr>
            </w:pPr>
            <w:r w:rsidRPr="00FE0493">
              <w:rPr>
                <w:rFonts w:ascii="Arial Narrow" w:hAnsi="Arial Narrow"/>
                <w:b/>
                <w:color w:val="595959"/>
              </w:rPr>
              <w:t xml:space="preserve">PERFIL 1: </w:t>
            </w:r>
            <w:r>
              <w:rPr>
                <w:rFonts w:ascii="Arial Narrow" w:hAnsi="Arial Narrow"/>
                <w:b/>
                <w:color w:val="595959"/>
              </w:rPr>
              <w:t>Jefatura de proyecto</w:t>
            </w:r>
          </w:p>
        </w:tc>
      </w:tr>
      <w:tr w:rsidRPr="00B6063F" w:rsidR="00B6063F" w:rsidTr="00E33818" w14:paraId="271F404D" w14:textId="77777777">
        <w:tc>
          <w:tcPr>
            <w:tcW w:w="9606" w:type="dxa"/>
            <w:gridSpan w:val="5"/>
            <w:shd w:val="clear" w:color="auto" w:fill="BFBFBF" w:themeFill="background1" w:themeFillShade="BF"/>
            <w:vAlign w:val="center"/>
          </w:tcPr>
          <w:p w:rsidRPr="00B6063F" w:rsidR="00B6063F" w:rsidP="00E33818" w:rsidRDefault="00B6063F" w14:paraId="76A4B0CB" w14:textId="77777777">
            <w:pPr>
              <w:spacing w:before="20" w:after="20"/>
              <w:rPr>
                <w:rFonts w:ascii="Arial Narrow" w:hAnsi="Arial Narrow"/>
                <w:b/>
                <w:sz w:val="22"/>
                <w:szCs w:val="22"/>
              </w:rPr>
            </w:pPr>
            <w:r w:rsidRPr="00B6063F">
              <w:rPr>
                <w:rFonts w:ascii="Arial Narrow" w:hAnsi="Arial Narrow"/>
                <w:b/>
                <w:sz w:val="22"/>
                <w:szCs w:val="22"/>
              </w:rPr>
              <w:t>PERSONA PRINCIPAL PARA ESTE PERFIL (OBLIGATORIO Y VALORABLE)</w:t>
            </w:r>
          </w:p>
        </w:tc>
      </w:tr>
      <w:tr w:rsidR="00617D1F" w:rsidTr="00FB03E7" w14:paraId="4FD59AE6" w14:textId="77777777">
        <w:tc>
          <w:tcPr>
            <w:tcW w:w="1980" w:type="dxa"/>
            <w:shd w:val="clear" w:color="auto" w:fill="auto"/>
            <w:vAlign w:val="center"/>
          </w:tcPr>
          <w:p w:rsidRPr="00AA6E3F" w:rsidR="00617D1F" w:rsidP="00257FAF" w:rsidRDefault="00617D1F" w14:paraId="5EDE6513" w14:textId="41A9F440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</w:rPr>
              <w:t>Nombre y apellidos:</w:t>
            </w:r>
          </w:p>
        </w:tc>
        <w:tc>
          <w:tcPr>
            <w:tcW w:w="7626" w:type="dxa"/>
            <w:gridSpan w:val="4"/>
            <w:vAlign w:val="center"/>
          </w:tcPr>
          <w:p w:rsidR="00617D1F" w:rsidP="00942C72" w:rsidRDefault="00617D1F" w14:paraId="14D87A39" w14:textId="77777777">
            <w:pPr>
              <w:tabs>
                <w:tab w:val="left" w:pos="321"/>
              </w:tabs>
              <w:spacing w:before="20" w:after="2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17D1F" w:rsidTr="00FB03E7" w14:paraId="205B9184" w14:textId="77777777">
        <w:tc>
          <w:tcPr>
            <w:tcW w:w="1980" w:type="dxa"/>
            <w:shd w:val="clear" w:color="auto" w:fill="auto"/>
            <w:vAlign w:val="center"/>
          </w:tcPr>
          <w:p w:rsidRPr="00AA6E3F" w:rsidR="00617D1F" w:rsidP="00942C72" w:rsidRDefault="00617D1F" w14:paraId="50A43A40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Titulación:</w:t>
            </w:r>
          </w:p>
        </w:tc>
        <w:tc>
          <w:tcPr>
            <w:tcW w:w="7626" w:type="dxa"/>
            <w:gridSpan w:val="4"/>
            <w:vAlign w:val="center"/>
          </w:tcPr>
          <w:p w:rsidR="00617D1F" w:rsidP="00942C72" w:rsidRDefault="00617D1F" w14:paraId="475B9B24" w14:textId="77777777">
            <w:pPr>
              <w:tabs>
                <w:tab w:val="left" w:pos="321"/>
              </w:tabs>
              <w:spacing w:before="20" w:after="2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17D1F" w:rsidTr="00FB03E7" w14:paraId="5A37FA36" w14:textId="77777777">
        <w:tc>
          <w:tcPr>
            <w:tcW w:w="1980" w:type="dxa"/>
            <w:shd w:val="clear" w:color="auto" w:fill="auto"/>
            <w:vAlign w:val="center"/>
          </w:tcPr>
          <w:p w:rsidRPr="000C6D31" w:rsidR="00617D1F" w:rsidP="00FB03E7" w:rsidRDefault="00FB03E7" w14:paraId="73EA3BD5" w14:textId="5AE18901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Años e</w:t>
            </w:r>
            <w:r w:rsidRPr="000C6D31" w:rsidR="00617D1F">
              <w:rPr>
                <w:rFonts w:ascii="Arial Narrow" w:hAnsi="Arial Narrow"/>
                <w:b/>
                <w:sz w:val="22"/>
                <w:szCs w:val="22"/>
              </w:rPr>
              <w:t>xperiencia</w:t>
            </w:r>
            <w:r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7626" w:type="dxa"/>
            <w:gridSpan w:val="4"/>
            <w:vAlign w:val="center"/>
          </w:tcPr>
          <w:p w:rsidRPr="002C6ECA" w:rsidR="00617D1F" w:rsidP="00AB617F" w:rsidRDefault="00617D1F" w14:paraId="7C065422" w14:textId="543BD804">
            <w:pPr>
              <w:spacing w:before="20" w:after="20"/>
              <w:ind w:right="-111"/>
              <w:jc w:val="both"/>
              <w:rPr>
                <w:rFonts w:ascii="Arial Narrow" w:hAnsi="Arial Narrow" w:cs="Tahoma"/>
                <w:i/>
                <w:sz w:val="22"/>
                <w:szCs w:val="22"/>
              </w:rPr>
            </w:pP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 w:rsidR="00E33CE5">
              <w:rPr>
                <w:rFonts w:ascii="Arial Narrow" w:hAnsi="Arial Narrow" w:cs="Tahoma"/>
                <w:sz w:val="22"/>
                <w:szCs w:val="22"/>
              </w:rPr>
            </w:r>
            <w:r w:rsidR="00E33CE5"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3 años </w:t>
            </w:r>
            <w:r w:rsidRPr="00FB03E7" w:rsidR="00FB03E7">
              <w:rPr>
                <w:rFonts w:ascii="Arial Narrow" w:hAnsi="Arial Narrow" w:cs="Tahoma"/>
                <w:sz w:val="22"/>
                <w:szCs w:val="22"/>
              </w:rPr>
              <w:t xml:space="preserve">de experiencia acreditable en gestión y coordinación de equipos en proyectos TIC y relación con clientes institucionales de los cuales al menos 1 año en proyectos similares al objeto de este contrato </w:t>
            </w:r>
            <w:r w:rsidRPr="002C6ECA">
              <w:rPr>
                <w:rFonts w:ascii="Arial Narrow" w:hAnsi="Arial Narrow" w:cs="Tahoma"/>
                <w:i/>
                <w:sz w:val="22"/>
                <w:szCs w:val="22"/>
              </w:rPr>
              <w:t>(requisito mínimo)</w:t>
            </w:r>
          </w:p>
          <w:p w:rsidR="00617D1F" w:rsidP="00AB617F" w:rsidRDefault="00617D1F" w14:paraId="19D6A300" w14:textId="77777777">
            <w:pPr>
              <w:spacing w:before="20" w:after="20"/>
              <w:ind w:right="-111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 w:rsidR="00E33CE5">
              <w:rPr>
                <w:rFonts w:ascii="Arial Narrow" w:hAnsi="Arial Narrow" w:cs="Tahoma"/>
                <w:sz w:val="22"/>
                <w:szCs w:val="22"/>
              </w:rPr>
            </w:r>
            <w:r w:rsidR="00E33CE5"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más de 3 años: ________ </w:t>
            </w:r>
            <w:r w:rsidRPr="000C6D31">
              <w:rPr>
                <w:rFonts w:ascii="Arial Narrow" w:hAnsi="Arial Narrow" w:cs="Tahoma"/>
                <w:i/>
                <w:sz w:val="22"/>
                <w:szCs w:val="22"/>
              </w:rPr>
              <w:t>(</w:t>
            </w:r>
            <w:r>
              <w:rPr>
                <w:rFonts w:ascii="Arial Narrow" w:hAnsi="Arial Narrow" w:cs="Tahoma"/>
                <w:i/>
                <w:sz w:val="22"/>
                <w:szCs w:val="22"/>
              </w:rPr>
              <w:t xml:space="preserve">valorable: </w:t>
            </w:r>
            <w:r w:rsidRPr="000C6D31">
              <w:rPr>
                <w:rFonts w:ascii="Arial Narrow" w:hAnsi="Arial Narrow" w:cs="Tahoma"/>
                <w:i/>
                <w:sz w:val="22"/>
                <w:szCs w:val="22"/>
              </w:rPr>
              <w:t>indicar nº meses</w:t>
            </w:r>
            <w:r>
              <w:rPr>
                <w:rFonts w:ascii="Arial Narrow" w:hAnsi="Arial Narrow" w:cs="Tahoma"/>
                <w:i/>
                <w:sz w:val="22"/>
                <w:szCs w:val="22"/>
              </w:rPr>
              <w:t xml:space="preserve"> de</w:t>
            </w:r>
            <w:r w:rsidRPr="000C6D31">
              <w:rPr>
                <w:rFonts w:ascii="Arial Narrow" w:hAnsi="Arial Narrow" w:cs="Tahoma"/>
                <w:i/>
                <w:sz w:val="22"/>
                <w:szCs w:val="22"/>
              </w:rPr>
              <w:t xml:space="preserve"> experiencia </w:t>
            </w:r>
            <w:r>
              <w:rPr>
                <w:rFonts w:ascii="Arial Narrow" w:hAnsi="Arial Narrow" w:cs="Tahoma"/>
                <w:i/>
                <w:sz w:val="22"/>
                <w:szCs w:val="22"/>
              </w:rPr>
              <w:t>por encima de los 3 años</w:t>
            </w:r>
            <w:r w:rsidRPr="000C6D31">
              <w:rPr>
                <w:rFonts w:ascii="Arial Narrow" w:hAnsi="Arial Narrow" w:cs="Tahoma"/>
                <w:i/>
                <w:sz w:val="22"/>
                <w:szCs w:val="22"/>
              </w:rPr>
              <w:t>)</w:t>
            </w:r>
          </w:p>
        </w:tc>
      </w:tr>
      <w:tr w:rsidRPr="00AA6E3F" w:rsidR="00617D1F" w:rsidTr="00FB03E7" w14:paraId="3CA095B4" w14:textId="77777777">
        <w:trPr>
          <w:trHeight w:val="433"/>
        </w:trPr>
        <w:tc>
          <w:tcPr>
            <w:tcW w:w="9606" w:type="dxa"/>
            <w:gridSpan w:val="5"/>
            <w:shd w:val="clear" w:color="auto" w:fill="auto"/>
            <w:vAlign w:val="bottom"/>
          </w:tcPr>
          <w:p w:rsidRPr="00FB03E7" w:rsidR="00617D1F" w:rsidP="00FB03E7" w:rsidRDefault="00FB03E7" w14:paraId="3086C0D6" w14:textId="36262DDF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Detalle e</w:t>
            </w:r>
            <w:r w:rsidRPr="00FB03E7" w:rsidR="00617D1F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xperiencia acreditada en funciones del perfil descrito en PPT</w:t>
            </w:r>
          </w:p>
        </w:tc>
      </w:tr>
      <w:tr w:rsidRPr="00AA6E3F" w:rsidR="00FB03E7" w:rsidTr="00FB03E7" w14:paraId="4A045328" w14:textId="77777777">
        <w:tc>
          <w:tcPr>
            <w:tcW w:w="4248" w:type="dxa"/>
            <w:gridSpan w:val="2"/>
            <w:vMerge w:val="restart"/>
            <w:shd w:val="clear" w:color="auto" w:fill="auto"/>
            <w:vAlign w:val="center"/>
          </w:tcPr>
          <w:p w:rsidRPr="00FB03E7" w:rsidR="00FB03E7" w:rsidP="00942C72" w:rsidRDefault="00FB03E7" w14:paraId="779BEA90" w14:textId="7777777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Identificación del proyecto</w:t>
            </w:r>
          </w:p>
        </w:tc>
        <w:tc>
          <w:tcPr>
            <w:tcW w:w="2977" w:type="dxa"/>
            <w:vMerge w:val="restart"/>
            <w:vAlign w:val="center"/>
          </w:tcPr>
          <w:p w:rsidRPr="00FB03E7" w:rsidR="00FB03E7" w:rsidP="00942C72" w:rsidRDefault="00FB03E7" w14:paraId="33827DCA" w14:textId="7777777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Destinatario</w:t>
            </w:r>
          </w:p>
          <w:p w:rsidRPr="00FB03E7" w:rsidR="00FB03E7" w:rsidP="00942C72" w:rsidRDefault="00FB03E7" w14:paraId="30208261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(nombre de entidad o cliente final)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:rsidRPr="00FB03E7" w:rsidR="00FB03E7" w:rsidP="00942C72" w:rsidRDefault="00FB03E7" w14:paraId="6A368E77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Periodo participación</w:t>
            </w:r>
          </w:p>
        </w:tc>
      </w:tr>
      <w:tr w:rsidRPr="00AA6E3F" w:rsidR="00FB03E7" w:rsidTr="00FB03E7" w14:paraId="355E4115" w14:textId="77777777">
        <w:tc>
          <w:tcPr>
            <w:tcW w:w="4248" w:type="dxa"/>
            <w:gridSpan w:val="2"/>
            <w:vMerge/>
            <w:shd w:val="clear" w:color="auto" w:fill="auto"/>
          </w:tcPr>
          <w:p w:rsidRPr="00FB03E7" w:rsidR="00FB03E7" w:rsidP="00942C72" w:rsidRDefault="00FB03E7" w14:paraId="22F6FCE6" w14:textId="77777777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Pr="00FB03E7" w:rsidR="00FB03E7" w:rsidP="00942C72" w:rsidRDefault="00FB03E7" w14:paraId="7850D573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shd w:val="clear" w:color="auto" w:fill="auto"/>
          </w:tcPr>
          <w:p w:rsidRPr="00FB03E7" w:rsidR="00FB03E7" w:rsidP="00942C72" w:rsidRDefault="00FB03E7" w14:paraId="50198B12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inicio</w:t>
            </w:r>
          </w:p>
        </w:tc>
        <w:tc>
          <w:tcPr>
            <w:tcW w:w="1106" w:type="dxa"/>
            <w:shd w:val="clear" w:color="auto" w:fill="auto"/>
          </w:tcPr>
          <w:p w:rsidRPr="00FB03E7" w:rsidR="00FB03E7" w:rsidP="00942C72" w:rsidRDefault="00FB03E7" w14:paraId="7EF919C3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fin</w:t>
            </w:r>
          </w:p>
        </w:tc>
      </w:tr>
      <w:tr w:rsidRPr="00AA6E3F" w:rsidR="00617D1F" w:rsidTr="00FB03E7" w14:paraId="5A2794E4" w14:textId="77777777">
        <w:tc>
          <w:tcPr>
            <w:tcW w:w="4248" w:type="dxa"/>
            <w:gridSpan w:val="2"/>
            <w:shd w:val="clear" w:color="auto" w:fill="auto"/>
          </w:tcPr>
          <w:p w:rsidRPr="00FB03E7" w:rsidR="00617D1F" w:rsidP="00617D1F" w:rsidRDefault="00617D1F" w14:paraId="7BF38430" w14:textId="77777777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Pr="00FB03E7" w:rsidR="00617D1F" w:rsidP="00942C72" w:rsidRDefault="00617D1F" w14:paraId="4823232B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shd w:val="clear" w:color="auto" w:fill="auto"/>
          </w:tcPr>
          <w:p w:rsidRPr="00FB03E7" w:rsidR="00617D1F" w:rsidP="00942C72" w:rsidRDefault="00617D1F" w14:paraId="0708FAAC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shd w:val="clear" w:color="auto" w:fill="auto"/>
          </w:tcPr>
          <w:p w:rsidRPr="00FB03E7" w:rsidR="00617D1F" w:rsidP="00942C72" w:rsidRDefault="00617D1F" w14:paraId="7E8547FC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617D1F" w:rsidTr="00FB03E7" w14:paraId="5EB26273" w14:textId="77777777">
        <w:tc>
          <w:tcPr>
            <w:tcW w:w="4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617D1F" w:rsidP="00617D1F" w:rsidRDefault="00617D1F" w14:paraId="3B87E2E5" w14:textId="77777777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03E7" w:rsidR="00617D1F" w:rsidP="00942C72" w:rsidRDefault="00617D1F" w14:paraId="67182C87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617D1F" w:rsidP="00942C72" w:rsidRDefault="00617D1F" w14:paraId="25711FDF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617D1F" w:rsidP="00942C72" w:rsidRDefault="00617D1F" w14:paraId="7FE065E8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617D1F" w:rsidTr="00FB03E7" w14:paraId="1E4C3DF0" w14:textId="77777777">
        <w:tc>
          <w:tcPr>
            <w:tcW w:w="4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617D1F" w:rsidP="00617D1F" w:rsidRDefault="00617D1F" w14:paraId="7C77C8A4" w14:textId="77777777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617D1F" w:rsidP="00942C72" w:rsidRDefault="00617D1F" w14:paraId="1A5926E1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617D1F" w:rsidP="00942C72" w:rsidRDefault="00617D1F" w14:paraId="69353D68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617D1F" w:rsidP="00942C72" w:rsidRDefault="00617D1F" w14:paraId="3A81BD69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617D1F" w:rsidTr="00FB03E7" w14:paraId="2C2A1581" w14:textId="77777777">
        <w:tc>
          <w:tcPr>
            <w:tcW w:w="4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617D1F" w:rsidP="00617D1F" w:rsidRDefault="00617D1F" w14:paraId="6DF0DD07" w14:textId="77777777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617D1F" w:rsidP="00942C72" w:rsidRDefault="00617D1F" w14:paraId="4C5C4243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617D1F" w:rsidP="00942C72" w:rsidRDefault="00617D1F" w14:paraId="0A66F3C3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617D1F" w:rsidP="00942C72" w:rsidRDefault="00617D1F" w14:paraId="2AA23723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617D1F" w:rsidTr="00FB03E7" w14:paraId="59932308" w14:textId="77777777">
        <w:tc>
          <w:tcPr>
            <w:tcW w:w="4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617D1F" w:rsidP="00617D1F" w:rsidRDefault="00617D1F" w14:paraId="6587BCE5" w14:textId="77777777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617D1F" w:rsidP="00942C72" w:rsidRDefault="00617D1F" w14:paraId="23667E86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617D1F" w:rsidP="00942C72" w:rsidRDefault="00617D1F" w14:paraId="2E10B2A6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617D1F" w:rsidP="00942C72" w:rsidRDefault="00617D1F" w14:paraId="51A24738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</w:tbl>
    <w:p w:rsidR="00617D1F" w:rsidP="00617D1F" w:rsidRDefault="00617D1F" w14:paraId="7CB3D520" w14:textId="77777777">
      <w:pPr>
        <w:spacing w:before="120" w:after="120"/>
        <w:ind w:right="566"/>
        <w:rPr>
          <w:rFonts w:ascii="Arial Narrow" w:hAnsi="Arial Narrow"/>
          <w:b/>
        </w:rPr>
      </w:pPr>
    </w:p>
    <w:tbl>
      <w:tblPr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5245"/>
        <w:gridCol w:w="1275"/>
        <w:gridCol w:w="1106"/>
      </w:tblGrid>
      <w:tr w:rsidRPr="00FE0493" w:rsidR="00617D1F" w:rsidTr="00942C72" w14:paraId="2CCE37A0" w14:textId="77777777">
        <w:trPr>
          <w:trHeight w:val="286"/>
        </w:trPr>
        <w:tc>
          <w:tcPr>
            <w:tcW w:w="9606" w:type="dxa"/>
            <w:gridSpan w:val="4"/>
            <w:shd w:val="clear" w:color="auto" w:fill="auto"/>
            <w:vAlign w:val="center"/>
          </w:tcPr>
          <w:p w:rsidRPr="00FE0493" w:rsidR="00617D1F" w:rsidP="00A859C9" w:rsidRDefault="00617D1F" w14:paraId="1A042A0F" w14:textId="49877DC4">
            <w:pPr>
              <w:tabs>
                <w:tab w:val="left" w:pos="321"/>
              </w:tabs>
              <w:spacing w:before="20" w:after="20"/>
              <w:ind w:right="567"/>
              <w:rPr>
                <w:rFonts w:ascii="Arial Narrow" w:hAnsi="Arial Narrow"/>
                <w:b/>
                <w:color w:val="595959"/>
              </w:rPr>
            </w:pPr>
            <w:r w:rsidRPr="00FE0493">
              <w:rPr>
                <w:rFonts w:ascii="Arial Narrow" w:hAnsi="Arial Narrow"/>
                <w:b/>
                <w:color w:val="595959"/>
              </w:rPr>
              <w:t xml:space="preserve">PERFIL </w:t>
            </w:r>
            <w:r>
              <w:rPr>
                <w:rFonts w:ascii="Arial Narrow" w:hAnsi="Arial Narrow"/>
                <w:b/>
                <w:color w:val="595959"/>
              </w:rPr>
              <w:t>2</w:t>
            </w:r>
            <w:r w:rsidRPr="00FE0493">
              <w:rPr>
                <w:rFonts w:ascii="Arial Narrow" w:hAnsi="Arial Narrow"/>
                <w:b/>
                <w:color w:val="595959"/>
              </w:rPr>
              <w:t xml:space="preserve">: </w:t>
            </w:r>
            <w:r>
              <w:rPr>
                <w:rFonts w:ascii="Arial Narrow" w:hAnsi="Arial Narrow"/>
                <w:b/>
                <w:color w:val="595959"/>
              </w:rPr>
              <w:t>C</w:t>
            </w:r>
            <w:r w:rsidRPr="0095502B">
              <w:rPr>
                <w:rFonts w:ascii="Arial Narrow" w:hAnsi="Arial Narrow"/>
                <w:b/>
                <w:color w:val="595959"/>
              </w:rPr>
              <w:t>onsultoría funcional y de implantación de la Solución SaaS</w:t>
            </w:r>
            <w:r w:rsidR="00A859C9">
              <w:rPr>
                <w:rFonts w:ascii="Arial Narrow" w:hAnsi="Arial Narrow"/>
                <w:b/>
                <w:color w:val="595959"/>
              </w:rPr>
              <w:t xml:space="preserve"> </w:t>
            </w:r>
          </w:p>
        </w:tc>
      </w:tr>
      <w:tr w:rsidRPr="00B6063F" w:rsidR="00A859C9" w:rsidTr="00B6063F" w14:paraId="1AF84CA0" w14:textId="77777777">
        <w:tc>
          <w:tcPr>
            <w:tcW w:w="9606" w:type="dxa"/>
            <w:gridSpan w:val="4"/>
            <w:shd w:val="clear" w:color="auto" w:fill="BFBFBF" w:themeFill="background1" w:themeFillShade="BF"/>
            <w:vAlign w:val="center"/>
          </w:tcPr>
          <w:p w:rsidRPr="00B6063F" w:rsidR="00A859C9" w:rsidP="00A859C9" w:rsidRDefault="00A859C9" w14:paraId="588FAD4D" w14:textId="69FEC1AB">
            <w:pPr>
              <w:spacing w:before="20" w:after="20"/>
              <w:rPr>
                <w:rFonts w:ascii="Arial Narrow" w:hAnsi="Arial Narrow"/>
                <w:b/>
                <w:sz w:val="22"/>
                <w:szCs w:val="22"/>
              </w:rPr>
            </w:pPr>
            <w:r w:rsidRPr="00B6063F">
              <w:rPr>
                <w:rFonts w:ascii="Arial Narrow" w:hAnsi="Arial Narrow"/>
                <w:b/>
                <w:sz w:val="22"/>
                <w:szCs w:val="22"/>
              </w:rPr>
              <w:t>PERSONA PRINCIPAL PARA ESTE PERFIL (OBLIGATORIO</w:t>
            </w:r>
            <w:r w:rsidRPr="00B6063F" w:rsidR="00B6063F">
              <w:rPr>
                <w:rFonts w:ascii="Arial Narrow" w:hAnsi="Arial Narrow"/>
                <w:b/>
                <w:sz w:val="22"/>
                <w:szCs w:val="22"/>
              </w:rPr>
              <w:t xml:space="preserve"> Y VALORABLE</w:t>
            </w:r>
            <w:r w:rsidRPr="00B6063F">
              <w:rPr>
                <w:rFonts w:ascii="Arial Narrow" w:hAnsi="Arial Narrow"/>
                <w:b/>
                <w:sz w:val="22"/>
                <w:szCs w:val="22"/>
              </w:rPr>
              <w:t>)</w:t>
            </w:r>
          </w:p>
        </w:tc>
      </w:tr>
      <w:tr w:rsidR="00617D1F" w:rsidTr="00FB03E7" w14:paraId="019FB39C" w14:textId="77777777">
        <w:tc>
          <w:tcPr>
            <w:tcW w:w="1980" w:type="dxa"/>
            <w:shd w:val="clear" w:color="auto" w:fill="auto"/>
            <w:vAlign w:val="center"/>
          </w:tcPr>
          <w:p w:rsidRPr="00AA6E3F" w:rsidR="00617D1F" w:rsidP="00B6063F" w:rsidRDefault="00617D1F" w14:paraId="7E38B51C" w14:textId="3C5F2D2E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</w:rPr>
              <w:t>Nombre y apellidos</w:t>
            </w:r>
            <w:r w:rsidR="00B6063F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7626" w:type="dxa"/>
            <w:gridSpan w:val="3"/>
            <w:vAlign w:val="center"/>
          </w:tcPr>
          <w:p w:rsidR="00617D1F" w:rsidP="00942C72" w:rsidRDefault="00617D1F" w14:paraId="6088F805" w14:textId="77777777">
            <w:pPr>
              <w:tabs>
                <w:tab w:val="left" w:pos="321"/>
              </w:tabs>
              <w:spacing w:before="20" w:after="2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03E7" w:rsidTr="00FB03E7" w14:paraId="3EA24478" w14:textId="77777777">
        <w:tc>
          <w:tcPr>
            <w:tcW w:w="1980" w:type="dxa"/>
            <w:shd w:val="clear" w:color="auto" w:fill="auto"/>
            <w:vAlign w:val="center"/>
          </w:tcPr>
          <w:p w:rsidRPr="00AA6E3F" w:rsidR="00FB03E7" w:rsidP="00942C72" w:rsidRDefault="00FB03E7" w14:paraId="5E4F222F" w14:textId="2BCB1949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Titulación:</w:t>
            </w:r>
          </w:p>
        </w:tc>
        <w:tc>
          <w:tcPr>
            <w:tcW w:w="7626" w:type="dxa"/>
            <w:gridSpan w:val="3"/>
            <w:vAlign w:val="center"/>
          </w:tcPr>
          <w:p w:rsidR="00FB03E7" w:rsidP="00942C72" w:rsidRDefault="00FB03E7" w14:paraId="1CDF53E5" w14:textId="77777777">
            <w:pPr>
              <w:tabs>
                <w:tab w:val="left" w:pos="321"/>
              </w:tabs>
              <w:spacing w:before="20" w:after="2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03E7" w:rsidTr="00FB03E7" w14:paraId="444F249E" w14:textId="77777777">
        <w:tc>
          <w:tcPr>
            <w:tcW w:w="1980" w:type="dxa"/>
            <w:shd w:val="clear" w:color="auto" w:fill="auto"/>
            <w:vAlign w:val="center"/>
          </w:tcPr>
          <w:p w:rsidRPr="00AA6E3F" w:rsidR="00FB03E7" w:rsidP="00FB03E7" w:rsidRDefault="00FB03E7" w14:paraId="66BA0857" w14:textId="4F1E423C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Años e</w:t>
            </w:r>
            <w:r w:rsidRPr="000C6D31">
              <w:rPr>
                <w:rFonts w:ascii="Arial Narrow" w:hAnsi="Arial Narrow"/>
                <w:b/>
                <w:sz w:val="22"/>
                <w:szCs w:val="22"/>
              </w:rPr>
              <w:t>xperiencia</w:t>
            </w:r>
            <w:r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7626" w:type="dxa"/>
            <w:gridSpan w:val="3"/>
            <w:vAlign w:val="center"/>
          </w:tcPr>
          <w:p w:rsidRPr="002C6ECA" w:rsidR="00FB03E7" w:rsidP="00AB617F" w:rsidRDefault="00FB03E7" w14:paraId="626363E5" w14:textId="6C49825F">
            <w:pPr>
              <w:spacing w:before="20" w:after="20"/>
              <w:ind w:right="-111"/>
              <w:jc w:val="both"/>
              <w:rPr>
                <w:rFonts w:ascii="Arial Narrow" w:hAnsi="Arial Narrow" w:cs="Tahoma"/>
                <w:i/>
                <w:sz w:val="22"/>
                <w:szCs w:val="22"/>
              </w:rPr>
            </w:pP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 w:rsidR="00E33CE5">
              <w:rPr>
                <w:rFonts w:ascii="Arial Narrow" w:hAnsi="Arial Narrow" w:cs="Tahoma"/>
                <w:sz w:val="22"/>
                <w:szCs w:val="22"/>
              </w:rPr>
            </w:r>
            <w:r w:rsidR="00E33CE5"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4 años </w:t>
            </w:r>
            <w:r w:rsidRPr="00FB03E7" w:rsidR="00993761">
              <w:rPr>
                <w:rFonts w:ascii="Arial Narrow" w:hAnsi="Arial Narrow" w:cs="Tahoma"/>
                <w:sz w:val="22"/>
                <w:szCs w:val="22"/>
              </w:rPr>
              <w:t xml:space="preserve">de experiencia acreditable </w:t>
            </w:r>
            <w:r w:rsidRPr="00FB03E7">
              <w:rPr>
                <w:rFonts w:ascii="Arial Narrow" w:hAnsi="Arial Narrow" w:cs="Tahoma"/>
                <w:sz w:val="22"/>
                <w:szCs w:val="22"/>
              </w:rPr>
              <w:t>en análisis de negocio, parametrización, validaciones funcionales e implantaciones de la Solución SaaS de la oferta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Pr="002C6ECA">
              <w:rPr>
                <w:rFonts w:ascii="Arial Narrow" w:hAnsi="Arial Narrow" w:cs="Tahoma"/>
                <w:i/>
                <w:sz w:val="22"/>
                <w:szCs w:val="22"/>
              </w:rPr>
              <w:t>(requisito mínimo)</w:t>
            </w:r>
          </w:p>
          <w:p w:rsidR="00FB03E7" w:rsidP="00AB617F" w:rsidRDefault="00FB03E7" w14:paraId="09DED2F1" w14:textId="19FC29AD">
            <w:pPr>
              <w:tabs>
                <w:tab w:val="left" w:pos="321"/>
              </w:tabs>
              <w:spacing w:before="20" w:after="20"/>
              <w:ind w:right="566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 w:rsidR="00E33CE5">
              <w:rPr>
                <w:rFonts w:ascii="Arial Narrow" w:hAnsi="Arial Narrow" w:cs="Tahoma"/>
                <w:sz w:val="22"/>
                <w:szCs w:val="22"/>
              </w:rPr>
            </w:r>
            <w:r w:rsidR="00E33CE5"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más de 4 años: ________ </w:t>
            </w:r>
            <w:r w:rsidRPr="000C6D31">
              <w:rPr>
                <w:rFonts w:ascii="Arial Narrow" w:hAnsi="Arial Narrow" w:cs="Tahoma"/>
                <w:i/>
                <w:sz w:val="22"/>
                <w:szCs w:val="22"/>
              </w:rPr>
              <w:t>(</w:t>
            </w:r>
            <w:r>
              <w:rPr>
                <w:rFonts w:ascii="Arial Narrow" w:hAnsi="Arial Narrow" w:cs="Tahoma"/>
                <w:i/>
                <w:sz w:val="22"/>
                <w:szCs w:val="22"/>
              </w:rPr>
              <w:t xml:space="preserve">valorable: </w:t>
            </w:r>
            <w:r w:rsidRPr="000C6D31">
              <w:rPr>
                <w:rFonts w:ascii="Arial Narrow" w:hAnsi="Arial Narrow" w:cs="Tahoma"/>
                <w:i/>
                <w:sz w:val="22"/>
                <w:szCs w:val="22"/>
              </w:rPr>
              <w:t>indicar nº meses</w:t>
            </w:r>
            <w:r>
              <w:rPr>
                <w:rFonts w:ascii="Arial Narrow" w:hAnsi="Arial Narrow" w:cs="Tahoma"/>
                <w:i/>
                <w:sz w:val="22"/>
                <w:szCs w:val="22"/>
              </w:rPr>
              <w:t xml:space="preserve"> de</w:t>
            </w:r>
            <w:r w:rsidRPr="000C6D31">
              <w:rPr>
                <w:rFonts w:ascii="Arial Narrow" w:hAnsi="Arial Narrow" w:cs="Tahoma"/>
                <w:i/>
                <w:sz w:val="22"/>
                <w:szCs w:val="22"/>
              </w:rPr>
              <w:t xml:space="preserve"> experiencia </w:t>
            </w:r>
            <w:r>
              <w:rPr>
                <w:rFonts w:ascii="Arial Narrow" w:hAnsi="Arial Narrow" w:cs="Tahoma"/>
                <w:i/>
                <w:sz w:val="22"/>
                <w:szCs w:val="22"/>
              </w:rPr>
              <w:t>por encima de los 4 años</w:t>
            </w:r>
            <w:r w:rsidRPr="000C6D31">
              <w:rPr>
                <w:rFonts w:ascii="Arial Narrow" w:hAnsi="Arial Narrow" w:cs="Tahoma"/>
                <w:i/>
                <w:sz w:val="22"/>
                <w:szCs w:val="22"/>
              </w:rPr>
              <w:t>)</w:t>
            </w:r>
          </w:p>
        </w:tc>
      </w:tr>
      <w:tr w:rsidR="00FB03E7" w:rsidTr="00D20C0C" w14:paraId="22B30B73" w14:textId="77777777">
        <w:tc>
          <w:tcPr>
            <w:tcW w:w="1980" w:type="dxa"/>
            <w:shd w:val="clear" w:color="auto" w:fill="auto"/>
            <w:vAlign w:val="center"/>
          </w:tcPr>
          <w:p w:rsidR="00FB03E7" w:rsidP="00FB03E7" w:rsidRDefault="00FB03E7" w14:paraId="670E793F" w14:textId="04601F61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Experta en la solución ofertada:</w:t>
            </w:r>
          </w:p>
        </w:tc>
        <w:tc>
          <w:tcPr>
            <w:tcW w:w="7626" w:type="dxa"/>
            <w:gridSpan w:val="3"/>
            <w:vAlign w:val="center"/>
          </w:tcPr>
          <w:p w:rsidR="00FB03E7" w:rsidP="00FB03E7" w:rsidRDefault="00FB03E7" w14:paraId="314E44D2" w14:textId="60CF0F62">
            <w:pPr>
              <w:spacing w:before="20" w:after="20"/>
              <w:ind w:right="-111"/>
              <w:rPr>
                <w:rFonts w:ascii="Arial Narrow" w:hAnsi="Arial Narrow" w:cs="Tahoma"/>
                <w:sz w:val="22"/>
                <w:szCs w:val="22"/>
              </w:rPr>
            </w:pP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 w:rsidR="00E33CE5">
              <w:rPr>
                <w:rFonts w:ascii="Arial Narrow" w:hAnsi="Arial Narrow" w:cs="Tahoma"/>
                <w:sz w:val="22"/>
                <w:szCs w:val="22"/>
              </w:rPr>
            </w:r>
            <w:r w:rsidR="00E33CE5"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SI </w:t>
            </w:r>
            <w:r w:rsidRPr="00FB03E7">
              <w:rPr>
                <w:rFonts w:ascii="Arial Narrow" w:hAnsi="Arial Narrow" w:cs="Tahoma"/>
                <w:i/>
                <w:sz w:val="22"/>
                <w:szCs w:val="22"/>
              </w:rPr>
              <w:t>(requisito mínimo)</w:t>
            </w:r>
          </w:p>
        </w:tc>
      </w:tr>
      <w:tr w:rsidR="00617D1F" w:rsidTr="00D20C0C" w14:paraId="1594DFA6" w14:textId="77777777">
        <w:tc>
          <w:tcPr>
            <w:tcW w:w="1980" w:type="dxa"/>
            <w:shd w:val="clear" w:color="auto" w:fill="auto"/>
            <w:vAlign w:val="center"/>
          </w:tcPr>
          <w:p w:rsidRPr="000C6D31" w:rsidR="00617D1F" w:rsidP="00D20C0C" w:rsidRDefault="00FB03E7" w14:paraId="2B3C9CAA" w14:textId="48FA6199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Conoce problemáticas específicas SAD:</w:t>
            </w:r>
          </w:p>
        </w:tc>
        <w:tc>
          <w:tcPr>
            <w:tcW w:w="7626" w:type="dxa"/>
            <w:gridSpan w:val="3"/>
            <w:vAlign w:val="center"/>
          </w:tcPr>
          <w:p w:rsidR="00D20C0C" w:rsidP="00AB617F" w:rsidRDefault="00FB03E7" w14:paraId="6C651BE1" w14:textId="339D725D">
            <w:pPr>
              <w:spacing w:before="20" w:after="20"/>
              <w:ind w:right="-111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 w:rsidR="00E33CE5">
              <w:rPr>
                <w:rFonts w:ascii="Arial Narrow" w:hAnsi="Arial Narrow" w:cs="Tahoma"/>
                <w:sz w:val="22"/>
                <w:szCs w:val="22"/>
              </w:rPr>
            </w:r>
            <w:r w:rsidR="00E33CE5"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Tahoma"/>
                <w:sz w:val="22"/>
                <w:szCs w:val="22"/>
              </w:rPr>
              <w:t>SI</w:t>
            </w:r>
            <w:r w:rsidR="00D20C0C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Pr="00D20C0C" w:rsidR="00D20C0C">
              <w:rPr>
                <w:rFonts w:ascii="Arial Narrow" w:hAnsi="Arial Narrow" w:cs="Tahoma"/>
                <w:sz w:val="22"/>
                <w:szCs w:val="22"/>
              </w:rPr>
              <w:t xml:space="preserve">ha participado en al </w:t>
            </w:r>
            <w:r w:rsidR="00D20C0C">
              <w:rPr>
                <w:rFonts w:ascii="Arial Narrow" w:hAnsi="Arial Narrow" w:cs="Tahoma"/>
                <w:sz w:val="22"/>
                <w:szCs w:val="22"/>
              </w:rPr>
              <w:t>menos un proyecto en el que ha</w:t>
            </w:r>
            <w:r w:rsidRPr="00D20C0C" w:rsidR="00D20C0C">
              <w:rPr>
                <w:rFonts w:ascii="Arial Narrow" w:hAnsi="Arial Narrow" w:cs="Tahoma"/>
                <w:sz w:val="22"/>
                <w:szCs w:val="22"/>
              </w:rPr>
              <w:t xml:space="preserve"> realizado el análisis funcional, la parametrización y la implantación de soluciones softw</w:t>
            </w:r>
            <w:r w:rsidR="00D20C0C">
              <w:rPr>
                <w:rFonts w:ascii="Arial Narrow" w:hAnsi="Arial Narrow" w:cs="Tahoma"/>
                <w:sz w:val="22"/>
                <w:szCs w:val="22"/>
              </w:rPr>
              <w:t>are orientadas a la gestión de SAD</w:t>
            </w:r>
          </w:p>
          <w:p w:rsidR="00617D1F" w:rsidP="00AB617F" w:rsidRDefault="00FB03E7" w14:paraId="39C354B1" w14:textId="2A6B1AAD">
            <w:pPr>
              <w:spacing w:before="20" w:after="20"/>
              <w:ind w:right="-111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 w:rsidR="00E33CE5">
              <w:rPr>
                <w:rFonts w:ascii="Arial Narrow" w:hAnsi="Arial Narrow" w:cs="Tahoma"/>
                <w:sz w:val="22"/>
                <w:szCs w:val="22"/>
              </w:rPr>
            </w:r>
            <w:r w:rsidR="00E33CE5"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Tahoma"/>
                <w:sz w:val="22"/>
                <w:szCs w:val="22"/>
              </w:rPr>
              <w:t>NO</w:t>
            </w:r>
          </w:p>
        </w:tc>
      </w:tr>
      <w:tr w:rsidRPr="00AA6E3F" w:rsidR="00FB03E7" w:rsidTr="00FB03E7" w14:paraId="579C2C75" w14:textId="77777777">
        <w:trPr>
          <w:trHeight w:val="451"/>
        </w:trPr>
        <w:tc>
          <w:tcPr>
            <w:tcW w:w="9606" w:type="dxa"/>
            <w:gridSpan w:val="4"/>
            <w:shd w:val="clear" w:color="auto" w:fill="auto"/>
            <w:vAlign w:val="bottom"/>
          </w:tcPr>
          <w:p w:rsidRPr="00FB03E7" w:rsidR="00FB03E7" w:rsidP="00FB03E7" w:rsidRDefault="00FB03E7" w14:paraId="46B63857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Detalle e</w:t>
            </w: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xperiencia acreditada en funciones del perfil descrito en PPT</w:t>
            </w:r>
          </w:p>
        </w:tc>
      </w:tr>
      <w:tr w:rsidRPr="00AA6E3F" w:rsidR="00D20C0C" w:rsidTr="00D20C0C" w14:paraId="003E8341" w14:textId="77777777">
        <w:tc>
          <w:tcPr>
            <w:tcW w:w="1980" w:type="dxa"/>
            <w:vMerge w:val="restart"/>
            <w:shd w:val="clear" w:color="auto" w:fill="auto"/>
            <w:vAlign w:val="center"/>
          </w:tcPr>
          <w:p w:rsidRPr="00FB03E7" w:rsidR="00D20C0C" w:rsidP="00FA2A4F" w:rsidRDefault="00D20C0C" w14:paraId="1D205093" w14:textId="7777777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Identificación del proyecto</w:t>
            </w:r>
          </w:p>
        </w:tc>
        <w:tc>
          <w:tcPr>
            <w:tcW w:w="5245" w:type="dxa"/>
            <w:vMerge w:val="restart"/>
            <w:vAlign w:val="center"/>
          </w:tcPr>
          <w:p w:rsidRPr="00FB03E7" w:rsidR="00D20C0C" w:rsidP="00FA2A4F" w:rsidRDefault="00D20C0C" w14:paraId="7BBFE014" w14:textId="7777777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Destinatario</w:t>
            </w:r>
          </w:p>
          <w:p w:rsidRPr="00FB03E7" w:rsidR="00D20C0C" w:rsidP="00FA2A4F" w:rsidRDefault="00D20C0C" w14:paraId="0B0466D1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(nombre de entidad o cliente final)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:rsidRPr="00FB03E7" w:rsidR="00D20C0C" w:rsidP="00FA2A4F" w:rsidRDefault="00D20C0C" w14:paraId="42E903AB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Periodo participación</w:t>
            </w:r>
          </w:p>
        </w:tc>
      </w:tr>
      <w:tr w:rsidRPr="00AA6E3F" w:rsidR="00D20C0C" w:rsidTr="00D20C0C" w14:paraId="7AA667DF" w14:textId="77777777">
        <w:tc>
          <w:tcPr>
            <w:tcW w:w="1980" w:type="dxa"/>
            <w:vMerge/>
            <w:shd w:val="clear" w:color="auto" w:fill="auto"/>
          </w:tcPr>
          <w:p w:rsidRPr="00FB03E7" w:rsidR="00D20C0C" w:rsidP="00FA2A4F" w:rsidRDefault="00D20C0C" w14:paraId="793DF6B4" w14:textId="77777777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vMerge/>
            <w:vAlign w:val="center"/>
          </w:tcPr>
          <w:p w:rsidRPr="00FB03E7" w:rsidR="00D20C0C" w:rsidP="00FA2A4F" w:rsidRDefault="00D20C0C" w14:paraId="592E4A08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shd w:val="clear" w:color="auto" w:fill="auto"/>
          </w:tcPr>
          <w:p w:rsidRPr="00FB03E7" w:rsidR="00D20C0C" w:rsidP="00FA2A4F" w:rsidRDefault="00D20C0C" w14:paraId="5FDAF9AF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inicio</w:t>
            </w:r>
          </w:p>
        </w:tc>
        <w:tc>
          <w:tcPr>
            <w:tcW w:w="1106" w:type="dxa"/>
            <w:shd w:val="clear" w:color="auto" w:fill="auto"/>
          </w:tcPr>
          <w:p w:rsidRPr="00FB03E7" w:rsidR="00D20C0C" w:rsidP="00FA2A4F" w:rsidRDefault="00D20C0C" w14:paraId="6EA9942D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fin</w:t>
            </w:r>
          </w:p>
        </w:tc>
      </w:tr>
      <w:tr w:rsidRPr="00AA6E3F" w:rsidR="00FB03E7" w:rsidTr="00D20C0C" w14:paraId="15F07A6C" w14:textId="77777777">
        <w:tc>
          <w:tcPr>
            <w:tcW w:w="1980" w:type="dxa"/>
            <w:shd w:val="clear" w:color="auto" w:fill="auto"/>
          </w:tcPr>
          <w:p w:rsidRPr="00FB03E7" w:rsidR="00FB03E7" w:rsidP="00FB03E7" w:rsidRDefault="00FB03E7" w14:paraId="5CEBDB02" w14:textId="77777777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vAlign w:val="center"/>
          </w:tcPr>
          <w:p w:rsidRPr="00FB03E7" w:rsidR="00FB03E7" w:rsidP="00FA2A4F" w:rsidRDefault="00FB03E7" w14:paraId="5F3DC573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shd w:val="clear" w:color="auto" w:fill="auto"/>
          </w:tcPr>
          <w:p w:rsidRPr="00FB03E7" w:rsidR="00FB03E7" w:rsidP="00FA2A4F" w:rsidRDefault="00FB03E7" w14:paraId="5FCCB1EE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shd w:val="clear" w:color="auto" w:fill="auto"/>
          </w:tcPr>
          <w:p w:rsidRPr="00FB03E7" w:rsidR="00FB03E7" w:rsidP="00FA2A4F" w:rsidRDefault="00FB03E7" w14:paraId="4AD2D98B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FB03E7" w:rsidTr="00D20C0C" w14:paraId="406399C1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FB03E7" w:rsidP="00FB03E7" w:rsidRDefault="00FB03E7" w14:paraId="45953B4E" w14:textId="77777777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03E7" w:rsidR="00FB03E7" w:rsidP="00FA2A4F" w:rsidRDefault="00FB03E7" w14:paraId="0910F069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FB03E7" w:rsidP="00FA2A4F" w:rsidRDefault="00FB03E7" w14:paraId="69E3B426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FB03E7" w:rsidP="00FA2A4F" w:rsidRDefault="00FB03E7" w14:paraId="5F8304FF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FB03E7" w:rsidTr="00D20C0C" w14:paraId="65256B61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FB03E7" w:rsidP="00FB03E7" w:rsidRDefault="00FB03E7" w14:paraId="480E6943" w14:textId="77777777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FB03E7" w:rsidP="00FA2A4F" w:rsidRDefault="00FB03E7" w14:paraId="6BE91B9C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FB03E7" w:rsidP="00FA2A4F" w:rsidRDefault="00FB03E7" w14:paraId="68D51B91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FB03E7" w:rsidP="00FA2A4F" w:rsidRDefault="00FB03E7" w14:paraId="528F7918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FB03E7" w:rsidTr="00D20C0C" w14:paraId="179B2C9F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FB03E7" w:rsidP="00FB03E7" w:rsidRDefault="00FB03E7" w14:paraId="67954406" w14:textId="77777777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FB03E7" w:rsidP="00FA2A4F" w:rsidRDefault="00FB03E7" w14:paraId="645F8793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FB03E7" w:rsidP="00FA2A4F" w:rsidRDefault="00FB03E7" w14:paraId="3FE0F3BC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FB03E7" w:rsidP="00FA2A4F" w:rsidRDefault="00FB03E7" w14:paraId="33F34B44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FB03E7" w:rsidTr="00D20C0C" w14:paraId="5F6A3CCD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FB03E7" w:rsidP="00FB03E7" w:rsidRDefault="00FB03E7" w14:paraId="370B9D17" w14:textId="77777777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FB03E7" w:rsidP="00FA2A4F" w:rsidRDefault="00FB03E7" w14:paraId="53964037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FB03E7" w:rsidP="00FA2A4F" w:rsidRDefault="00FB03E7" w14:paraId="462A550C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FB03E7" w:rsidP="00FA2A4F" w:rsidRDefault="00FB03E7" w14:paraId="610D89BF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B6063F" w:rsidR="00B6063F" w:rsidTr="00E33818" w14:paraId="30FAEC4F" w14:textId="77777777">
        <w:tc>
          <w:tcPr>
            <w:tcW w:w="9606" w:type="dxa"/>
            <w:gridSpan w:val="4"/>
            <w:shd w:val="clear" w:color="auto" w:fill="BFBFBF" w:themeFill="background1" w:themeFillShade="BF"/>
            <w:vAlign w:val="center"/>
          </w:tcPr>
          <w:p w:rsidRPr="00B6063F" w:rsidR="00B6063F" w:rsidP="00B6063F" w:rsidRDefault="00B6063F" w14:paraId="54CF54F4" w14:textId="325F25BB">
            <w:pPr>
              <w:spacing w:before="20" w:after="20"/>
              <w:rPr>
                <w:rFonts w:ascii="Arial Narrow" w:hAnsi="Arial Narrow"/>
                <w:b/>
                <w:sz w:val="22"/>
                <w:szCs w:val="22"/>
              </w:rPr>
            </w:pPr>
            <w:r w:rsidRPr="00B6063F">
              <w:rPr>
                <w:rFonts w:ascii="Arial Narrow" w:hAnsi="Arial Narrow"/>
                <w:b/>
                <w:sz w:val="22"/>
                <w:szCs w:val="22"/>
              </w:rPr>
              <w:t xml:space="preserve">PERSONA </w:t>
            </w:r>
            <w:r w:rsidRPr="00B6063F">
              <w:rPr>
                <w:rFonts w:ascii="Arial Narrow" w:hAnsi="Arial Narrow"/>
                <w:b/>
                <w:sz w:val="22"/>
                <w:szCs w:val="22"/>
              </w:rPr>
              <w:t>SECUNDARIA</w:t>
            </w:r>
            <w:r w:rsidRPr="00B6063F">
              <w:rPr>
                <w:rFonts w:ascii="Arial Narrow" w:hAnsi="Arial Narrow"/>
                <w:b/>
                <w:sz w:val="22"/>
                <w:szCs w:val="22"/>
              </w:rPr>
              <w:t xml:space="preserve"> PARA PERFIL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2 </w:t>
            </w:r>
            <w:r w:rsidRPr="00B6063F">
              <w:rPr>
                <w:rFonts w:ascii="Arial Narrow" w:hAnsi="Arial Narrow"/>
                <w:b/>
                <w:sz w:val="22"/>
                <w:szCs w:val="22"/>
              </w:rPr>
              <w:t>(</w:t>
            </w:r>
            <w:r w:rsidRPr="00B6063F">
              <w:rPr>
                <w:rFonts w:ascii="Arial Narrow" w:hAnsi="Arial Narrow"/>
                <w:b/>
                <w:sz w:val="22"/>
                <w:szCs w:val="22"/>
              </w:rPr>
              <w:t>OPCIONAL</w:t>
            </w:r>
            <w:r w:rsidRPr="00B6063F">
              <w:rPr>
                <w:rFonts w:ascii="Arial Narrow" w:hAnsi="Arial Narrow"/>
                <w:b/>
                <w:sz w:val="22"/>
                <w:szCs w:val="22"/>
              </w:rPr>
              <w:t xml:space="preserve"> Y</w:t>
            </w:r>
            <w:r w:rsidRPr="00B6063F">
              <w:rPr>
                <w:rFonts w:ascii="Arial Narrow" w:hAnsi="Arial Narrow"/>
                <w:b/>
                <w:sz w:val="22"/>
                <w:szCs w:val="22"/>
              </w:rPr>
              <w:t xml:space="preserve"> NO</w:t>
            </w:r>
            <w:r w:rsidRPr="00B6063F">
              <w:rPr>
                <w:rFonts w:ascii="Arial Narrow" w:hAnsi="Arial Narrow"/>
                <w:b/>
                <w:sz w:val="22"/>
                <w:szCs w:val="22"/>
              </w:rPr>
              <w:t xml:space="preserve"> VALORABLE)</w:t>
            </w:r>
          </w:p>
        </w:tc>
      </w:tr>
      <w:tr w:rsidR="00A859C9" w:rsidTr="00E33818" w14:paraId="4ECE48FC" w14:textId="77777777">
        <w:tc>
          <w:tcPr>
            <w:tcW w:w="1980" w:type="dxa"/>
            <w:shd w:val="clear" w:color="auto" w:fill="auto"/>
            <w:vAlign w:val="center"/>
          </w:tcPr>
          <w:p w:rsidRPr="00AA6E3F" w:rsidR="00A859C9" w:rsidP="00A859C9" w:rsidRDefault="00A859C9" w14:paraId="40E7E757" w14:textId="7453E08C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</w:rPr>
              <w:t>Nombre y apellidos:</w:t>
            </w:r>
          </w:p>
        </w:tc>
        <w:tc>
          <w:tcPr>
            <w:tcW w:w="7626" w:type="dxa"/>
            <w:gridSpan w:val="3"/>
            <w:vAlign w:val="center"/>
          </w:tcPr>
          <w:p w:rsidR="00A859C9" w:rsidP="00E33818" w:rsidRDefault="00A859C9" w14:paraId="1BA2C78E" w14:textId="77777777">
            <w:pPr>
              <w:tabs>
                <w:tab w:val="left" w:pos="321"/>
              </w:tabs>
              <w:spacing w:before="20" w:after="2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859C9" w:rsidTr="00E33818" w14:paraId="06C151D3" w14:textId="77777777">
        <w:tc>
          <w:tcPr>
            <w:tcW w:w="1980" w:type="dxa"/>
            <w:shd w:val="clear" w:color="auto" w:fill="auto"/>
            <w:vAlign w:val="center"/>
          </w:tcPr>
          <w:p w:rsidRPr="00AA6E3F" w:rsidR="00A859C9" w:rsidP="00E33818" w:rsidRDefault="00A859C9" w14:paraId="5AD2C070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Titulación:</w:t>
            </w:r>
          </w:p>
        </w:tc>
        <w:tc>
          <w:tcPr>
            <w:tcW w:w="7626" w:type="dxa"/>
            <w:gridSpan w:val="3"/>
            <w:vAlign w:val="center"/>
          </w:tcPr>
          <w:p w:rsidR="00A859C9" w:rsidP="00E33818" w:rsidRDefault="00A859C9" w14:paraId="622D812C" w14:textId="77777777">
            <w:pPr>
              <w:tabs>
                <w:tab w:val="left" w:pos="321"/>
              </w:tabs>
              <w:spacing w:before="20" w:after="2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859C9" w:rsidTr="00E33818" w14:paraId="7FDE34B7" w14:textId="77777777">
        <w:tc>
          <w:tcPr>
            <w:tcW w:w="1980" w:type="dxa"/>
            <w:shd w:val="clear" w:color="auto" w:fill="auto"/>
            <w:vAlign w:val="center"/>
          </w:tcPr>
          <w:p w:rsidRPr="00AA6E3F" w:rsidR="00A859C9" w:rsidP="00E33818" w:rsidRDefault="00A859C9" w14:paraId="416CC127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Años e</w:t>
            </w:r>
            <w:r w:rsidRPr="000C6D31">
              <w:rPr>
                <w:rFonts w:ascii="Arial Narrow" w:hAnsi="Arial Narrow"/>
                <w:b/>
                <w:sz w:val="22"/>
                <w:szCs w:val="22"/>
              </w:rPr>
              <w:t>xperiencia</w:t>
            </w:r>
            <w:r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7626" w:type="dxa"/>
            <w:gridSpan w:val="3"/>
            <w:vAlign w:val="center"/>
          </w:tcPr>
          <w:p w:rsidR="00A859C9" w:rsidP="00E33818" w:rsidRDefault="00A859C9" w14:paraId="5D5E25D5" w14:textId="1A5B1A87">
            <w:pPr>
              <w:tabs>
                <w:tab w:val="left" w:pos="321"/>
              </w:tabs>
              <w:spacing w:before="20" w:after="20"/>
              <w:ind w:right="566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859C9" w:rsidTr="00E33818" w14:paraId="7E178660" w14:textId="77777777">
        <w:tc>
          <w:tcPr>
            <w:tcW w:w="1980" w:type="dxa"/>
            <w:shd w:val="clear" w:color="auto" w:fill="auto"/>
            <w:vAlign w:val="center"/>
          </w:tcPr>
          <w:p w:rsidR="00A859C9" w:rsidP="00E33818" w:rsidRDefault="00A859C9" w14:paraId="0A99569B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Experta en la solución ofertada:</w:t>
            </w:r>
          </w:p>
        </w:tc>
        <w:tc>
          <w:tcPr>
            <w:tcW w:w="7626" w:type="dxa"/>
            <w:gridSpan w:val="3"/>
            <w:vAlign w:val="center"/>
          </w:tcPr>
          <w:p w:rsidR="00A859C9" w:rsidP="00B6063F" w:rsidRDefault="00A859C9" w14:paraId="379C312E" w14:textId="1DD9F588">
            <w:pPr>
              <w:spacing w:before="20" w:after="20"/>
              <w:ind w:right="-111"/>
              <w:rPr>
                <w:rFonts w:ascii="Arial Narrow" w:hAnsi="Arial Narrow" w:cs="Tahoma"/>
                <w:sz w:val="22"/>
                <w:szCs w:val="22"/>
              </w:rPr>
            </w:pP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>
              <w:rPr>
                <w:rFonts w:ascii="Arial Narrow" w:hAnsi="Arial Narrow" w:cs="Tahoma"/>
                <w:sz w:val="22"/>
                <w:szCs w:val="22"/>
              </w:rPr>
            </w:r>
            <w:r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="00E33CE5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SI </w:t>
            </w:r>
            <w:r w:rsidR="00B6063F">
              <w:rPr>
                <w:rFonts w:ascii="Arial Narrow" w:hAnsi="Arial Narrow" w:cs="Tahoma"/>
                <w:sz w:val="22"/>
                <w:szCs w:val="22"/>
              </w:rPr>
              <w:t xml:space="preserve">/ </w:t>
            </w:r>
            <w:r w:rsidRPr="00F04CBA" w:rsidR="00B6063F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 w:rsidR="00B6063F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 w:rsidR="00B6063F">
              <w:rPr>
                <w:rFonts w:ascii="Arial Narrow" w:hAnsi="Arial Narrow" w:cs="Tahoma"/>
                <w:sz w:val="22"/>
                <w:szCs w:val="22"/>
              </w:rPr>
            </w:r>
            <w:r w:rsidR="00B6063F"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 w:rsidR="00B6063F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F04CBA" w:rsidR="00B6063F"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 w:rsidR="00B6063F">
              <w:rPr>
                <w:rFonts w:ascii="Arial Narrow" w:hAnsi="Arial Narrow" w:cs="Tahoma"/>
                <w:sz w:val="22"/>
                <w:szCs w:val="22"/>
              </w:rPr>
              <w:t>NO</w:t>
            </w:r>
          </w:p>
        </w:tc>
      </w:tr>
      <w:tr w:rsidR="00A859C9" w:rsidTr="00E33818" w14:paraId="1FBF553E" w14:textId="77777777">
        <w:tc>
          <w:tcPr>
            <w:tcW w:w="1980" w:type="dxa"/>
            <w:shd w:val="clear" w:color="auto" w:fill="auto"/>
            <w:vAlign w:val="center"/>
          </w:tcPr>
          <w:p w:rsidRPr="000C6D31" w:rsidR="00A859C9" w:rsidP="00E33CE5" w:rsidRDefault="00A859C9" w14:paraId="678B1AD1" w14:textId="6B74D35D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Conoce problemáticas SAD:</w:t>
            </w:r>
          </w:p>
        </w:tc>
        <w:tc>
          <w:tcPr>
            <w:tcW w:w="7626" w:type="dxa"/>
            <w:gridSpan w:val="3"/>
            <w:vAlign w:val="center"/>
          </w:tcPr>
          <w:p w:rsidR="00A859C9" w:rsidP="00E33818" w:rsidRDefault="00B6063F" w14:paraId="6F515F3B" w14:textId="65EA1D0B">
            <w:pPr>
              <w:spacing w:before="20" w:after="20"/>
              <w:ind w:right="-111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>
              <w:rPr>
                <w:rFonts w:ascii="Arial Narrow" w:hAnsi="Arial Narrow" w:cs="Tahoma"/>
                <w:sz w:val="22"/>
                <w:szCs w:val="22"/>
              </w:rPr>
            </w:r>
            <w:r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SI / </w:t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>
              <w:rPr>
                <w:rFonts w:ascii="Arial Narrow" w:hAnsi="Arial Narrow" w:cs="Tahoma"/>
                <w:sz w:val="22"/>
                <w:szCs w:val="22"/>
              </w:rPr>
            </w:r>
            <w:r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Tahoma"/>
                <w:sz w:val="22"/>
                <w:szCs w:val="22"/>
              </w:rPr>
              <w:t>NO</w:t>
            </w:r>
          </w:p>
        </w:tc>
      </w:tr>
      <w:tr w:rsidRPr="00AA6E3F" w:rsidR="00A859C9" w:rsidTr="00E33818" w14:paraId="53CF2599" w14:textId="77777777">
        <w:trPr>
          <w:trHeight w:val="451"/>
        </w:trPr>
        <w:tc>
          <w:tcPr>
            <w:tcW w:w="9606" w:type="dxa"/>
            <w:gridSpan w:val="4"/>
            <w:shd w:val="clear" w:color="auto" w:fill="auto"/>
            <w:vAlign w:val="bottom"/>
          </w:tcPr>
          <w:p w:rsidRPr="00FB03E7" w:rsidR="00A859C9" w:rsidP="00E33818" w:rsidRDefault="00A859C9" w14:paraId="0A35FA47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Detalle e</w:t>
            </w: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xperiencia acreditada en funciones del perfil descrito en PPT</w:t>
            </w:r>
          </w:p>
        </w:tc>
      </w:tr>
      <w:tr w:rsidRPr="00AA6E3F" w:rsidR="00A859C9" w:rsidTr="00E33818" w14:paraId="4CC7079E" w14:textId="77777777">
        <w:tc>
          <w:tcPr>
            <w:tcW w:w="1980" w:type="dxa"/>
            <w:vMerge w:val="restart"/>
            <w:shd w:val="clear" w:color="auto" w:fill="auto"/>
            <w:vAlign w:val="center"/>
          </w:tcPr>
          <w:p w:rsidRPr="00FB03E7" w:rsidR="00A859C9" w:rsidP="00E33818" w:rsidRDefault="00A859C9" w14:paraId="4CE23413" w14:textId="7777777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Identificación del proyecto</w:t>
            </w:r>
          </w:p>
        </w:tc>
        <w:tc>
          <w:tcPr>
            <w:tcW w:w="5245" w:type="dxa"/>
            <w:vMerge w:val="restart"/>
            <w:vAlign w:val="center"/>
          </w:tcPr>
          <w:p w:rsidRPr="00FB03E7" w:rsidR="00A859C9" w:rsidP="00E33818" w:rsidRDefault="00A859C9" w14:paraId="1CF4A069" w14:textId="7777777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Destinatario</w:t>
            </w:r>
          </w:p>
          <w:p w:rsidRPr="00FB03E7" w:rsidR="00A859C9" w:rsidP="00E33818" w:rsidRDefault="00A859C9" w14:paraId="6FBA9802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(nombre de entidad o cliente final)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:rsidRPr="00FB03E7" w:rsidR="00A859C9" w:rsidP="00E33818" w:rsidRDefault="00A859C9" w14:paraId="646689F2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Periodo participación</w:t>
            </w:r>
          </w:p>
        </w:tc>
      </w:tr>
      <w:tr w:rsidRPr="00AA6E3F" w:rsidR="00A859C9" w:rsidTr="00E33818" w14:paraId="44B833B9" w14:textId="77777777">
        <w:tc>
          <w:tcPr>
            <w:tcW w:w="1980" w:type="dxa"/>
            <w:vMerge/>
            <w:shd w:val="clear" w:color="auto" w:fill="auto"/>
          </w:tcPr>
          <w:p w:rsidRPr="00FB03E7" w:rsidR="00A859C9" w:rsidP="00E33818" w:rsidRDefault="00A859C9" w14:paraId="0A7C1829" w14:textId="77777777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vMerge/>
            <w:vAlign w:val="center"/>
          </w:tcPr>
          <w:p w:rsidRPr="00FB03E7" w:rsidR="00A859C9" w:rsidP="00E33818" w:rsidRDefault="00A859C9" w14:paraId="55B7959D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shd w:val="clear" w:color="auto" w:fill="auto"/>
          </w:tcPr>
          <w:p w:rsidRPr="00FB03E7" w:rsidR="00A859C9" w:rsidP="00E33818" w:rsidRDefault="00A859C9" w14:paraId="7EF39521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inicio</w:t>
            </w:r>
          </w:p>
        </w:tc>
        <w:tc>
          <w:tcPr>
            <w:tcW w:w="1106" w:type="dxa"/>
            <w:shd w:val="clear" w:color="auto" w:fill="auto"/>
          </w:tcPr>
          <w:p w:rsidRPr="00FB03E7" w:rsidR="00A859C9" w:rsidP="00E33818" w:rsidRDefault="00A859C9" w14:paraId="61ACFECF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fin</w:t>
            </w:r>
          </w:p>
        </w:tc>
      </w:tr>
      <w:tr w:rsidRPr="00AA6E3F" w:rsidR="00A859C9" w:rsidTr="00E33818" w14:paraId="5C20DF4A" w14:textId="77777777">
        <w:tc>
          <w:tcPr>
            <w:tcW w:w="1980" w:type="dxa"/>
            <w:shd w:val="clear" w:color="auto" w:fill="auto"/>
          </w:tcPr>
          <w:p w:rsidRPr="00FB03E7" w:rsidR="00A859C9" w:rsidP="00B6063F" w:rsidRDefault="00A859C9" w14:paraId="69A528F4" w14:textId="77777777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vAlign w:val="center"/>
          </w:tcPr>
          <w:p w:rsidRPr="00FB03E7" w:rsidR="00A859C9" w:rsidP="00E33818" w:rsidRDefault="00A859C9" w14:paraId="0021164D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shd w:val="clear" w:color="auto" w:fill="auto"/>
          </w:tcPr>
          <w:p w:rsidRPr="00FB03E7" w:rsidR="00A859C9" w:rsidP="00E33818" w:rsidRDefault="00A859C9" w14:paraId="10612C8A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shd w:val="clear" w:color="auto" w:fill="auto"/>
          </w:tcPr>
          <w:p w:rsidRPr="00FB03E7" w:rsidR="00A859C9" w:rsidP="00E33818" w:rsidRDefault="00A859C9" w14:paraId="7AF6762F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A859C9" w:rsidTr="00E33818" w14:paraId="1E01A8F3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A859C9" w:rsidP="00A859C9" w:rsidRDefault="00A859C9" w14:paraId="742313CA" w14:textId="77777777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03E7" w:rsidR="00A859C9" w:rsidP="00E33818" w:rsidRDefault="00A859C9" w14:paraId="00BB1A88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A859C9" w:rsidP="00E33818" w:rsidRDefault="00A859C9" w14:paraId="24F5877C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A859C9" w:rsidP="00E33818" w:rsidRDefault="00A859C9" w14:paraId="7A5B5CBD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A859C9" w:rsidTr="00E33818" w14:paraId="1573C486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A859C9" w:rsidP="00A859C9" w:rsidRDefault="00A859C9" w14:paraId="40BB2BE6" w14:textId="77777777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A859C9" w:rsidP="00E33818" w:rsidRDefault="00A859C9" w14:paraId="678FE42E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A859C9" w:rsidP="00E33818" w:rsidRDefault="00A859C9" w14:paraId="16319972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A859C9" w:rsidP="00E33818" w:rsidRDefault="00A859C9" w14:paraId="07D87100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A859C9" w:rsidTr="00E33818" w14:paraId="4D5CDAE6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A859C9" w:rsidP="00A859C9" w:rsidRDefault="00A859C9" w14:paraId="15471303" w14:textId="77777777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A859C9" w:rsidP="00E33818" w:rsidRDefault="00A859C9" w14:paraId="62B114C2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A859C9" w:rsidP="00E33818" w:rsidRDefault="00A859C9" w14:paraId="3E7638EF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A859C9" w:rsidP="00E33818" w:rsidRDefault="00A859C9" w14:paraId="5872F639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A859C9" w:rsidTr="00E33818" w14:paraId="28A584DC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A859C9" w:rsidP="00A859C9" w:rsidRDefault="00A859C9" w14:paraId="7E467C7F" w14:textId="77777777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A859C9" w:rsidP="00E33818" w:rsidRDefault="00A859C9" w14:paraId="71231742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A859C9" w:rsidP="00E33818" w:rsidRDefault="00A859C9" w14:paraId="6A403A62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A859C9" w:rsidP="00E33818" w:rsidRDefault="00A859C9" w14:paraId="3D0CA1BC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</w:tbl>
    <w:p w:rsidR="00A859C9" w:rsidP="004B1BDD" w:rsidRDefault="00A859C9" w14:paraId="235B4FEA" w14:textId="77777777">
      <w:pPr>
        <w:spacing w:before="60" w:after="200"/>
        <w:ind w:right="284"/>
        <w:jc w:val="both"/>
        <w:rPr>
          <w:rFonts w:ascii="Arial Narrow" w:hAnsi="Arial Narrow"/>
          <w:i/>
          <w:color w:val="FF0000"/>
          <w:sz w:val="22"/>
          <w:szCs w:val="22"/>
        </w:rPr>
      </w:pPr>
    </w:p>
    <w:tbl>
      <w:tblPr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268"/>
        <w:gridCol w:w="2977"/>
        <w:gridCol w:w="1275"/>
        <w:gridCol w:w="1106"/>
      </w:tblGrid>
      <w:tr w:rsidRPr="00FE0493" w:rsidR="00993761" w:rsidTr="00FA2A4F" w14:paraId="08D2BEA4" w14:textId="77777777">
        <w:trPr>
          <w:trHeight w:val="286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Pr="00FE0493" w:rsidR="00993761" w:rsidP="00993761" w:rsidRDefault="00993761" w14:paraId="12314FE5" w14:textId="64B229BF">
            <w:pPr>
              <w:tabs>
                <w:tab w:val="left" w:pos="321"/>
              </w:tabs>
              <w:spacing w:before="20" w:after="20"/>
              <w:ind w:right="567"/>
              <w:rPr>
                <w:rFonts w:ascii="Arial Narrow" w:hAnsi="Arial Narrow"/>
                <w:b/>
                <w:color w:val="595959"/>
              </w:rPr>
            </w:pPr>
            <w:r w:rsidRPr="00FE0493">
              <w:rPr>
                <w:rFonts w:ascii="Arial Narrow" w:hAnsi="Arial Narrow"/>
                <w:b/>
                <w:color w:val="595959"/>
              </w:rPr>
              <w:t xml:space="preserve">PERFIL </w:t>
            </w:r>
            <w:r>
              <w:rPr>
                <w:rFonts w:ascii="Arial Narrow" w:hAnsi="Arial Narrow"/>
                <w:b/>
                <w:color w:val="595959"/>
              </w:rPr>
              <w:t>3</w:t>
            </w:r>
            <w:r w:rsidRPr="00FE0493">
              <w:rPr>
                <w:rFonts w:ascii="Arial Narrow" w:hAnsi="Arial Narrow"/>
                <w:b/>
                <w:color w:val="595959"/>
              </w:rPr>
              <w:t xml:space="preserve">: </w:t>
            </w:r>
            <w:r w:rsidRPr="00993761">
              <w:rPr>
                <w:rFonts w:ascii="Arial Narrow" w:hAnsi="Arial Narrow"/>
                <w:b/>
                <w:color w:val="595959"/>
              </w:rPr>
              <w:t>Técnico Migración de datos, calidad, apoyo al arranque y validación funcional</w:t>
            </w:r>
          </w:p>
        </w:tc>
      </w:tr>
      <w:tr w:rsidRPr="00B6063F" w:rsidR="00B6063F" w:rsidTr="00E33818" w14:paraId="4A226269" w14:textId="77777777">
        <w:tc>
          <w:tcPr>
            <w:tcW w:w="9606" w:type="dxa"/>
            <w:gridSpan w:val="5"/>
            <w:shd w:val="clear" w:color="auto" w:fill="BFBFBF" w:themeFill="background1" w:themeFillShade="BF"/>
            <w:vAlign w:val="center"/>
          </w:tcPr>
          <w:p w:rsidRPr="00B6063F" w:rsidR="00B6063F" w:rsidP="00E33818" w:rsidRDefault="00B6063F" w14:paraId="54D352F5" w14:textId="77777777">
            <w:pPr>
              <w:spacing w:before="20" w:after="20"/>
              <w:rPr>
                <w:rFonts w:ascii="Arial Narrow" w:hAnsi="Arial Narrow"/>
                <w:b/>
                <w:sz w:val="22"/>
                <w:szCs w:val="22"/>
              </w:rPr>
            </w:pPr>
            <w:r w:rsidRPr="00B6063F">
              <w:rPr>
                <w:rFonts w:ascii="Arial Narrow" w:hAnsi="Arial Narrow"/>
                <w:b/>
                <w:sz w:val="22"/>
                <w:szCs w:val="22"/>
              </w:rPr>
              <w:t>PERSONA PRINCIPAL PARA ESTE PERFIL (OBLIGATORIO Y VALORABLE)</w:t>
            </w:r>
          </w:p>
        </w:tc>
      </w:tr>
      <w:tr w:rsidR="00D819FF" w:rsidTr="00FA2A4F" w14:paraId="3A728CCC" w14:textId="77777777">
        <w:tc>
          <w:tcPr>
            <w:tcW w:w="1980" w:type="dxa"/>
            <w:shd w:val="clear" w:color="auto" w:fill="auto"/>
            <w:vAlign w:val="center"/>
          </w:tcPr>
          <w:p w:rsidRPr="00AA6E3F" w:rsidR="00D819FF" w:rsidP="00B6063F" w:rsidRDefault="00D819FF" w14:paraId="17E840C5" w14:textId="7B71DBA5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</w:rPr>
              <w:t>Nombre y apellidos:</w:t>
            </w:r>
          </w:p>
        </w:tc>
        <w:tc>
          <w:tcPr>
            <w:tcW w:w="7626" w:type="dxa"/>
            <w:gridSpan w:val="4"/>
            <w:vAlign w:val="center"/>
          </w:tcPr>
          <w:p w:rsidR="00D819FF" w:rsidP="00D819FF" w:rsidRDefault="00D819FF" w14:paraId="440978F8" w14:textId="77777777">
            <w:pPr>
              <w:tabs>
                <w:tab w:val="left" w:pos="321"/>
              </w:tabs>
              <w:spacing w:before="20" w:after="2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93761" w:rsidTr="00FA2A4F" w14:paraId="2402B650" w14:textId="77777777">
        <w:tc>
          <w:tcPr>
            <w:tcW w:w="1980" w:type="dxa"/>
            <w:shd w:val="clear" w:color="auto" w:fill="auto"/>
            <w:vAlign w:val="center"/>
          </w:tcPr>
          <w:p w:rsidRPr="00AA6E3F" w:rsidR="00993761" w:rsidP="00FA2A4F" w:rsidRDefault="00993761" w14:paraId="57904B9E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Titulación:</w:t>
            </w:r>
          </w:p>
        </w:tc>
        <w:tc>
          <w:tcPr>
            <w:tcW w:w="7626" w:type="dxa"/>
            <w:gridSpan w:val="4"/>
            <w:vAlign w:val="center"/>
          </w:tcPr>
          <w:p w:rsidR="00993761" w:rsidP="00FA2A4F" w:rsidRDefault="00993761" w14:paraId="55B1E09C" w14:textId="77777777">
            <w:pPr>
              <w:tabs>
                <w:tab w:val="left" w:pos="321"/>
              </w:tabs>
              <w:spacing w:before="20" w:after="2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93761" w:rsidTr="00FA2A4F" w14:paraId="0797468C" w14:textId="77777777">
        <w:tc>
          <w:tcPr>
            <w:tcW w:w="1980" w:type="dxa"/>
            <w:shd w:val="clear" w:color="auto" w:fill="auto"/>
            <w:vAlign w:val="center"/>
          </w:tcPr>
          <w:p w:rsidRPr="000C6D31" w:rsidR="00993761" w:rsidP="00FA2A4F" w:rsidRDefault="00993761" w14:paraId="1718D549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Años e</w:t>
            </w:r>
            <w:r w:rsidRPr="000C6D31">
              <w:rPr>
                <w:rFonts w:ascii="Arial Narrow" w:hAnsi="Arial Narrow"/>
                <w:b/>
                <w:sz w:val="22"/>
                <w:szCs w:val="22"/>
              </w:rPr>
              <w:t>xperiencia</w:t>
            </w:r>
            <w:r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7626" w:type="dxa"/>
            <w:gridSpan w:val="4"/>
            <w:vAlign w:val="center"/>
          </w:tcPr>
          <w:p w:rsidRPr="002C6ECA" w:rsidR="00993761" w:rsidP="00AB617F" w:rsidRDefault="00993761" w14:paraId="2EBB0A2B" w14:textId="71A4F1A8">
            <w:pPr>
              <w:spacing w:before="20" w:after="20"/>
              <w:ind w:right="-111"/>
              <w:jc w:val="both"/>
              <w:rPr>
                <w:rFonts w:ascii="Arial Narrow" w:hAnsi="Arial Narrow" w:cs="Tahoma"/>
                <w:i/>
                <w:sz w:val="22"/>
                <w:szCs w:val="22"/>
              </w:rPr>
            </w:pP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 w:rsidR="00E33CE5">
              <w:rPr>
                <w:rFonts w:ascii="Arial Narrow" w:hAnsi="Arial Narrow" w:cs="Tahoma"/>
                <w:sz w:val="22"/>
                <w:szCs w:val="22"/>
              </w:rPr>
            </w:r>
            <w:r w:rsidR="00E33CE5"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="00E33CE5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2 años </w:t>
            </w:r>
            <w:r w:rsidRPr="00FB03E7">
              <w:rPr>
                <w:rFonts w:ascii="Arial Narrow" w:hAnsi="Arial Narrow" w:cs="Tahoma"/>
                <w:sz w:val="22"/>
                <w:szCs w:val="22"/>
              </w:rPr>
              <w:t xml:space="preserve">de experiencia acreditable en </w:t>
            </w:r>
            <w:r w:rsidRPr="00993761">
              <w:rPr>
                <w:rFonts w:ascii="Arial Narrow" w:hAnsi="Arial Narrow" w:cs="Tahoma"/>
                <w:sz w:val="22"/>
                <w:szCs w:val="22"/>
              </w:rPr>
              <w:t>implantaciones con migraciones complejas, tratamiento, control de integridad de datos, depuración y reprocesado</w:t>
            </w:r>
            <w:r w:rsidRPr="00FB03E7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Pr="002C6ECA">
              <w:rPr>
                <w:rFonts w:ascii="Arial Narrow" w:hAnsi="Arial Narrow" w:cs="Tahoma"/>
                <w:i/>
                <w:sz w:val="22"/>
                <w:szCs w:val="22"/>
              </w:rPr>
              <w:t>(requisito mínimo)</w:t>
            </w:r>
          </w:p>
          <w:p w:rsidR="00993761" w:rsidP="00AB617F" w:rsidRDefault="00993761" w14:paraId="5881D362" w14:textId="779E2BF1">
            <w:pPr>
              <w:spacing w:before="20" w:after="20"/>
              <w:ind w:right="-111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 w:rsidR="00E33CE5">
              <w:rPr>
                <w:rFonts w:ascii="Arial Narrow" w:hAnsi="Arial Narrow" w:cs="Tahoma"/>
                <w:sz w:val="22"/>
                <w:szCs w:val="22"/>
              </w:rPr>
            </w:r>
            <w:r w:rsidR="00E33CE5"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más de 2 años: ________ </w:t>
            </w:r>
            <w:r w:rsidRPr="000C6D31">
              <w:rPr>
                <w:rFonts w:ascii="Arial Narrow" w:hAnsi="Arial Narrow" w:cs="Tahoma"/>
                <w:i/>
                <w:sz w:val="22"/>
                <w:szCs w:val="22"/>
              </w:rPr>
              <w:t>(</w:t>
            </w:r>
            <w:r>
              <w:rPr>
                <w:rFonts w:ascii="Arial Narrow" w:hAnsi="Arial Narrow" w:cs="Tahoma"/>
                <w:i/>
                <w:sz w:val="22"/>
                <w:szCs w:val="22"/>
              </w:rPr>
              <w:t xml:space="preserve">valorable: </w:t>
            </w:r>
            <w:r w:rsidRPr="000C6D31">
              <w:rPr>
                <w:rFonts w:ascii="Arial Narrow" w:hAnsi="Arial Narrow" w:cs="Tahoma"/>
                <w:i/>
                <w:sz w:val="22"/>
                <w:szCs w:val="22"/>
              </w:rPr>
              <w:t>indicar nº meses</w:t>
            </w:r>
            <w:r>
              <w:rPr>
                <w:rFonts w:ascii="Arial Narrow" w:hAnsi="Arial Narrow" w:cs="Tahoma"/>
                <w:i/>
                <w:sz w:val="22"/>
                <w:szCs w:val="22"/>
              </w:rPr>
              <w:t xml:space="preserve"> de</w:t>
            </w:r>
            <w:r w:rsidRPr="000C6D31">
              <w:rPr>
                <w:rFonts w:ascii="Arial Narrow" w:hAnsi="Arial Narrow" w:cs="Tahoma"/>
                <w:i/>
                <w:sz w:val="22"/>
                <w:szCs w:val="22"/>
              </w:rPr>
              <w:t xml:space="preserve"> experiencia </w:t>
            </w:r>
            <w:r>
              <w:rPr>
                <w:rFonts w:ascii="Arial Narrow" w:hAnsi="Arial Narrow" w:cs="Tahoma"/>
                <w:i/>
                <w:sz w:val="22"/>
                <w:szCs w:val="22"/>
              </w:rPr>
              <w:t>por encima de los 2 años</w:t>
            </w:r>
            <w:r w:rsidRPr="000C6D31">
              <w:rPr>
                <w:rFonts w:ascii="Arial Narrow" w:hAnsi="Arial Narrow" w:cs="Tahoma"/>
                <w:i/>
                <w:sz w:val="22"/>
                <w:szCs w:val="22"/>
              </w:rPr>
              <w:t>)</w:t>
            </w:r>
          </w:p>
        </w:tc>
      </w:tr>
      <w:tr w:rsidRPr="00AA6E3F" w:rsidR="00993761" w:rsidTr="00FA2A4F" w14:paraId="56C00857" w14:textId="77777777">
        <w:trPr>
          <w:trHeight w:val="433"/>
        </w:trPr>
        <w:tc>
          <w:tcPr>
            <w:tcW w:w="9606" w:type="dxa"/>
            <w:gridSpan w:val="5"/>
            <w:shd w:val="clear" w:color="auto" w:fill="auto"/>
            <w:vAlign w:val="bottom"/>
          </w:tcPr>
          <w:p w:rsidRPr="00FB03E7" w:rsidR="00993761" w:rsidP="00FA2A4F" w:rsidRDefault="00993761" w14:paraId="517A2A92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Detalle e</w:t>
            </w: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xperiencia acreditada en funciones del perfil descrito en PPT</w:t>
            </w:r>
          </w:p>
        </w:tc>
      </w:tr>
      <w:tr w:rsidRPr="00AA6E3F" w:rsidR="00993761" w:rsidTr="00FA2A4F" w14:paraId="71DA49FD" w14:textId="77777777">
        <w:tc>
          <w:tcPr>
            <w:tcW w:w="4248" w:type="dxa"/>
            <w:gridSpan w:val="2"/>
            <w:vMerge w:val="restart"/>
            <w:shd w:val="clear" w:color="auto" w:fill="auto"/>
            <w:vAlign w:val="center"/>
          </w:tcPr>
          <w:p w:rsidRPr="00FB03E7" w:rsidR="00993761" w:rsidP="00FA2A4F" w:rsidRDefault="00993761" w14:paraId="200CE1A0" w14:textId="7777777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Identificación del proyecto</w:t>
            </w:r>
          </w:p>
        </w:tc>
        <w:tc>
          <w:tcPr>
            <w:tcW w:w="2977" w:type="dxa"/>
            <w:vMerge w:val="restart"/>
            <w:vAlign w:val="center"/>
          </w:tcPr>
          <w:p w:rsidRPr="00FB03E7" w:rsidR="00993761" w:rsidP="00FA2A4F" w:rsidRDefault="00993761" w14:paraId="29387FCF" w14:textId="7777777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Destinatario</w:t>
            </w:r>
          </w:p>
          <w:p w:rsidRPr="00FB03E7" w:rsidR="00993761" w:rsidP="00FA2A4F" w:rsidRDefault="00993761" w14:paraId="778BE304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(nombre de entidad o cliente final)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:rsidRPr="00FB03E7" w:rsidR="00993761" w:rsidP="00FA2A4F" w:rsidRDefault="00993761" w14:paraId="4C9100D8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Periodo participación</w:t>
            </w:r>
          </w:p>
        </w:tc>
      </w:tr>
      <w:tr w:rsidRPr="00AA6E3F" w:rsidR="00993761" w:rsidTr="00FA2A4F" w14:paraId="1F4C6878" w14:textId="77777777">
        <w:tc>
          <w:tcPr>
            <w:tcW w:w="4248" w:type="dxa"/>
            <w:gridSpan w:val="2"/>
            <w:vMerge/>
            <w:shd w:val="clear" w:color="auto" w:fill="auto"/>
          </w:tcPr>
          <w:p w:rsidRPr="00FB03E7" w:rsidR="00993761" w:rsidP="00FA2A4F" w:rsidRDefault="00993761" w14:paraId="5E5561D9" w14:textId="77777777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Pr="00FB03E7" w:rsidR="00993761" w:rsidP="00FA2A4F" w:rsidRDefault="00993761" w14:paraId="0C97B440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shd w:val="clear" w:color="auto" w:fill="auto"/>
          </w:tcPr>
          <w:p w:rsidRPr="00FB03E7" w:rsidR="00993761" w:rsidP="00FA2A4F" w:rsidRDefault="00993761" w14:paraId="32EABCBD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inicio</w:t>
            </w:r>
          </w:p>
        </w:tc>
        <w:tc>
          <w:tcPr>
            <w:tcW w:w="1106" w:type="dxa"/>
            <w:shd w:val="clear" w:color="auto" w:fill="auto"/>
          </w:tcPr>
          <w:p w:rsidRPr="00FB03E7" w:rsidR="00993761" w:rsidP="00FA2A4F" w:rsidRDefault="00993761" w14:paraId="72576F0E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fin</w:t>
            </w:r>
          </w:p>
        </w:tc>
      </w:tr>
      <w:tr w:rsidRPr="00AA6E3F" w:rsidR="00993761" w:rsidTr="00FA2A4F" w14:paraId="6E8F3948" w14:textId="77777777">
        <w:tc>
          <w:tcPr>
            <w:tcW w:w="4248" w:type="dxa"/>
            <w:gridSpan w:val="2"/>
            <w:shd w:val="clear" w:color="auto" w:fill="auto"/>
          </w:tcPr>
          <w:p w:rsidRPr="00FB03E7" w:rsidR="00993761" w:rsidP="00103E8E" w:rsidRDefault="00993761" w14:paraId="51508B26" w14:textId="77777777">
            <w:pPr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Pr="00FB03E7" w:rsidR="00993761" w:rsidP="00FA2A4F" w:rsidRDefault="00993761" w14:paraId="19F71C8E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shd w:val="clear" w:color="auto" w:fill="auto"/>
          </w:tcPr>
          <w:p w:rsidRPr="00FB03E7" w:rsidR="00993761" w:rsidP="00FA2A4F" w:rsidRDefault="00993761" w14:paraId="380F2EB5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shd w:val="clear" w:color="auto" w:fill="auto"/>
          </w:tcPr>
          <w:p w:rsidRPr="00FB03E7" w:rsidR="00993761" w:rsidP="00FA2A4F" w:rsidRDefault="00993761" w14:paraId="397F954B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993761" w:rsidTr="00FA2A4F" w14:paraId="2713D848" w14:textId="77777777">
        <w:tc>
          <w:tcPr>
            <w:tcW w:w="4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993761" w:rsidP="00993761" w:rsidRDefault="00993761" w14:paraId="07957399" w14:textId="77777777">
            <w:pPr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03E7" w:rsidR="00993761" w:rsidP="00FA2A4F" w:rsidRDefault="00993761" w14:paraId="0B80728D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993761" w:rsidP="00FA2A4F" w:rsidRDefault="00993761" w14:paraId="59B74704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993761" w:rsidP="00FA2A4F" w:rsidRDefault="00993761" w14:paraId="672C3C58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993761" w:rsidTr="00FA2A4F" w14:paraId="52A06980" w14:textId="77777777">
        <w:tc>
          <w:tcPr>
            <w:tcW w:w="4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993761" w:rsidP="00993761" w:rsidRDefault="00993761" w14:paraId="3F5D139B" w14:textId="77777777">
            <w:pPr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993761" w:rsidP="00FA2A4F" w:rsidRDefault="00993761" w14:paraId="70C5E5CA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993761" w:rsidP="00FA2A4F" w:rsidRDefault="00993761" w14:paraId="730D7755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993761" w:rsidP="00FA2A4F" w:rsidRDefault="00993761" w14:paraId="66A7E8F2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993761" w:rsidTr="00FA2A4F" w14:paraId="63015FE4" w14:textId="77777777">
        <w:tc>
          <w:tcPr>
            <w:tcW w:w="4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993761" w:rsidP="00993761" w:rsidRDefault="00993761" w14:paraId="6EFC2851" w14:textId="77777777">
            <w:pPr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993761" w:rsidP="00FA2A4F" w:rsidRDefault="00993761" w14:paraId="5AA39CF1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993761" w:rsidP="00FA2A4F" w:rsidRDefault="00993761" w14:paraId="51C8AA95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993761" w:rsidP="00FA2A4F" w:rsidRDefault="00993761" w14:paraId="1A44F896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993761" w:rsidTr="00FA2A4F" w14:paraId="55B2493A" w14:textId="77777777">
        <w:tc>
          <w:tcPr>
            <w:tcW w:w="4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993761" w:rsidP="00993761" w:rsidRDefault="00993761" w14:paraId="46C8A005" w14:textId="77777777">
            <w:pPr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993761" w:rsidP="00FA2A4F" w:rsidRDefault="00993761" w14:paraId="19AFB2C4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993761" w:rsidP="00FA2A4F" w:rsidRDefault="00993761" w14:paraId="0469BF9B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993761" w:rsidP="00FA2A4F" w:rsidRDefault="00993761" w14:paraId="67E84BD6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B6063F" w:rsidR="00B6063F" w:rsidTr="00E33818" w14:paraId="302B1022" w14:textId="77777777">
        <w:tc>
          <w:tcPr>
            <w:tcW w:w="9606" w:type="dxa"/>
            <w:gridSpan w:val="5"/>
            <w:shd w:val="clear" w:color="auto" w:fill="BFBFBF" w:themeFill="background1" w:themeFillShade="BF"/>
            <w:vAlign w:val="center"/>
          </w:tcPr>
          <w:p w:rsidRPr="00B6063F" w:rsidR="00B6063F" w:rsidP="00B6063F" w:rsidRDefault="00B6063F" w14:paraId="565258F2" w14:textId="527D55C1">
            <w:pPr>
              <w:spacing w:before="20" w:after="20"/>
              <w:rPr>
                <w:rFonts w:ascii="Arial Narrow" w:hAnsi="Arial Narrow"/>
                <w:b/>
                <w:sz w:val="22"/>
                <w:szCs w:val="22"/>
              </w:rPr>
            </w:pPr>
            <w:r w:rsidRPr="00B6063F">
              <w:rPr>
                <w:rFonts w:ascii="Arial Narrow" w:hAnsi="Arial Narrow"/>
                <w:b/>
                <w:sz w:val="22"/>
                <w:szCs w:val="22"/>
              </w:rPr>
              <w:t>PERSONA SECUNDARIA PARA PERFIL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3</w:t>
            </w:r>
            <w:r w:rsidRPr="00B6063F">
              <w:rPr>
                <w:rFonts w:ascii="Arial Narrow" w:hAnsi="Arial Narrow"/>
                <w:b/>
                <w:sz w:val="22"/>
                <w:szCs w:val="22"/>
              </w:rPr>
              <w:t xml:space="preserve"> (OPCIONAL Y NO VALORABLE)</w:t>
            </w:r>
          </w:p>
        </w:tc>
      </w:tr>
      <w:tr w:rsidR="00B6063F" w:rsidTr="00E33818" w14:paraId="72BAF14F" w14:textId="77777777">
        <w:tc>
          <w:tcPr>
            <w:tcW w:w="1980" w:type="dxa"/>
            <w:shd w:val="clear" w:color="auto" w:fill="auto"/>
            <w:vAlign w:val="center"/>
          </w:tcPr>
          <w:p w:rsidRPr="00AA6E3F" w:rsidR="00B6063F" w:rsidP="00E33818" w:rsidRDefault="00B6063F" w14:paraId="7F16C87B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</w:rPr>
              <w:t>Nombre y apellidos:</w:t>
            </w:r>
          </w:p>
        </w:tc>
        <w:tc>
          <w:tcPr>
            <w:tcW w:w="7626" w:type="dxa"/>
            <w:gridSpan w:val="4"/>
            <w:vAlign w:val="center"/>
          </w:tcPr>
          <w:p w:rsidR="00B6063F" w:rsidP="00E33818" w:rsidRDefault="00B6063F" w14:paraId="2816189C" w14:textId="77777777">
            <w:pPr>
              <w:tabs>
                <w:tab w:val="left" w:pos="321"/>
              </w:tabs>
              <w:spacing w:before="20" w:after="2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6063F" w:rsidTr="00E33818" w14:paraId="72840CA7" w14:textId="77777777">
        <w:tc>
          <w:tcPr>
            <w:tcW w:w="1980" w:type="dxa"/>
            <w:shd w:val="clear" w:color="auto" w:fill="auto"/>
            <w:vAlign w:val="center"/>
          </w:tcPr>
          <w:p w:rsidRPr="00AA6E3F" w:rsidR="00B6063F" w:rsidP="00E33818" w:rsidRDefault="00B6063F" w14:paraId="08C85F56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Titulación:</w:t>
            </w:r>
          </w:p>
        </w:tc>
        <w:tc>
          <w:tcPr>
            <w:tcW w:w="7626" w:type="dxa"/>
            <w:gridSpan w:val="4"/>
            <w:vAlign w:val="center"/>
          </w:tcPr>
          <w:p w:rsidR="00B6063F" w:rsidP="00E33818" w:rsidRDefault="00B6063F" w14:paraId="09FE0EA2" w14:textId="77777777">
            <w:pPr>
              <w:tabs>
                <w:tab w:val="left" w:pos="321"/>
              </w:tabs>
              <w:spacing w:before="20" w:after="2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6063F" w:rsidTr="00E33818" w14:paraId="0326B32E" w14:textId="77777777">
        <w:tc>
          <w:tcPr>
            <w:tcW w:w="1980" w:type="dxa"/>
            <w:shd w:val="clear" w:color="auto" w:fill="auto"/>
            <w:vAlign w:val="center"/>
          </w:tcPr>
          <w:p w:rsidRPr="00AA6E3F" w:rsidR="00B6063F" w:rsidP="00E33818" w:rsidRDefault="00B6063F" w14:paraId="4EE65E86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Años e</w:t>
            </w:r>
            <w:r w:rsidRPr="000C6D31">
              <w:rPr>
                <w:rFonts w:ascii="Arial Narrow" w:hAnsi="Arial Narrow"/>
                <w:b/>
                <w:sz w:val="22"/>
                <w:szCs w:val="22"/>
              </w:rPr>
              <w:t>xperiencia</w:t>
            </w:r>
            <w:r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7626" w:type="dxa"/>
            <w:gridSpan w:val="4"/>
            <w:vAlign w:val="center"/>
          </w:tcPr>
          <w:p w:rsidR="00B6063F" w:rsidP="00E33818" w:rsidRDefault="00B6063F" w14:paraId="76C51E42" w14:textId="77777777">
            <w:pPr>
              <w:tabs>
                <w:tab w:val="left" w:pos="321"/>
              </w:tabs>
              <w:spacing w:before="20" w:after="20"/>
              <w:ind w:right="566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Pr="00AA6E3F" w:rsidR="00B6063F" w:rsidTr="00E33818" w14:paraId="6A467E1F" w14:textId="77777777">
        <w:trPr>
          <w:trHeight w:val="451"/>
        </w:trPr>
        <w:tc>
          <w:tcPr>
            <w:tcW w:w="9606" w:type="dxa"/>
            <w:gridSpan w:val="5"/>
            <w:shd w:val="clear" w:color="auto" w:fill="auto"/>
            <w:vAlign w:val="bottom"/>
          </w:tcPr>
          <w:p w:rsidRPr="00FB03E7" w:rsidR="00B6063F" w:rsidP="00E33818" w:rsidRDefault="00B6063F" w14:paraId="028603A5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Detalle e</w:t>
            </w: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xperiencia acreditada en funciones del perfil descrito en PPT</w:t>
            </w:r>
          </w:p>
        </w:tc>
      </w:tr>
      <w:tr w:rsidRPr="00AA6E3F" w:rsidR="00B6063F" w:rsidTr="00E33818" w14:paraId="68935A2B" w14:textId="77777777">
        <w:tc>
          <w:tcPr>
            <w:tcW w:w="1980" w:type="dxa"/>
            <w:vMerge w:val="restart"/>
            <w:shd w:val="clear" w:color="auto" w:fill="auto"/>
            <w:vAlign w:val="center"/>
          </w:tcPr>
          <w:p w:rsidRPr="00FB03E7" w:rsidR="00B6063F" w:rsidP="00E33818" w:rsidRDefault="00B6063F" w14:paraId="2D615969" w14:textId="7777777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Identificación del proyecto</w:t>
            </w:r>
          </w:p>
        </w:tc>
        <w:tc>
          <w:tcPr>
            <w:tcW w:w="5245" w:type="dxa"/>
            <w:gridSpan w:val="2"/>
            <w:vMerge w:val="restart"/>
            <w:vAlign w:val="center"/>
          </w:tcPr>
          <w:p w:rsidRPr="00FB03E7" w:rsidR="00B6063F" w:rsidP="00E33818" w:rsidRDefault="00B6063F" w14:paraId="0AAFDC14" w14:textId="7777777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Destinatario</w:t>
            </w:r>
          </w:p>
          <w:p w:rsidRPr="00FB03E7" w:rsidR="00B6063F" w:rsidP="00E33818" w:rsidRDefault="00B6063F" w14:paraId="179A90F5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(nombre de entidad o cliente final)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:rsidRPr="00FB03E7" w:rsidR="00B6063F" w:rsidP="00E33818" w:rsidRDefault="00B6063F" w14:paraId="1FB7C87E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Periodo participación</w:t>
            </w:r>
          </w:p>
        </w:tc>
      </w:tr>
      <w:tr w:rsidRPr="00AA6E3F" w:rsidR="00B6063F" w:rsidTr="00E33818" w14:paraId="489DF508" w14:textId="77777777">
        <w:tc>
          <w:tcPr>
            <w:tcW w:w="1980" w:type="dxa"/>
            <w:vMerge/>
            <w:shd w:val="clear" w:color="auto" w:fill="auto"/>
          </w:tcPr>
          <w:p w:rsidRPr="00FB03E7" w:rsidR="00B6063F" w:rsidP="00E33818" w:rsidRDefault="00B6063F" w14:paraId="77F72000" w14:textId="77777777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vMerge/>
            <w:vAlign w:val="center"/>
          </w:tcPr>
          <w:p w:rsidRPr="00FB03E7" w:rsidR="00B6063F" w:rsidP="00E33818" w:rsidRDefault="00B6063F" w14:paraId="5E938DEB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shd w:val="clear" w:color="auto" w:fill="auto"/>
          </w:tcPr>
          <w:p w:rsidRPr="00FB03E7" w:rsidR="00B6063F" w:rsidP="00E33818" w:rsidRDefault="00B6063F" w14:paraId="5DB85C31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inicio</w:t>
            </w:r>
          </w:p>
        </w:tc>
        <w:tc>
          <w:tcPr>
            <w:tcW w:w="1106" w:type="dxa"/>
            <w:shd w:val="clear" w:color="auto" w:fill="auto"/>
          </w:tcPr>
          <w:p w:rsidRPr="00FB03E7" w:rsidR="00B6063F" w:rsidP="00E33818" w:rsidRDefault="00B6063F" w14:paraId="04B5AC41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fin</w:t>
            </w:r>
          </w:p>
        </w:tc>
      </w:tr>
      <w:tr w:rsidRPr="00AA6E3F" w:rsidR="00B6063F" w:rsidTr="00E33818" w14:paraId="76F05537" w14:textId="77777777">
        <w:tc>
          <w:tcPr>
            <w:tcW w:w="1980" w:type="dxa"/>
            <w:shd w:val="clear" w:color="auto" w:fill="auto"/>
          </w:tcPr>
          <w:p w:rsidRPr="00FB03E7" w:rsidR="00B6063F" w:rsidP="00E33CE5" w:rsidRDefault="00B6063F" w14:paraId="6ECE0F51" w14:textId="77777777">
            <w:pPr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vAlign w:val="center"/>
          </w:tcPr>
          <w:p w:rsidRPr="00FB03E7" w:rsidR="00B6063F" w:rsidP="00E33818" w:rsidRDefault="00B6063F" w14:paraId="722E8757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shd w:val="clear" w:color="auto" w:fill="auto"/>
          </w:tcPr>
          <w:p w:rsidRPr="00FB03E7" w:rsidR="00B6063F" w:rsidP="00E33818" w:rsidRDefault="00B6063F" w14:paraId="7E0B0A9D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shd w:val="clear" w:color="auto" w:fill="auto"/>
          </w:tcPr>
          <w:p w:rsidRPr="00FB03E7" w:rsidR="00B6063F" w:rsidP="00E33818" w:rsidRDefault="00B6063F" w14:paraId="08A32C8A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B6063F" w:rsidTr="00E33818" w14:paraId="02CAF35B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B6063F" w:rsidP="00B6063F" w:rsidRDefault="00B6063F" w14:paraId="7D0209D3" w14:textId="77777777">
            <w:pPr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03E7" w:rsidR="00B6063F" w:rsidP="00E33818" w:rsidRDefault="00B6063F" w14:paraId="523FE4C1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B6063F" w:rsidP="00E33818" w:rsidRDefault="00B6063F" w14:paraId="783798C0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B6063F" w:rsidP="00E33818" w:rsidRDefault="00B6063F" w14:paraId="07EBF963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B6063F" w:rsidTr="00E33818" w14:paraId="0B44CDE7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B6063F" w:rsidP="00B6063F" w:rsidRDefault="00B6063F" w14:paraId="3EE699DD" w14:textId="77777777">
            <w:pPr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B6063F" w:rsidP="00E33818" w:rsidRDefault="00B6063F" w14:paraId="2FA988C8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B6063F" w:rsidP="00E33818" w:rsidRDefault="00B6063F" w14:paraId="15F134CE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B6063F" w:rsidP="00E33818" w:rsidRDefault="00B6063F" w14:paraId="618375A3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B6063F" w:rsidTr="00E33818" w14:paraId="659FD4AA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B6063F" w:rsidP="00B6063F" w:rsidRDefault="00B6063F" w14:paraId="699BC8AB" w14:textId="77777777">
            <w:pPr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B6063F" w:rsidP="00E33818" w:rsidRDefault="00B6063F" w14:paraId="186E3957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B6063F" w:rsidP="00E33818" w:rsidRDefault="00B6063F" w14:paraId="579A83B0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B6063F" w:rsidP="00E33818" w:rsidRDefault="00B6063F" w14:paraId="5DBAE2E8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B6063F" w:rsidTr="00E33818" w14:paraId="01B3C110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B6063F" w:rsidP="00B6063F" w:rsidRDefault="00B6063F" w14:paraId="3FAE7DA9" w14:textId="77777777">
            <w:pPr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B6063F" w:rsidP="00E33818" w:rsidRDefault="00B6063F" w14:paraId="2417988F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B6063F" w:rsidP="00E33818" w:rsidRDefault="00B6063F" w14:paraId="38446976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B6063F" w:rsidP="00E33818" w:rsidRDefault="00B6063F" w14:paraId="338EA098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</w:tbl>
    <w:p w:rsidR="00103E8E" w:rsidP="004B1BDD" w:rsidRDefault="00103E8E" w14:paraId="76F55BB5" w14:textId="4E2B4490">
      <w:pPr>
        <w:spacing w:before="60" w:after="200"/>
        <w:ind w:right="284"/>
        <w:jc w:val="both"/>
        <w:rPr>
          <w:rFonts w:ascii="Arial Narrow" w:hAnsi="Arial Narrow"/>
          <w:i/>
          <w:color w:val="FF0000"/>
          <w:sz w:val="20"/>
          <w:szCs w:val="20"/>
        </w:rPr>
      </w:pPr>
    </w:p>
    <w:p w:rsidRPr="00B6063F" w:rsidR="00E33CE5" w:rsidP="004B1BDD" w:rsidRDefault="00E33CE5" w14:paraId="6CF21FE7" w14:textId="77777777">
      <w:pPr>
        <w:spacing w:before="60" w:after="200"/>
        <w:ind w:right="284"/>
        <w:jc w:val="both"/>
        <w:rPr>
          <w:rFonts w:ascii="Arial Narrow" w:hAnsi="Arial Narrow"/>
          <w:i/>
          <w:color w:val="FF0000"/>
          <w:sz w:val="20"/>
          <w:szCs w:val="20"/>
        </w:rPr>
      </w:pPr>
    </w:p>
    <w:tbl>
      <w:tblPr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268"/>
        <w:gridCol w:w="2977"/>
        <w:gridCol w:w="1275"/>
        <w:gridCol w:w="1106"/>
      </w:tblGrid>
      <w:tr w:rsidRPr="00FE0493" w:rsidR="00103E8E" w:rsidTr="00FA2A4F" w14:paraId="4E3E7086" w14:textId="77777777">
        <w:trPr>
          <w:trHeight w:val="286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Pr="00FE0493" w:rsidR="00103E8E" w:rsidP="00103E8E" w:rsidRDefault="00103E8E" w14:paraId="0F2309DF" w14:textId="2A70C97C">
            <w:pPr>
              <w:tabs>
                <w:tab w:val="left" w:pos="321"/>
              </w:tabs>
              <w:spacing w:before="20" w:after="20"/>
              <w:ind w:right="567"/>
              <w:rPr>
                <w:rFonts w:ascii="Arial Narrow" w:hAnsi="Arial Narrow"/>
                <w:b/>
                <w:color w:val="595959"/>
              </w:rPr>
            </w:pPr>
            <w:r w:rsidRPr="00FE0493">
              <w:rPr>
                <w:rFonts w:ascii="Arial Narrow" w:hAnsi="Arial Narrow"/>
                <w:b/>
                <w:color w:val="595959"/>
              </w:rPr>
              <w:t xml:space="preserve">PERFIL </w:t>
            </w:r>
            <w:r>
              <w:rPr>
                <w:rFonts w:ascii="Arial Narrow" w:hAnsi="Arial Narrow"/>
                <w:b/>
                <w:color w:val="595959"/>
              </w:rPr>
              <w:t>4</w:t>
            </w:r>
            <w:r w:rsidRPr="00FE0493">
              <w:rPr>
                <w:rFonts w:ascii="Arial Narrow" w:hAnsi="Arial Narrow"/>
                <w:b/>
                <w:color w:val="595959"/>
              </w:rPr>
              <w:t xml:space="preserve">: </w:t>
            </w:r>
            <w:r w:rsidRPr="00993761">
              <w:rPr>
                <w:rFonts w:ascii="Arial Narrow" w:hAnsi="Arial Narrow"/>
                <w:b/>
                <w:color w:val="595959"/>
              </w:rPr>
              <w:t xml:space="preserve">Técnico </w:t>
            </w:r>
            <w:r>
              <w:rPr>
                <w:rFonts w:ascii="Arial Narrow" w:hAnsi="Arial Narrow"/>
                <w:b/>
                <w:color w:val="595959"/>
              </w:rPr>
              <w:t>de desarrollo a medida e integración</w:t>
            </w:r>
          </w:p>
        </w:tc>
      </w:tr>
      <w:tr w:rsidRPr="00B6063F" w:rsidR="00B6063F" w:rsidTr="00E33818" w14:paraId="58429515" w14:textId="77777777">
        <w:tc>
          <w:tcPr>
            <w:tcW w:w="9606" w:type="dxa"/>
            <w:gridSpan w:val="5"/>
            <w:shd w:val="clear" w:color="auto" w:fill="BFBFBF" w:themeFill="background1" w:themeFillShade="BF"/>
            <w:vAlign w:val="center"/>
          </w:tcPr>
          <w:p w:rsidRPr="00B6063F" w:rsidR="00B6063F" w:rsidP="00E33818" w:rsidRDefault="00B6063F" w14:paraId="43D1875B" w14:textId="77777777">
            <w:pPr>
              <w:spacing w:before="20" w:after="20"/>
              <w:rPr>
                <w:rFonts w:ascii="Arial Narrow" w:hAnsi="Arial Narrow"/>
                <w:b/>
                <w:sz w:val="22"/>
                <w:szCs w:val="22"/>
              </w:rPr>
            </w:pPr>
            <w:r w:rsidRPr="00B6063F">
              <w:rPr>
                <w:rFonts w:ascii="Arial Narrow" w:hAnsi="Arial Narrow"/>
                <w:b/>
                <w:sz w:val="22"/>
                <w:szCs w:val="22"/>
              </w:rPr>
              <w:t>PERSONA PRINCIPAL PARA ESTE PERFIL (OBLIGATORIO Y VALORABLE)</w:t>
            </w:r>
          </w:p>
        </w:tc>
      </w:tr>
      <w:tr w:rsidR="00D819FF" w:rsidTr="00FA2A4F" w14:paraId="35045853" w14:textId="77777777">
        <w:tc>
          <w:tcPr>
            <w:tcW w:w="1980" w:type="dxa"/>
            <w:shd w:val="clear" w:color="auto" w:fill="auto"/>
            <w:vAlign w:val="center"/>
          </w:tcPr>
          <w:p w:rsidRPr="00AA6E3F" w:rsidR="00D819FF" w:rsidP="00E33CE5" w:rsidRDefault="00D819FF" w14:paraId="4C6FAD94" w14:textId="4305E36D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</w:rPr>
              <w:t>Nombre y apellidos:</w:t>
            </w:r>
          </w:p>
        </w:tc>
        <w:tc>
          <w:tcPr>
            <w:tcW w:w="7626" w:type="dxa"/>
            <w:gridSpan w:val="4"/>
            <w:vAlign w:val="center"/>
          </w:tcPr>
          <w:p w:rsidR="00D819FF" w:rsidP="00D819FF" w:rsidRDefault="00D819FF" w14:paraId="7362EBFE" w14:textId="77777777">
            <w:pPr>
              <w:tabs>
                <w:tab w:val="left" w:pos="321"/>
              </w:tabs>
              <w:spacing w:before="20" w:after="2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3E8E" w:rsidTr="00FA2A4F" w14:paraId="5158BE1C" w14:textId="77777777">
        <w:tc>
          <w:tcPr>
            <w:tcW w:w="1980" w:type="dxa"/>
            <w:shd w:val="clear" w:color="auto" w:fill="auto"/>
            <w:vAlign w:val="center"/>
          </w:tcPr>
          <w:p w:rsidRPr="00AA6E3F" w:rsidR="00103E8E" w:rsidP="00FA2A4F" w:rsidRDefault="00103E8E" w14:paraId="02BD351C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Titulación:</w:t>
            </w:r>
          </w:p>
        </w:tc>
        <w:tc>
          <w:tcPr>
            <w:tcW w:w="7626" w:type="dxa"/>
            <w:gridSpan w:val="4"/>
            <w:vAlign w:val="center"/>
          </w:tcPr>
          <w:p w:rsidR="00103E8E" w:rsidP="00FA2A4F" w:rsidRDefault="00103E8E" w14:paraId="2FAB1531" w14:textId="77777777">
            <w:pPr>
              <w:tabs>
                <w:tab w:val="left" w:pos="321"/>
              </w:tabs>
              <w:spacing w:before="20" w:after="2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3E8E" w:rsidTr="00FA2A4F" w14:paraId="2975EDBC" w14:textId="77777777">
        <w:tc>
          <w:tcPr>
            <w:tcW w:w="1980" w:type="dxa"/>
            <w:shd w:val="clear" w:color="auto" w:fill="auto"/>
            <w:vAlign w:val="center"/>
          </w:tcPr>
          <w:p w:rsidRPr="000C6D31" w:rsidR="00103E8E" w:rsidP="00FA2A4F" w:rsidRDefault="00103E8E" w14:paraId="548229B0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Años e</w:t>
            </w:r>
            <w:r w:rsidRPr="000C6D31">
              <w:rPr>
                <w:rFonts w:ascii="Arial Narrow" w:hAnsi="Arial Narrow"/>
                <w:b/>
                <w:sz w:val="22"/>
                <w:szCs w:val="22"/>
              </w:rPr>
              <w:t>xperiencia</w:t>
            </w:r>
            <w:r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7626" w:type="dxa"/>
            <w:gridSpan w:val="4"/>
            <w:vAlign w:val="center"/>
          </w:tcPr>
          <w:p w:rsidRPr="002C6ECA" w:rsidR="00103E8E" w:rsidP="00AB617F" w:rsidRDefault="00103E8E" w14:paraId="208625E6" w14:textId="41FD0704">
            <w:pPr>
              <w:spacing w:before="20" w:after="20"/>
              <w:ind w:right="-111"/>
              <w:jc w:val="both"/>
              <w:rPr>
                <w:rFonts w:ascii="Arial Narrow" w:hAnsi="Arial Narrow" w:cs="Tahoma"/>
                <w:i/>
                <w:sz w:val="22"/>
                <w:szCs w:val="22"/>
              </w:rPr>
            </w:pP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 w:rsidR="00E33CE5">
              <w:rPr>
                <w:rFonts w:ascii="Arial Narrow" w:hAnsi="Arial Narrow" w:cs="Tahoma"/>
                <w:sz w:val="22"/>
                <w:szCs w:val="22"/>
              </w:rPr>
            </w:r>
            <w:r w:rsidR="00E33CE5"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4 años </w:t>
            </w:r>
            <w:r w:rsidRPr="00FB03E7">
              <w:rPr>
                <w:rFonts w:ascii="Arial Narrow" w:hAnsi="Arial Narrow" w:cs="Tahoma"/>
                <w:sz w:val="22"/>
                <w:szCs w:val="22"/>
              </w:rPr>
              <w:t>de experiencia acreditable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 en</w:t>
            </w:r>
            <w:r w:rsidRPr="00FB03E7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Pr="00103E8E">
              <w:rPr>
                <w:rFonts w:ascii="Arial Narrow" w:hAnsi="Arial Narrow" w:cs="Tahoma"/>
                <w:sz w:val="22"/>
                <w:szCs w:val="22"/>
              </w:rPr>
              <w:t>desarrollo de software e integraciones con sistemas externos, incluyendo desarrollo a medida, consumo o exposición de APIs, procesos de intercambio de datos y resolución de incidencias técnicas</w:t>
            </w:r>
            <w:r w:rsidRPr="00FB03E7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Pr="002C6ECA">
              <w:rPr>
                <w:rFonts w:ascii="Arial Narrow" w:hAnsi="Arial Narrow" w:cs="Tahoma"/>
                <w:i/>
                <w:sz w:val="22"/>
                <w:szCs w:val="22"/>
              </w:rPr>
              <w:t>(requisito mínimo)</w:t>
            </w:r>
          </w:p>
          <w:p w:rsidR="00103E8E" w:rsidP="00AB617F" w:rsidRDefault="00103E8E" w14:paraId="55689DAE" w14:textId="7970C6F9">
            <w:pPr>
              <w:spacing w:before="20" w:after="20"/>
              <w:ind w:right="-111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 w:rsidR="00E33CE5">
              <w:rPr>
                <w:rFonts w:ascii="Arial Narrow" w:hAnsi="Arial Narrow" w:cs="Tahoma"/>
                <w:sz w:val="22"/>
                <w:szCs w:val="22"/>
              </w:rPr>
            </w:r>
            <w:r w:rsidR="00E33CE5"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más de 4 años: ________ </w:t>
            </w:r>
            <w:r w:rsidRPr="000C6D31">
              <w:rPr>
                <w:rFonts w:ascii="Arial Narrow" w:hAnsi="Arial Narrow" w:cs="Tahoma"/>
                <w:i/>
                <w:sz w:val="22"/>
                <w:szCs w:val="22"/>
              </w:rPr>
              <w:t>(</w:t>
            </w:r>
            <w:r>
              <w:rPr>
                <w:rFonts w:ascii="Arial Narrow" w:hAnsi="Arial Narrow" w:cs="Tahoma"/>
                <w:i/>
                <w:sz w:val="22"/>
                <w:szCs w:val="22"/>
              </w:rPr>
              <w:t xml:space="preserve">valorable: </w:t>
            </w:r>
            <w:r w:rsidRPr="000C6D31">
              <w:rPr>
                <w:rFonts w:ascii="Arial Narrow" w:hAnsi="Arial Narrow" w:cs="Tahoma"/>
                <w:i/>
                <w:sz w:val="22"/>
                <w:szCs w:val="22"/>
              </w:rPr>
              <w:t>indicar nº meses</w:t>
            </w:r>
            <w:r>
              <w:rPr>
                <w:rFonts w:ascii="Arial Narrow" w:hAnsi="Arial Narrow" w:cs="Tahoma"/>
                <w:i/>
                <w:sz w:val="22"/>
                <w:szCs w:val="22"/>
              </w:rPr>
              <w:t xml:space="preserve"> de</w:t>
            </w:r>
            <w:r w:rsidRPr="000C6D31">
              <w:rPr>
                <w:rFonts w:ascii="Arial Narrow" w:hAnsi="Arial Narrow" w:cs="Tahoma"/>
                <w:i/>
                <w:sz w:val="22"/>
                <w:szCs w:val="22"/>
              </w:rPr>
              <w:t xml:space="preserve"> experiencia </w:t>
            </w:r>
            <w:r>
              <w:rPr>
                <w:rFonts w:ascii="Arial Narrow" w:hAnsi="Arial Narrow" w:cs="Tahoma"/>
                <w:i/>
                <w:sz w:val="22"/>
                <w:szCs w:val="22"/>
              </w:rPr>
              <w:t>por encima de los 4 años</w:t>
            </w:r>
            <w:r w:rsidRPr="000C6D31">
              <w:rPr>
                <w:rFonts w:ascii="Arial Narrow" w:hAnsi="Arial Narrow" w:cs="Tahoma"/>
                <w:i/>
                <w:sz w:val="22"/>
                <w:szCs w:val="22"/>
              </w:rPr>
              <w:t>)</w:t>
            </w:r>
          </w:p>
        </w:tc>
      </w:tr>
      <w:tr w:rsidRPr="00AA6E3F" w:rsidR="00103E8E" w:rsidTr="00FA2A4F" w14:paraId="7E456C37" w14:textId="77777777">
        <w:trPr>
          <w:trHeight w:val="433"/>
        </w:trPr>
        <w:tc>
          <w:tcPr>
            <w:tcW w:w="9606" w:type="dxa"/>
            <w:gridSpan w:val="5"/>
            <w:shd w:val="clear" w:color="auto" w:fill="auto"/>
            <w:vAlign w:val="bottom"/>
          </w:tcPr>
          <w:p w:rsidRPr="00FB03E7" w:rsidR="00103E8E" w:rsidP="00FA2A4F" w:rsidRDefault="00103E8E" w14:paraId="2C2E10C0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Detalle e</w:t>
            </w: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xperiencia acreditada en funciones del perfil descrito en PPT</w:t>
            </w:r>
          </w:p>
        </w:tc>
      </w:tr>
      <w:tr w:rsidRPr="00AA6E3F" w:rsidR="00103E8E" w:rsidTr="00FA2A4F" w14:paraId="3A8BB536" w14:textId="77777777">
        <w:tc>
          <w:tcPr>
            <w:tcW w:w="4248" w:type="dxa"/>
            <w:gridSpan w:val="2"/>
            <w:vMerge w:val="restart"/>
            <w:shd w:val="clear" w:color="auto" w:fill="auto"/>
            <w:vAlign w:val="center"/>
          </w:tcPr>
          <w:p w:rsidRPr="00FB03E7" w:rsidR="00103E8E" w:rsidP="00FA2A4F" w:rsidRDefault="00103E8E" w14:paraId="48556B59" w14:textId="7777777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Identificación del proyecto</w:t>
            </w:r>
          </w:p>
        </w:tc>
        <w:tc>
          <w:tcPr>
            <w:tcW w:w="2977" w:type="dxa"/>
            <w:vMerge w:val="restart"/>
            <w:vAlign w:val="center"/>
          </w:tcPr>
          <w:p w:rsidRPr="00FB03E7" w:rsidR="00103E8E" w:rsidP="00FA2A4F" w:rsidRDefault="00103E8E" w14:paraId="1004086E" w14:textId="7777777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Destinatario</w:t>
            </w:r>
          </w:p>
          <w:p w:rsidRPr="00FB03E7" w:rsidR="00103E8E" w:rsidP="00FA2A4F" w:rsidRDefault="00103E8E" w14:paraId="05C4284D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(nombre de entidad o cliente final)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:rsidRPr="00FB03E7" w:rsidR="00103E8E" w:rsidP="00FA2A4F" w:rsidRDefault="00103E8E" w14:paraId="514AB843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Periodo participación</w:t>
            </w:r>
          </w:p>
        </w:tc>
      </w:tr>
      <w:tr w:rsidRPr="00AA6E3F" w:rsidR="00103E8E" w:rsidTr="00FA2A4F" w14:paraId="7708A54A" w14:textId="77777777">
        <w:tc>
          <w:tcPr>
            <w:tcW w:w="4248" w:type="dxa"/>
            <w:gridSpan w:val="2"/>
            <w:vMerge/>
            <w:shd w:val="clear" w:color="auto" w:fill="auto"/>
          </w:tcPr>
          <w:p w:rsidRPr="00FB03E7" w:rsidR="00103E8E" w:rsidP="00FA2A4F" w:rsidRDefault="00103E8E" w14:paraId="1CB3AE6A" w14:textId="77777777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Pr="00FB03E7" w:rsidR="00103E8E" w:rsidP="00FA2A4F" w:rsidRDefault="00103E8E" w14:paraId="3436CB29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shd w:val="clear" w:color="auto" w:fill="auto"/>
          </w:tcPr>
          <w:p w:rsidRPr="00FB03E7" w:rsidR="00103E8E" w:rsidP="00FA2A4F" w:rsidRDefault="00103E8E" w14:paraId="351CB5A4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inicio</w:t>
            </w:r>
          </w:p>
        </w:tc>
        <w:tc>
          <w:tcPr>
            <w:tcW w:w="1106" w:type="dxa"/>
            <w:shd w:val="clear" w:color="auto" w:fill="auto"/>
          </w:tcPr>
          <w:p w:rsidRPr="00FB03E7" w:rsidR="00103E8E" w:rsidP="00FA2A4F" w:rsidRDefault="00103E8E" w14:paraId="297134F0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fin</w:t>
            </w:r>
          </w:p>
        </w:tc>
      </w:tr>
      <w:tr w:rsidRPr="00AA6E3F" w:rsidR="00103E8E" w:rsidTr="00FA2A4F" w14:paraId="63418DDF" w14:textId="77777777">
        <w:tc>
          <w:tcPr>
            <w:tcW w:w="4248" w:type="dxa"/>
            <w:gridSpan w:val="2"/>
            <w:shd w:val="clear" w:color="auto" w:fill="auto"/>
          </w:tcPr>
          <w:p w:rsidRPr="00FB03E7" w:rsidR="00103E8E" w:rsidP="00103E8E" w:rsidRDefault="00103E8E" w14:paraId="21B9FA60" w14:textId="77777777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Pr="00FB03E7" w:rsidR="00103E8E" w:rsidP="00FA2A4F" w:rsidRDefault="00103E8E" w14:paraId="76C6FD54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shd w:val="clear" w:color="auto" w:fill="auto"/>
          </w:tcPr>
          <w:p w:rsidRPr="00FB03E7" w:rsidR="00103E8E" w:rsidP="00FA2A4F" w:rsidRDefault="00103E8E" w14:paraId="4AF17228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shd w:val="clear" w:color="auto" w:fill="auto"/>
          </w:tcPr>
          <w:p w:rsidRPr="00FB03E7" w:rsidR="00103E8E" w:rsidP="00FA2A4F" w:rsidRDefault="00103E8E" w14:paraId="2BB53F13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103E8E" w:rsidTr="00FA2A4F" w14:paraId="3E3DACE1" w14:textId="77777777">
        <w:tc>
          <w:tcPr>
            <w:tcW w:w="4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103E8E" w:rsidP="00103E8E" w:rsidRDefault="00103E8E" w14:paraId="64EC9946" w14:textId="77777777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03E7" w:rsidR="00103E8E" w:rsidP="00FA2A4F" w:rsidRDefault="00103E8E" w14:paraId="63C0F688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103E8E" w:rsidP="00FA2A4F" w:rsidRDefault="00103E8E" w14:paraId="7CBEB304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103E8E" w:rsidP="00FA2A4F" w:rsidRDefault="00103E8E" w14:paraId="3AE6AB12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103E8E" w:rsidTr="00FA2A4F" w14:paraId="0B3A13F0" w14:textId="77777777">
        <w:tc>
          <w:tcPr>
            <w:tcW w:w="4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103E8E" w:rsidP="00103E8E" w:rsidRDefault="00103E8E" w14:paraId="5F1DF752" w14:textId="77777777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103E8E" w:rsidP="00FA2A4F" w:rsidRDefault="00103E8E" w14:paraId="1BA5FEDA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103E8E" w:rsidP="00FA2A4F" w:rsidRDefault="00103E8E" w14:paraId="4A2EA08D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103E8E" w:rsidP="00FA2A4F" w:rsidRDefault="00103E8E" w14:paraId="79D21344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103E8E" w:rsidTr="00FA2A4F" w14:paraId="23784B7C" w14:textId="77777777">
        <w:tc>
          <w:tcPr>
            <w:tcW w:w="4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103E8E" w:rsidP="00103E8E" w:rsidRDefault="00103E8E" w14:paraId="4E1B97F5" w14:textId="77777777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103E8E" w:rsidP="00FA2A4F" w:rsidRDefault="00103E8E" w14:paraId="13A16D92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103E8E" w:rsidP="00FA2A4F" w:rsidRDefault="00103E8E" w14:paraId="32F52C2B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103E8E" w:rsidP="00FA2A4F" w:rsidRDefault="00103E8E" w14:paraId="02AC34F5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103E8E" w:rsidTr="00FA2A4F" w14:paraId="4482AB04" w14:textId="77777777">
        <w:tc>
          <w:tcPr>
            <w:tcW w:w="4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103E8E" w:rsidP="00103E8E" w:rsidRDefault="00103E8E" w14:paraId="58F49B88" w14:textId="77777777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103E8E" w:rsidP="00FA2A4F" w:rsidRDefault="00103E8E" w14:paraId="3AFF85D3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103E8E" w:rsidP="00FA2A4F" w:rsidRDefault="00103E8E" w14:paraId="77BDCC30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103E8E" w:rsidP="00FA2A4F" w:rsidRDefault="00103E8E" w14:paraId="474F33CA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B6063F" w:rsidR="00E33CE5" w:rsidTr="00E33818" w14:paraId="665179A0" w14:textId="77777777">
        <w:tc>
          <w:tcPr>
            <w:tcW w:w="9606" w:type="dxa"/>
            <w:gridSpan w:val="5"/>
            <w:shd w:val="clear" w:color="auto" w:fill="BFBFBF" w:themeFill="background1" w:themeFillShade="BF"/>
            <w:vAlign w:val="center"/>
          </w:tcPr>
          <w:p w:rsidRPr="00B6063F" w:rsidR="00E33CE5" w:rsidP="00E33CE5" w:rsidRDefault="00E33CE5" w14:paraId="056DF4B5" w14:textId="472EE3AA">
            <w:pPr>
              <w:spacing w:before="20" w:after="20"/>
              <w:rPr>
                <w:rFonts w:ascii="Arial Narrow" w:hAnsi="Arial Narrow"/>
                <w:b/>
                <w:sz w:val="22"/>
                <w:szCs w:val="22"/>
              </w:rPr>
            </w:pPr>
            <w:r w:rsidRPr="00B6063F">
              <w:rPr>
                <w:rFonts w:ascii="Arial Narrow" w:hAnsi="Arial Narrow"/>
                <w:b/>
                <w:sz w:val="22"/>
                <w:szCs w:val="22"/>
              </w:rPr>
              <w:t>PERSONA SECUNDARIA PARA PERFIL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Pr="00B6063F">
              <w:rPr>
                <w:rFonts w:ascii="Arial Narrow" w:hAnsi="Arial Narrow"/>
                <w:b/>
                <w:sz w:val="22"/>
                <w:szCs w:val="22"/>
              </w:rPr>
              <w:t xml:space="preserve"> (OPCIONAL Y NO VALORABLE)</w:t>
            </w:r>
          </w:p>
        </w:tc>
      </w:tr>
      <w:tr w:rsidR="00E33CE5" w:rsidTr="00E33818" w14:paraId="6E15AE3D" w14:textId="77777777">
        <w:tc>
          <w:tcPr>
            <w:tcW w:w="1980" w:type="dxa"/>
            <w:shd w:val="clear" w:color="auto" w:fill="auto"/>
            <w:vAlign w:val="center"/>
          </w:tcPr>
          <w:p w:rsidRPr="00AA6E3F" w:rsidR="00E33CE5" w:rsidP="00E33818" w:rsidRDefault="00E33CE5" w14:paraId="5EB3DFF7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</w:rPr>
              <w:t>Nombre y apellidos:</w:t>
            </w:r>
          </w:p>
        </w:tc>
        <w:tc>
          <w:tcPr>
            <w:tcW w:w="7626" w:type="dxa"/>
            <w:gridSpan w:val="4"/>
            <w:vAlign w:val="center"/>
          </w:tcPr>
          <w:p w:rsidR="00E33CE5" w:rsidP="00E33818" w:rsidRDefault="00E33CE5" w14:paraId="35A3F5B3" w14:textId="77777777">
            <w:pPr>
              <w:tabs>
                <w:tab w:val="left" w:pos="321"/>
              </w:tabs>
              <w:spacing w:before="20" w:after="2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33CE5" w:rsidTr="00E33818" w14:paraId="32E981D2" w14:textId="77777777">
        <w:tc>
          <w:tcPr>
            <w:tcW w:w="1980" w:type="dxa"/>
            <w:shd w:val="clear" w:color="auto" w:fill="auto"/>
            <w:vAlign w:val="center"/>
          </w:tcPr>
          <w:p w:rsidRPr="00AA6E3F" w:rsidR="00E33CE5" w:rsidP="00E33818" w:rsidRDefault="00E33CE5" w14:paraId="50CA4EAC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Titulación:</w:t>
            </w:r>
          </w:p>
        </w:tc>
        <w:tc>
          <w:tcPr>
            <w:tcW w:w="7626" w:type="dxa"/>
            <w:gridSpan w:val="4"/>
            <w:vAlign w:val="center"/>
          </w:tcPr>
          <w:p w:rsidR="00E33CE5" w:rsidP="00E33818" w:rsidRDefault="00E33CE5" w14:paraId="7C3907B4" w14:textId="77777777">
            <w:pPr>
              <w:tabs>
                <w:tab w:val="left" w:pos="321"/>
              </w:tabs>
              <w:spacing w:before="20" w:after="2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33CE5" w:rsidTr="00E33818" w14:paraId="1020CEDA" w14:textId="77777777">
        <w:tc>
          <w:tcPr>
            <w:tcW w:w="1980" w:type="dxa"/>
            <w:shd w:val="clear" w:color="auto" w:fill="auto"/>
            <w:vAlign w:val="center"/>
          </w:tcPr>
          <w:p w:rsidRPr="00AA6E3F" w:rsidR="00E33CE5" w:rsidP="00E33818" w:rsidRDefault="00E33CE5" w14:paraId="432631D3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Años e</w:t>
            </w:r>
            <w:r w:rsidRPr="000C6D31">
              <w:rPr>
                <w:rFonts w:ascii="Arial Narrow" w:hAnsi="Arial Narrow"/>
                <w:b/>
                <w:sz w:val="22"/>
                <w:szCs w:val="22"/>
              </w:rPr>
              <w:t>xperiencia</w:t>
            </w:r>
            <w:r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7626" w:type="dxa"/>
            <w:gridSpan w:val="4"/>
            <w:vAlign w:val="center"/>
          </w:tcPr>
          <w:p w:rsidR="00E33CE5" w:rsidP="00E33818" w:rsidRDefault="00E33CE5" w14:paraId="2B525202" w14:textId="77777777">
            <w:pPr>
              <w:tabs>
                <w:tab w:val="left" w:pos="321"/>
              </w:tabs>
              <w:spacing w:before="20" w:after="20"/>
              <w:ind w:right="566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Pr="00AA6E3F" w:rsidR="00E33CE5" w:rsidTr="00E33818" w14:paraId="4AB558EC" w14:textId="77777777">
        <w:trPr>
          <w:trHeight w:val="451"/>
        </w:trPr>
        <w:tc>
          <w:tcPr>
            <w:tcW w:w="9606" w:type="dxa"/>
            <w:gridSpan w:val="5"/>
            <w:shd w:val="clear" w:color="auto" w:fill="auto"/>
            <w:vAlign w:val="bottom"/>
          </w:tcPr>
          <w:p w:rsidRPr="00FB03E7" w:rsidR="00E33CE5" w:rsidP="00E33818" w:rsidRDefault="00E33CE5" w14:paraId="55AC368B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Detalle e</w:t>
            </w: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xperiencia acreditada en funciones del perfil descrito en PPT</w:t>
            </w:r>
          </w:p>
        </w:tc>
      </w:tr>
      <w:tr w:rsidRPr="00AA6E3F" w:rsidR="00E33CE5" w:rsidTr="00E33818" w14:paraId="66D2B0E7" w14:textId="77777777">
        <w:tc>
          <w:tcPr>
            <w:tcW w:w="1980" w:type="dxa"/>
            <w:vMerge w:val="restart"/>
            <w:shd w:val="clear" w:color="auto" w:fill="auto"/>
            <w:vAlign w:val="center"/>
          </w:tcPr>
          <w:p w:rsidRPr="00FB03E7" w:rsidR="00E33CE5" w:rsidP="00E33818" w:rsidRDefault="00E33CE5" w14:paraId="2A213B30" w14:textId="7777777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Identificación del proyecto</w:t>
            </w:r>
          </w:p>
        </w:tc>
        <w:tc>
          <w:tcPr>
            <w:tcW w:w="5245" w:type="dxa"/>
            <w:gridSpan w:val="2"/>
            <w:vMerge w:val="restart"/>
            <w:vAlign w:val="center"/>
          </w:tcPr>
          <w:p w:rsidRPr="00FB03E7" w:rsidR="00E33CE5" w:rsidP="00E33818" w:rsidRDefault="00E33CE5" w14:paraId="57E87807" w14:textId="7777777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Destinatario</w:t>
            </w:r>
          </w:p>
          <w:p w:rsidRPr="00FB03E7" w:rsidR="00E33CE5" w:rsidP="00E33818" w:rsidRDefault="00E33CE5" w14:paraId="0C518B59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(nombre de entidad o cliente final)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:rsidRPr="00FB03E7" w:rsidR="00E33CE5" w:rsidP="00E33818" w:rsidRDefault="00E33CE5" w14:paraId="2F5B90E7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Periodo participación</w:t>
            </w:r>
          </w:p>
        </w:tc>
      </w:tr>
      <w:tr w:rsidRPr="00AA6E3F" w:rsidR="00E33CE5" w:rsidTr="00E33818" w14:paraId="1F37A525" w14:textId="77777777">
        <w:tc>
          <w:tcPr>
            <w:tcW w:w="1980" w:type="dxa"/>
            <w:vMerge/>
            <w:shd w:val="clear" w:color="auto" w:fill="auto"/>
          </w:tcPr>
          <w:p w:rsidRPr="00FB03E7" w:rsidR="00E33CE5" w:rsidP="00E33818" w:rsidRDefault="00E33CE5" w14:paraId="3BD97698" w14:textId="77777777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vMerge/>
            <w:vAlign w:val="center"/>
          </w:tcPr>
          <w:p w:rsidRPr="00FB03E7" w:rsidR="00E33CE5" w:rsidP="00E33818" w:rsidRDefault="00E33CE5" w14:paraId="20A7758B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shd w:val="clear" w:color="auto" w:fill="auto"/>
          </w:tcPr>
          <w:p w:rsidRPr="00FB03E7" w:rsidR="00E33CE5" w:rsidP="00E33818" w:rsidRDefault="00E33CE5" w14:paraId="5355248B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inicio</w:t>
            </w:r>
          </w:p>
        </w:tc>
        <w:tc>
          <w:tcPr>
            <w:tcW w:w="1106" w:type="dxa"/>
            <w:shd w:val="clear" w:color="auto" w:fill="auto"/>
          </w:tcPr>
          <w:p w:rsidRPr="00FB03E7" w:rsidR="00E33CE5" w:rsidP="00E33818" w:rsidRDefault="00E33CE5" w14:paraId="0467DA8A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fin</w:t>
            </w:r>
          </w:p>
        </w:tc>
      </w:tr>
      <w:tr w:rsidRPr="00AA6E3F" w:rsidR="00E33CE5" w:rsidTr="00E33818" w14:paraId="31B75489" w14:textId="77777777">
        <w:tc>
          <w:tcPr>
            <w:tcW w:w="1980" w:type="dxa"/>
            <w:shd w:val="clear" w:color="auto" w:fill="auto"/>
          </w:tcPr>
          <w:p w:rsidRPr="00FB03E7" w:rsidR="00E33CE5" w:rsidP="00E33CE5" w:rsidRDefault="00E33CE5" w14:paraId="34C73B15" w14:textId="77777777">
            <w:pPr>
              <w:numPr>
                <w:ilvl w:val="0"/>
                <w:numId w:val="15"/>
              </w:num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vAlign w:val="center"/>
          </w:tcPr>
          <w:p w:rsidRPr="00FB03E7" w:rsidR="00E33CE5" w:rsidP="00E33818" w:rsidRDefault="00E33CE5" w14:paraId="5A3268C6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shd w:val="clear" w:color="auto" w:fill="auto"/>
          </w:tcPr>
          <w:p w:rsidRPr="00FB03E7" w:rsidR="00E33CE5" w:rsidP="00E33818" w:rsidRDefault="00E33CE5" w14:paraId="5AEA4D18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shd w:val="clear" w:color="auto" w:fill="auto"/>
          </w:tcPr>
          <w:p w:rsidRPr="00FB03E7" w:rsidR="00E33CE5" w:rsidP="00E33818" w:rsidRDefault="00E33CE5" w14:paraId="699C7166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E33CE5" w:rsidTr="00E33818" w14:paraId="691E2534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E33CE5" w:rsidP="00E33CE5" w:rsidRDefault="00E33CE5" w14:paraId="6132D69F" w14:textId="77777777">
            <w:pPr>
              <w:numPr>
                <w:ilvl w:val="0"/>
                <w:numId w:val="15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03E7" w:rsidR="00E33CE5" w:rsidP="00E33818" w:rsidRDefault="00E33CE5" w14:paraId="76607D35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E33CE5" w:rsidP="00E33818" w:rsidRDefault="00E33CE5" w14:paraId="6EB04639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E33CE5" w:rsidP="00E33818" w:rsidRDefault="00E33CE5" w14:paraId="7B82EF2A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E33CE5" w:rsidTr="00E33818" w14:paraId="71652D31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E33CE5" w:rsidP="00E33CE5" w:rsidRDefault="00E33CE5" w14:paraId="44861AFA" w14:textId="77777777">
            <w:pPr>
              <w:numPr>
                <w:ilvl w:val="0"/>
                <w:numId w:val="15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E33CE5" w:rsidP="00E33818" w:rsidRDefault="00E33CE5" w14:paraId="67C5AF8D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E33CE5" w:rsidP="00E33818" w:rsidRDefault="00E33CE5" w14:paraId="25ECA00C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E33CE5" w:rsidP="00E33818" w:rsidRDefault="00E33CE5" w14:paraId="01C4AE73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E33CE5" w:rsidTr="00E33818" w14:paraId="64B160B7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E33CE5" w:rsidP="00E33CE5" w:rsidRDefault="00E33CE5" w14:paraId="5183B294" w14:textId="77777777">
            <w:pPr>
              <w:numPr>
                <w:ilvl w:val="0"/>
                <w:numId w:val="15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E33CE5" w:rsidP="00E33818" w:rsidRDefault="00E33CE5" w14:paraId="4466B966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E33CE5" w:rsidP="00E33818" w:rsidRDefault="00E33CE5" w14:paraId="33E34B88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E33CE5" w:rsidP="00E33818" w:rsidRDefault="00E33CE5" w14:paraId="31D57334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E33CE5" w:rsidTr="00E33818" w14:paraId="021B99E2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E33CE5" w:rsidP="00E33CE5" w:rsidRDefault="00E33CE5" w14:paraId="03D8299F" w14:textId="77777777">
            <w:pPr>
              <w:numPr>
                <w:ilvl w:val="0"/>
                <w:numId w:val="15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E33CE5" w:rsidP="00E33818" w:rsidRDefault="00E33CE5" w14:paraId="16C163C6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E33CE5" w:rsidP="00E33818" w:rsidRDefault="00E33CE5" w14:paraId="141D6073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E33CE5" w:rsidP="00E33818" w:rsidRDefault="00E33CE5" w14:paraId="4609D420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</w:tbl>
    <w:p w:rsidRPr="00B6063F" w:rsidR="004B1BDD" w:rsidP="004B1BDD" w:rsidRDefault="004B1BDD" w14:paraId="4E321377" w14:textId="2CB252FE">
      <w:pPr>
        <w:spacing w:before="60" w:after="200"/>
        <w:ind w:right="284"/>
        <w:jc w:val="both"/>
        <w:rPr>
          <w:rFonts w:ascii="Arial Narrow" w:hAnsi="Arial Narrow"/>
          <w:i/>
          <w:color w:val="FF0000"/>
          <w:sz w:val="20"/>
          <w:szCs w:val="20"/>
        </w:rPr>
      </w:pPr>
    </w:p>
    <w:tbl>
      <w:tblPr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268"/>
        <w:gridCol w:w="2977"/>
        <w:gridCol w:w="1275"/>
        <w:gridCol w:w="1106"/>
      </w:tblGrid>
      <w:tr w:rsidRPr="00FE0493" w:rsidR="00103E8E" w:rsidTr="00FA2A4F" w14:paraId="1E58A2DE" w14:textId="77777777">
        <w:trPr>
          <w:trHeight w:val="286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Pr="00FE0493" w:rsidR="00103E8E" w:rsidP="00257FAF" w:rsidRDefault="00103E8E" w14:paraId="47DDAD92" w14:textId="06CBB132">
            <w:pPr>
              <w:tabs>
                <w:tab w:val="left" w:pos="321"/>
              </w:tabs>
              <w:spacing w:before="20" w:after="20"/>
              <w:ind w:right="567"/>
              <w:rPr>
                <w:rFonts w:ascii="Arial Narrow" w:hAnsi="Arial Narrow"/>
                <w:b/>
                <w:color w:val="595959"/>
              </w:rPr>
            </w:pPr>
            <w:r w:rsidRPr="00FE0493">
              <w:rPr>
                <w:rFonts w:ascii="Arial Narrow" w:hAnsi="Arial Narrow"/>
                <w:b/>
                <w:color w:val="595959"/>
              </w:rPr>
              <w:t xml:space="preserve">PERFIL </w:t>
            </w:r>
            <w:r>
              <w:rPr>
                <w:rFonts w:ascii="Arial Narrow" w:hAnsi="Arial Narrow"/>
                <w:b/>
                <w:color w:val="595959"/>
              </w:rPr>
              <w:t>5</w:t>
            </w:r>
            <w:r w:rsidRPr="00FE0493">
              <w:rPr>
                <w:rFonts w:ascii="Arial Narrow" w:hAnsi="Arial Narrow"/>
                <w:b/>
                <w:color w:val="595959"/>
              </w:rPr>
              <w:t xml:space="preserve">: </w:t>
            </w:r>
            <w:r w:rsidRPr="00993761">
              <w:rPr>
                <w:rFonts w:ascii="Arial Narrow" w:hAnsi="Arial Narrow"/>
                <w:b/>
                <w:color w:val="595959"/>
              </w:rPr>
              <w:t xml:space="preserve">Técnico </w:t>
            </w:r>
            <w:r>
              <w:rPr>
                <w:rFonts w:ascii="Arial Narrow" w:hAnsi="Arial Narrow"/>
                <w:b/>
                <w:color w:val="595959"/>
              </w:rPr>
              <w:t xml:space="preserve">de formación y soporte </w:t>
            </w:r>
          </w:p>
        </w:tc>
      </w:tr>
      <w:tr w:rsidRPr="00B6063F" w:rsidR="00B6063F" w:rsidTr="00E33818" w14:paraId="19BF830A" w14:textId="77777777">
        <w:tc>
          <w:tcPr>
            <w:tcW w:w="9606" w:type="dxa"/>
            <w:gridSpan w:val="5"/>
            <w:shd w:val="clear" w:color="auto" w:fill="BFBFBF" w:themeFill="background1" w:themeFillShade="BF"/>
            <w:vAlign w:val="center"/>
          </w:tcPr>
          <w:p w:rsidRPr="00B6063F" w:rsidR="00B6063F" w:rsidP="00E33818" w:rsidRDefault="00B6063F" w14:paraId="582B8CA5" w14:textId="77777777">
            <w:pPr>
              <w:spacing w:before="20" w:after="20"/>
              <w:rPr>
                <w:rFonts w:ascii="Arial Narrow" w:hAnsi="Arial Narrow"/>
                <w:b/>
                <w:sz w:val="22"/>
                <w:szCs w:val="22"/>
              </w:rPr>
            </w:pPr>
            <w:r w:rsidRPr="00B6063F">
              <w:rPr>
                <w:rFonts w:ascii="Arial Narrow" w:hAnsi="Arial Narrow"/>
                <w:b/>
                <w:sz w:val="22"/>
                <w:szCs w:val="22"/>
              </w:rPr>
              <w:t>PERSONA PRINCIPAL PARA ESTE PERFIL (OBLIGATORIO Y VALORABLE)</w:t>
            </w:r>
          </w:p>
        </w:tc>
      </w:tr>
      <w:tr w:rsidR="00D819FF" w:rsidTr="00FA2A4F" w14:paraId="23818F8D" w14:textId="77777777">
        <w:tc>
          <w:tcPr>
            <w:tcW w:w="1980" w:type="dxa"/>
            <w:shd w:val="clear" w:color="auto" w:fill="auto"/>
            <w:vAlign w:val="center"/>
          </w:tcPr>
          <w:p w:rsidRPr="00AA6E3F" w:rsidR="00D819FF" w:rsidP="00E33CE5" w:rsidRDefault="00D819FF" w14:paraId="496CD68B" w14:textId="24847778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</w:rPr>
              <w:t>Nombre y apellidos:</w:t>
            </w:r>
          </w:p>
        </w:tc>
        <w:tc>
          <w:tcPr>
            <w:tcW w:w="7626" w:type="dxa"/>
            <w:gridSpan w:val="4"/>
            <w:vAlign w:val="center"/>
          </w:tcPr>
          <w:p w:rsidR="00D819FF" w:rsidP="00D819FF" w:rsidRDefault="00D819FF" w14:paraId="6F6F7FAA" w14:textId="77777777">
            <w:pPr>
              <w:tabs>
                <w:tab w:val="left" w:pos="321"/>
              </w:tabs>
              <w:spacing w:before="20" w:after="2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3E8E" w:rsidTr="00FA2A4F" w14:paraId="62BB681C" w14:textId="77777777">
        <w:tc>
          <w:tcPr>
            <w:tcW w:w="1980" w:type="dxa"/>
            <w:shd w:val="clear" w:color="auto" w:fill="auto"/>
            <w:vAlign w:val="center"/>
          </w:tcPr>
          <w:p w:rsidRPr="00AA6E3F" w:rsidR="00103E8E" w:rsidP="00FA2A4F" w:rsidRDefault="00103E8E" w14:paraId="3C6CD230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Titulación:</w:t>
            </w:r>
          </w:p>
        </w:tc>
        <w:tc>
          <w:tcPr>
            <w:tcW w:w="7626" w:type="dxa"/>
            <w:gridSpan w:val="4"/>
            <w:vAlign w:val="center"/>
          </w:tcPr>
          <w:p w:rsidR="00103E8E" w:rsidP="00FA2A4F" w:rsidRDefault="00103E8E" w14:paraId="35C85D98" w14:textId="77777777">
            <w:pPr>
              <w:tabs>
                <w:tab w:val="left" w:pos="321"/>
              </w:tabs>
              <w:spacing w:before="20" w:after="2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3E8E" w:rsidTr="00FA2A4F" w14:paraId="280C0E80" w14:textId="77777777">
        <w:tc>
          <w:tcPr>
            <w:tcW w:w="1980" w:type="dxa"/>
            <w:shd w:val="clear" w:color="auto" w:fill="auto"/>
            <w:vAlign w:val="center"/>
          </w:tcPr>
          <w:p w:rsidRPr="000C6D31" w:rsidR="00103E8E" w:rsidP="00103E8E" w:rsidRDefault="00103E8E" w14:paraId="4A95D67C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Años e</w:t>
            </w:r>
            <w:r w:rsidRPr="000C6D31">
              <w:rPr>
                <w:rFonts w:ascii="Arial Narrow" w:hAnsi="Arial Narrow"/>
                <w:b/>
                <w:sz w:val="22"/>
                <w:szCs w:val="22"/>
              </w:rPr>
              <w:t>xperiencia</w:t>
            </w:r>
            <w:r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7626" w:type="dxa"/>
            <w:gridSpan w:val="4"/>
            <w:vAlign w:val="center"/>
          </w:tcPr>
          <w:p w:rsidRPr="003B107E" w:rsidR="00103E8E" w:rsidP="00257FAF" w:rsidRDefault="00103E8E" w14:paraId="774EE09E" w14:textId="2BE6613D">
            <w:pPr>
              <w:spacing w:before="20" w:after="20"/>
              <w:ind w:right="-111"/>
              <w:jc w:val="both"/>
              <w:rPr>
                <w:rFonts w:ascii="Arial Narrow" w:hAnsi="Arial Narrow" w:cs="Tahoma"/>
                <w:i/>
                <w:sz w:val="22"/>
                <w:szCs w:val="22"/>
              </w:rPr>
            </w:pPr>
            <w:r w:rsidRPr="003B107E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3B107E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 w:rsidR="00E33CE5">
              <w:rPr>
                <w:rFonts w:ascii="Arial Narrow" w:hAnsi="Arial Narrow" w:cs="Tahoma"/>
                <w:sz w:val="22"/>
                <w:szCs w:val="22"/>
              </w:rPr>
            </w:r>
            <w:r w:rsidR="00E33CE5"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3B107E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3B107E">
              <w:rPr>
                <w:rFonts w:ascii="Arial Narrow" w:hAnsi="Arial Narrow" w:cs="Tahoma"/>
                <w:sz w:val="22"/>
                <w:szCs w:val="22"/>
              </w:rPr>
              <w:t xml:space="preserve">  2 años de experiencia acreditable en elaboración de materiales formativos, formación a personas usuarias en la plataforma SaaS de la oferta y acompañamiento en arranques y post-implantación </w:t>
            </w:r>
            <w:r w:rsidRPr="003B107E">
              <w:rPr>
                <w:rFonts w:ascii="Arial Narrow" w:hAnsi="Arial Narrow" w:cs="Tahoma"/>
                <w:i/>
                <w:sz w:val="22"/>
                <w:szCs w:val="22"/>
              </w:rPr>
              <w:t>(requisito mínimo)</w:t>
            </w:r>
          </w:p>
        </w:tc>
      </w:tr>
      <w:tr w:rsidR="003B107E" w:rsidTr="003B107E" w14:paraId="2B98AC09" w14:textId="77777777">
        <w:tc>
          <w:tcPr>
            <w:tcW w:w="1980" w:type="dxa"/>
            <w:shd w:val="clear" w:color="auto" w:fill="auto"/>
            <w:vAlign w:val="center"/>
          </w:tcPr>
          <w:p w:rsidR="003B107E" w:rsidP="003B107E" w:rsidRDefault="00E33CE5" w14:paraId="345DD80D" w14:textId="443808B8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3B107E">
              <w:rPr>
                <w:rFonts w:ascii="Arial Narrow" w:hAnsi="Arial Narrow"/>
                <w:b/>
                <w:sz w:val="22"/>
                <w:szCs w:val="22"/>
              </w:rPr>
              <w:t xml:space="preserve">Experiencia </w:t>
            </w:r>
            <w:r>
              <w:rPr>
                <w:rFonts w:ascii="Arial Narrow" w:hAnsi="Arial Narrow"/>
                <w:b/>
                <w:sz w:val="22"/>
                <w:szCs w:val="22"/>
              </w:rPr>
              <w:t>SAD:</w:t>
            </w:r>
          </w:p>
        </w:tc>
        <w:tc>
          <w:tcPr>
            <w:tcW w:w="7626" w:type="dxa"/>
            <w:gridSpan w:val="4"/>
            <w:vAlign w:val="center"/>
          </w:tcPr>
          <w:p w:rsidRPr="003B107E" w:rsidR="003B107E" w:rsidP="00257FAF" w:rsidRDefault="003B107E" w14:paraId="75ADB666" w14:textId="7AFBEA9F">
            <w:pPr>
              <w:spacing w:before="20" w:after="20"/>
              <w:ind w:right="-111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3B107E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3B107E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 w:rsidR="00E33CE5">
              <w:rPr>
                <w:rFonts w:ascii="Arial Narrow" w:hAnsi="Arial Narrow" w:cs="Tahoma"/>
                <w:sz w:val="22"/>
                <w:szCs w:val="22"/>
              </w:rPr>
            </w:r>
            <w:r w:rsidR="00E33CE5"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3B107E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3B107E">
              <w:rPr>
                <w:rFonts w:ascii="Arial Narrow" w:hAnsi="Arial Narrow" w:cs="Tahoma"/>
                <w:sz w:val="22"/>
                <w:szCs w:val="22"/>
              </w:rPr>
              <w:t xml:space="preserve">  SI ha realizado formación y soporte a personas usuarias de soluciones software orientadas a la gestión de servicios de atención domiciliaria</w:t>
            </w:r>
          </w:p>
          <w:p w:rsidRPr="003B107E" w:rsidR="003B107E" w:rsidP="003B107E" w:rsidRDefault="003B107E" w14:paraId="0F362791" w14:textId="243B4E62">
            <w:pPr>
              <w:spacing w:before="20" w:after="20"/>
              <w:ind w:right="-111"/>
              <w:rPr>
                <w:rFonts w:ascii="Arial Narrow" w:hAnsi="Arial Narrow" w:cs="Tahoma"/>
                <w:sz w:val="22"/>
                <w:szCs w:val="22"/>
              </w:rPr>
            </w:pPr>
            <w:r w:rsidRPr="003B107E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3B107E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 w:rsidR="00E33CE5">
              <w:rPr>
                <w:rFonts w:ascii="Arial Narrow" w:hAnsi="Arial Narrow" w:cs="Tahoma"/>
                <w:sz w:val="22"/>
                <w:szCs w:val="22"/>
              </w:rPr>
            </w:r>
            <w:r w:rsidR="00E33CE5"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3B107E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3B107E">
              <w:rPr>
                <w:rFonts w:ascii="Arial Narrow" w:hAnsi="Arial Narrow" w:cs="Tahoma"/>
                <w:sz w:val="22"/>
                <w:szCs w:val="22"/>
              </w:rPr>
              <w:t xml:space="preserve">  NO</w:t>
            </w:r>
          </w:p>
        </w:tc>
      </w:tr>
      <w:tr w:rsidRPr="00AA6E3F" w:rsidR="00103E8E" w:rsidTr="00FA2A4F" w14:paraId="008BC35A" w14:textId="77777777">
        <w:trPr>
          <w:trHeight w:val="433"/>
        </w:trPr>
        <w:tc>
          <w:tcPr>
            <w:tcW w:w="9606" w:type="dxa"/>
            <w:gridSpan w:val="5"/>
            <w:shd w:val="clear" w:color="auto" w:fill="auto"/>
            <w:vAlign w:val="bottom"/>
          </w:tcPr>
          <w:p w:rsidRPr="00FB03E7" w:rsidR="00103E8E" w:rsidP="00FA2A4F" w:rsidRDefault="00103E8E" w14:paraId="71951D23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Detalle e</w:t>
            </w: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xperiencia acreditada en funciones del perfil descrito en PPT</w:t>
            </w:r>
          </w:p>
        </w:tc>
      </w:tr>
      <w:tr w:rsidRPr="00AA6E3F" w:rsidR="00103E8E" w:rsidTr="00FA2A4F" w14:paraId="7E6F291A" w14:textId="77777777">
        <w:tc>
          <w:tcPr>
            <w:tcW w:w="4248" w:type="dxa"/>
            <w:gridSpan w:val="2"/>
            <w:vMerge w:val="restart"/>
            <w:shd w:val="clear" w:color="auto" w:fill="auto"/>
            <w:vAlign w:val="center"/>
          </w:tcPr>
          <w:p w:rsidRPr="00FB03E7" w:rsidR="00103E8E" w:rsidP="00FA2A4F" w:rsidRDefault="00103E8E" w14:paraId="0CD1FC16" w14:textId="7777777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Identificación del proyecto</w:t>
            </w:r>
          </w:p>
        </w:tc>
        <w:tc>
          <w:tcPr>
            <w:tcW w:w="2977" w:type="dxa"/>
            <w:vMerge w:val="restart"/>
            <w:vAlign w:val="center"/>
          </w:tcPr>
          <w:p w:rsidRPr="00FB03E7" w:rsidR="00103E8E" w:rsidP="00FA2A4F" w:rsidRDefault="00103E8E" w14:paraId="6EC087CC" w14:textId="7777777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Destinatario</w:t>
            </w:r>
          </w:p>
          <w:p w:rsidRPr="00FB03E7" w:rsidR="00103E8E" w:rsidP="00FA2A4F" w:rsidRDefault="00103E8E" w14:paraId="6B267E1A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(nombre de entidad o cliente final)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:rsidRPr="00FB03E7" w:rsidR="00103E8E" w:rsidP="00FA2A4F" w:rsidRDefault="00103E8E" w14:paraId="3EC09DB6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Periodo participación</w:t>
            </w:r>
          </w:p>
        </w:tc>
      </w:tr>
      <w:tr w:rsidRPr="00AA6E3F" w:rsidR="00103E8E" w:rsidTr="00FA2A4F" w14:paraId="28AB51B6" w14:textId="77777777">
        <w:tc>
          <w:tcPr>
            <w:tcW w:w="4248" w:type="dxa"/>
            <w:gridSpan w:val="2"/>
            <w:vMerge/>
            <w:shd w:val="clear" w:color="auto" w:fill="auto"/>
          </w:tcPr>
          <w:p w:rsidRPr="00FB03E7" w:rsidR="00103E8E" w:rsidP="00FA2A4F" w:rsidRDefault="00103E8E" w14:paraId="0988D06C" w14:textId="77777777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Pr="00FB03E7" w:rsidR="00103E8E" w:rsidP="00FA2A4F" w:rsidRDefault="00103E8E" w14:paraId="60B06A04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shd w:val="clear" w:color="auto" w:fill="auto"/>
          </w:tcPr>
          <w:p w:rsidRPr="00FB03E7" w:rsidR="00103E8E" w:rsidP="00FA2A4F" w:rsidRDefault="00103E8E" w14:paraId="6AE010CA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inicio</w:t>
            </w:r>
          </w:p>
        </w:tc>
        <w:tc>
          <w:tcPr>
            <w:tcW w:w="1106" w:type="dxa"/>
            <w:shd w:val="clear" w:color="auto" w:fill="auto"/>
          </w:tcPr>
          <w:p w:rsidRPr="00FB03E7" w:rsidR="00103E8E" w:rsidP="00FA2A4F" w:rsidRDefault="00103E8E" w14:paraId="30F10075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fin</w:t>
            </w:r>
          </w:p>
        </w:tc>
      </w:tr>
      <w:tr w:rsidRPr="00AA6E3F" w:rsidR="00103E8E" w:rsidTr="00FA2A4F" w14:paraId="47609B3E" w14:textId="77777777">
        <w:tc>
          <w:tcPr>
            <w:tcW w:w="4248" w:type="dxa"/>
            <w:gridSpan w:val="2"/>
            <w:shd w:val="clear" w:color="auto" w:fill="auto"/>
          </w:tcPr>
          <w:p w:rsidRPr="00FB03E7" w:rsidR="00103E8E" w:rsidP="003B107E" w:rsidRDefault="00103E8E" w14:paraId="4F6A785A" w14:textId="77777777">
            <w:pPr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Pr="00FB03E7" w:rsidR="00103E8E" w:rsidP="00FA2A4F" w:rsidRDefault="00103E8E" w14:paraId="4297E83E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shd w:val="clear" w:color="auto" w:fill="auto"/>
          </w:tcPr>
          <w:p w:rsidRPr="00FB03E7" w:rsidR="00103E8E" w:rsidP="00FA2A4F" w:rsidRDefault="00103E8E" w14:paraId="58B55A4E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shd w:val="clear" w:color="auto" w:fill="auto"/>
          </w:tcPr>
          <w:p w:rsidRPr="00FB03E7" w:rsidR="00103E8E" w:rsidP="00FA2A4F" w:rsidRDefault="00103E8E" w14:paraId="40563CA0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103E8E" w:rsidTr="00FA2A4F" w14:paraId="0700F992" w14:textId="77777777">
        <w:tc>
          <w:tcPr>
            <w:tcW w:w="4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103E8E" w:rsidP="00103E8E" w:rsidRDefault="00103E8E" w14:paraId="6030808C" w14:textId="77777777">
            <w:pPr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03E7" w:rsidR="00103E8E" w:rsidP="00FA2A4F" w:rsidRDefault="00103E8E" w14:paraId="3FC071B2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103E8E" w:rsidP="00FA2A4F" w:rsidRDefault="00103E8E" w14:paraId="54D696A6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103E8E" w:rsidP="00FA2A4F" w:rsidRDefault="00103E8E" w14:paraId="475E481A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103E8E" w:rsidTr="00FA2A4F" w14:paraId="412174C2" w14:textId="77777777">
        <w:tc>
          <w:tcPr>
            <w:tcW w:w="4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103E8E" w:rsidP="00103E8E" w:rsidRDefault="00103E8E" w14:paraId="4B730DA3" w14:textId="77777777">
            <w:pPr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103E8E" w:rsidP="00FA2A4F" w:rsidRDefault="00103E8E" w14:paraId="17DEF784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103E8E" w:rsidP="00FA2A4F" w:rsidRDefault="00103E8E" w14:paraId="5FCA3980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103E8E" w:rsidP="00FA2A4F" w:rsidRDefault="00103E8E" w14:paraId="6C0CC654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103E8E" w:rsidTr="00FA2A4F" w14:paraId="0416F705" w14:textId="77777777">
        <w:tc>
          <w:tcPr>
            <w:tcW w:w="4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103E8E" w:rsidP="00103E8E" w:rsidRDefault="00103E8E" w14:paraId="3B891436" w14:textId="77777777">
            <w:pPr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103E8E" w:rsidP="00FA2A4F" w:rsidRDefault="00103E8E" w14:paraId="14D93E60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103E8E" w:rsidP="00FA2A4F" w:rsidRDefault="00103E8E" w14:paraId="6D3AABC9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103E8E" w:rsidP="00FA2A4F" w:rsidRDefault="00103E8E" w14:paraId="7EDD1FB9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103E8E" w:rsidTr="00FA2A4F" w14:paraId="6C47ECC7" w14:textId="77777777">
        <w:tc>
          <w:tcPr>
            <w:tcW w:w="4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103E8E" w:rsidP="00103E8E" w:rsidRDefault="00103E8E" w14:paraId="000F2335" w14:textId="77777777">
            <w:pPr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103E8E" w:rsidP="00FA2A4F" w:rsidRDefault="00103E8E" w14:paraId="5FC6580E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103E8E" w:rsidP="00FA2A4F" w:rsidRDefault="00103E8E" w14:paraId="572D0CF1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103E8E" w:rsidP="00FA2A4F" w:rsidRDefault="00103E8E" w14:paraId="76566AB1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bookmarkEnd w:id="0"/>
      <w:bookmarkEnd w:id="1"/>
      <w:tr w:rsidRPr="00B6063F" w:rsidR="00E33CE5" w:rsidTr="00E33818" w14:paraId="41FAE82C" w14:textId="77777777">
        <w:tc>
          <w:tcPr>
            <w:tcW w:w="9606" w:type="dxa"/>
            <w:gridSpan w:val="5"/>
            <w:shd w:val="clear" w:color="auto" w:fill="BFBFBF" w:themeFill="background1" w:themeFillShade="BF"/>
            <w:vAlign w:val="center"/>
          </w:tcPr>
          <w:p w:rsidRPr="00B6063F" w:rsidR="00E33CE5" w:rsidP="00E33CE5" w:rsidRDefault="00E33CE5" w14:paraId="6A8D18BD" w14:textId="402C7E21">
            <w:pPr>
              <w:spacing w:before="20" w:after="20"/>
              <w:rPr>
                <w:rFonts w:ascii="Arial Narrow" w:hAnsi="Arial Narrow"/>
                <w:b/>
                <w:sz w:val="22"/>
                <w:szCs w:val="22"/>
              </w:rPr>
            </w:pPr>
            <w:r w:rsidRPr="00B6063F">
              <w:rPr>
                <w:rFonts w:ascii="Arial Narrow" w:hAnsi="Arial Narrow"/>
                <w:b/>
                <w:sz w:val="22"/>
                <w:szCs w:val="22"/>
              </w:rPr>
              <w:t>PERSONA SECUNDARIA PARA PERFIL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B6063F">
              <w:rPr>
                <w:rFonts w:ascii="Arial Narrow" w:hAnsi="Arial Narrow"/>
                <w:b/>
                <w:sz w:val="22"/>
                <w:szCs w:val="22"/>
              </w:rPr>
              <w:t xml:space="preserve"> (OPCIONAL Y NO VALORABLE)</w:t>
            </w:r>
          </w:p>
        </w:tc>
      </w:tr>
      <w:tr w:rsidR="00E33CE5" w:rsidTr="00E33818" w14:paraId="19B30C0A" w14:textId="77777777">
        <w:tc>
          <w:tcPr>
            <w:tcW w:w="1980" w:type="dxa"/>
            <w:shd w:val="clear" w:color="auto" w:fill="auto"/>
            <w:vAlign w:val="center"/>
          </w:tcPr>
          <w:p w:rsidRPr="00AA6E3F" w:rsidR="00E33CE5" w:rsidP="00E33818" w:rsidRDefault="00E33CE5" w14:paraId="51A9ADD6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</w:rPr>
              <w:t>Nombre y apellidos:</w:t>
            </w:r>
          </w:p>
        </w:tc>
        <w:tc>
          <w:tcPr>
            <w:tcW w:w="7626" w:type="dxa"/>
            <w:gridSpan w:val="4"/>
            <w:vAlign w:val="center"/>
          </w:tcPr>
          <w:p w:rsidR="00E33CE5" w:rsidP="00E33818" w:rsidRDefault="00E33CE5" w14:paraId="757EBA03" w14:textId="77777777">
            <w:pPr>
              <w:tabs>
                <w:tab w:val="left" w:pos="321"/>
              </w:tabs>
              <w:spacing w:before="20" w:after="2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33CE5" w:rsidTr="00E33818" w14:paraId="2ABA8A35" w14:textId="77777777">
        <w:tc>
          <w:tcPr>
            <w:tcW w:w="1980" w:type="dxa"/>
            <w:shd w:val="clear" w:color="auto" w:fill="auto"/>
            <w:vAlign w:val="center"/>
          </w:tcPr>
          <w:p w:rsidRPr="00AA6E3F" w:rsidR="00E33CE5" w:rsidP="00E33818" w:rsidRDefault="00E33CE5" w14:paraId="04E1945C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Titulación:</w:t>
            </w:r>
          </w:p>
        </w:tc>
        <w:tc>
          <w:tcPr>
            <w:tcW w:w="7626" w:type="dxa"/>
            <w:gridSpan w:val="4"/>
            <w:vAlign w:val="center"/>
          </w:tcPr>
          <w:p w:rsidR="00E33CE5" w:rsidP="00E33818" w:rsidRDefault="00E33CE5" w14:paraId="5D052DCA" w14:textId="77777777">
            <w:pPr>
              <w:tabs>
                <w:tab w:val="left" w:pos="321"/>
              </w:tabs>
              <w:spacing w:before="20" w:after="2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33CE5" w:rsidTr="00E33818" w14:paraId="34444D61" w14:textId="77777777">
        <w:tc>
          <w:tcPr>
            <w:tcW w:w="1980" w:type="dxa"/>
            <w:shd w:val="clear" w:color="auto" w:fill="auto"/>
            <w:vAlign w:val="center"/>
          </w:tcPr>
          <w:p w:rsidRPr="00AA6E3F" w:rsidR="00E33CE5" w:rsidP="00E33818" w:rsidRDefault="00E33CE5" w14:paraId="5154D557" w14:textId="77777777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Años e</w:t>
            </w:r>
            <w:r w:rsidRPr="000C6D31">
              <w:rPr>
                <w:rFonts w:ascii="Arial Narrow" w:hAnsi="Arial Narrow"/>
                <w:b/>
                <w:sz w:val="22"/>
                <w:szCs w:val="22"/>
              </w:rPr>
              <w:t>xperiencia</w:t>
            </w:r>
            <w:r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7626" w:type="dxa"/>
            <w:gridSpan w:val="4"/>
            <w:vAlign w:val="center"/>
          </w:tcPr>
          <w:p w:rsidR="00E33CE5" w:rsidP="00E33818" w:rsidRDefault="00E33CE5" w14:paraId="3E894C63" w14:textId="77777777">
            <w:pPr>
              <w:tabs>
                <w:tab w:val="left" w:pos="321"/>
              </w:tabs>
              <w:spacing w:before="20" w:after="20"/>
              <w:ind w:right="566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33CE5" w:rsidTr="00E33818" w14:paraId="4B79CF12" w14:textId="77777777">
        <w:tc>
          <w:tcPr>
            <w:tcW w:w="1980" w:type="dxa"/>
            <w:shd w:val="clear" w:color="auto" w:fill="auto"/>
            <w:vAlign w:val="center"/>
          </w:tcPr>
          <w:p w:rsidR="00E33CE5" w:rsidP="00E33818" w:rsidRDefault="00E33CE5" w14:paraId="0BB631BC" w14:textId="5FC94465">
            <w:pPr>
              <w:spacing w:before="20" w:after="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3B107E">
              <w:rPr>
                <w:rFonts w:ascii="Arial Narrow" w:hAnsi="Arial Narrow"/>
                <w:b/>
                <w:sz w:val="22"/>
                <w:szCs w:val="22"/>
              </w:rPr>
              <w:t xml:space="preserve">Experiencia </w:t>
            </w:r>
            <w:r>
              <w:rPr>
                <w:rFonts w:ascii="Arial Narrow" w:hAnsi="Arial Narrow"/>
                <w:b/>
                <w:sz w:val="22"/>
                <w:szCs w:val="22"/>
              </w:rPr>
              <w:t>SAD:</w:t>
            </w:r>
          </w:p>
        </w:tc>
        <w:tc>
          <w:tcPr>
            <w:tcW w:w="7626" w:type="dxa"/>
            <w:gridSpan w:val="4"/>
            <w:vAlign w:val="center"/>
          </w:tcPr>
          <w:p w:rsidR="00E33CE5" w:rsidP="00E33818" w:rsidRDefault="00E33CE5" w14:paraId="679EA055" w14:textId="54A03182">
            <w:pPr>
              <w:tabs>
                <w:tab w:val="left" w:pos="321"/>
              </w:tabs>
              <w:spacing w:before="20" w:after="20"/>
              <w:ind w:right="566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>
              <w:rPr>
                <w:rFonts w:ascii="Arial Narrow" w:hAnsi="Arial Narrow" w:cs="Tahoma"/>
                <w:sz w:val="22"/>
                <w:szCs w:val="22"/>
              </w:rPr>
            </w:r>
            <w:r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SI / </w:t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>
              <w:rPr>
                <w:rFonts w:ascii="Arial Narrow" w:hAnsi="Arial Narrow" w:cs="Tahoma"/>
                <w:sz w:val="22"/>
                <w:szCs w:val="22"/>
              </w:rPr>
            </w:r>
            <w:r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Tahoma"/>
                <w:sz w:val="22"/>
                <w:szCs w:val="22"/>
              </w:rPr>
              <w:t>NO</w:t>
            </w:r>
          </w:p>
        </w:tc>
      </w:tr>
      <w:tr w:rsidRPr="00AA6E3F" w:rsidR="00E33CE5" w:rsidTr="00E33818" w14:paraId="6BE3D751" w14:textId="77777777">
        <w:trPr>
          <w:trHeight w:val="451"/>
        </w:trPr>
        <w:tc>
          <w:tcPr>
            <w:tcW w:w="9606" w:type="dxa"/>
            <w:gridSpan w:val="5"/>
            <w:shd w:val="clear" w:color="auto" w:fill="auto"/>
            <w:vAlign w:val="bottom"/>
          </w:tcPr>
          <w:p w:rsidRPr="00FB03E7" w:rsidR="00E33CE5" w:rsidP="00E33818" w:rsidRDefault="00E33CE5" w14:paraId="3B594CCB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Detalle e</w:t>
            </w: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xperiencia acreditada en funciones del perfil descrito en PPT</w:t>
            </w:r>
          </w:p>
        </w:tc>
      </w:tr>
      <w:tr w:rsidRPr="00AA6E3F" w:rsidR="00E33CE5" w:rsidTr="00E33818" w14:paraId="47848DE5" w14:textId="77777777">
        <w:tc>
          <w:tcPr>
            <w:tcW w:w="1980" w:type="dxa"/>
            <w:vMerge w:val="restart"/>
            <w:shd w:val="clear" w:color="auto" w:fill="auto"/>
            <w:vAlign w:val="center"/>
          </w:tcPr>
          <w:p w:rsidRPr="00FB03E7" w:rsidR="00E33CE5" w:rsidP="00E33818" w:rsidRDefault="00E33CE5" w14:paraId="1EC83AE2" w14:textId="7777777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Identificación del proyecto</w:t>
            </w:r>
          </w:p>
        </w:tc>
        <w:tc>
          <w:tcPr>
            <w:tcW w:w="5245" w:type="dxa"/>
            <w:gridSpan w:val="2"/>
            <w:vMerge w:val="restart"/>
            <w:vAlign w:val="center"/>
          </w:tcPr>
          <w:p w:rsidRPr="00FB03E7" w:rsidR="00E33CE5" w:rsidP="00E33818" w:rsidRDefault="00E33CE5" w14:paraId="0287BEB5" w14:textId="7777777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Destinatario</w:t>
            </w:r>
          </w:p>
          <w:p w:rsidRPr="00FB03E7" w:rsidR="00E33CE5" w:rsidP="00E33818" w:rsidRDefault="00E33CE5" w14:paraId="2CABC79F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(nombre de entidad o cliente final)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:rsidRPr="00FB03E7" w:rsidR="00E33CE5" w:rsidP="00E33818" w:rsidRDefault="00E33CE5" w14:paraId="5515FC80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FB03E7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Periodo participación</w:t>
            </w:r>
          </w:p>
        </w:tc>
      </w:tr>
      <w:tr w:rsidRPr="00AA6E3F" w:rsidR="00E33CE5" w:rsidTr="00E33818" w14:paraId="07D0B399" w14:textId="77777777">
        <w:tc>
          <w:tcPr>
            <w:tcW w:w="1980" w:type="dxa"/>
            <w:vMerge/>
            <w:shd w:val="clear" w:color="auto" w:fill="auto"/>
          </w:tcPr>
          <w:p w:rsidRPr="00FB03E7" w:rsidR="00E33CE5" w:rsidP="00E33818" w:rsidRDefault="00E33CE5" w14:paraId="43446A66" w14:textId="77777777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vMerge/>
            <w:vAlign w:val="center"/>
          </w:tcPr>
          <w:p w:rsidRPr="00FB03E7" w:rsidR="00E33CE5" w:rsidP="00E33818" w:rsidRDefault="00E33CE5" w14:paraId="32B2AD96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shd w:val="clear" w:color="auto" w:fill="auto"/>
          </w:tcPr>
          <w:p w:rsidRPr="00FB03E7" w:rsidR="00E33CE5" w:rsidP="00E33818" w:rsidRDefault="00E33CE5" w14:paraId="0BBA27DD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inicio</w:t>
            </w:r>
          </w:p>
        </w:tc>
        <w:tc>
          <w:tcPr>
            <w:tcW w:w="1106" w:type="dxa"/>
            <w:shd w:val="clear" w:color="auto" w:fill="auto"/>
          </w:tcPr>
          <w:p w:rsidRPr="00FB03E7" w:rsidR="00E33CE5" w:rsidP="00E33818" w:rsidRDefault="00E33CE5" w14:paraId="7F9810FD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 w:rsidRPr="00FB03E7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fin</w:t>
            </w:r>
          </w:p>
        </w:tc>
      </w:tr>
      <w:tr w:rsidRPr="00AA6E3F" w:rsidR="00E33CE5" w:rsidTr="00E33818" w14:paraId="00C7A4C7" w14:textId="77777777">
        <w:tc>
          <w:tcPr>
            <w:tcW w:w="1980" w:type="dxa"/>
            <w:shd w:val="clear" w:color="auto" w:fill="auto"/>
          </w:tcPr>
          <w:p w:rsidRPr="00FB03E7" w:rsidR="00E33CE5" w:rsidP="00E33CE5" w:rsidRDefault="00E33CE5" w14:paraId="6C86A775" w14:textId="77777777">
            <w:pPr>
              <w:numPr>
                <w:ilvl w:val="0"/>
                <w:numId w:val="16"/>
              </w:num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vAlign w:val="center"/>
          </w:tcPr>
          <w:p w:rsidRPr="00FB03E7" w:rsidR="00E33CE5" w:rsidP="00E33818" w:rsidRDefault="00E33CE5" w14:paraId="04D31A29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shd w:val="clear" w:color="auto" w:fill="auto"/>
          </w:tcPr>
          <w:p w:rsidRPr="00FB03E7" w:rsidR="00E33CE5" w:rsidP="00E33818" w:rsidRDefault="00E33CE5" w14:paraId="319F44AD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shd w:val="clear" w:color="auto" w:fill="auto"/>
          </w:tcPr>
          <w:p w:rsidRPr="00FB03E7" w:rsidR="00E33CE5" w:rsidP="00E33818" w:rsidRDefault="00E33CE5" w14:paraId="461A7A03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E33CE5" w:rsidTr="00E33818" w14:paraId="4A20CFC7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E33CE5" w:rsidP="00E33CE5" w:rsidRDefault="00E33CE5" w14:paraId="0609180D" w14:textId="77777777">
            <w:pPr>
              <w:numPr>
                <w:ilvl w:val="0"/>
                <w:numId w:val="1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03E7" w:rsidR="00E33CE5" w:rsidP="00E33818" w:rsidRDefault="00E33CE5" w14:paraId="25EC4F37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E33CE5" w:rsidP="00E33818" w:rsidRDefault="00E33CE5" w14:paraId="75A7C18F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B03E7" w:rsidR="00E33CE5" w:rsidP="00E33818" w:rsidRDefault="00E33CE5" w14:paraId="3FB97DED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E33CE5" w:rsidTr="00E33818" w14:paraId="160F3828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E33CE5" w:rsidP="00E33CE5" w:rsidRDefault="00E33CE5" w14:paraId="67CFE799" w14:textId="77777777">
            <w:pPr>
              <w:numPr>
                <w:ilvl w:val="0"/>
                <w:numId w:val="1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E33CE5" w:rsidP="00E33818" w:rsidRDefault="00E33CE5" w14:paraId="2DF4BE69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E33CE5" w:rsidP="00E33818" w:rsidRDefault="00E33CE5" w14:paraId="21399637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E33CE5" w:rsidP="00E33818" w:rsidRDefault="00E33CE5" w14:paraId="39448E2D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E33CE5" w:rsidTr="00E33818" w14:paraId="2115BA00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E33CE5" w:rsidP="00E33CE5" w:rsidRDefault="00E33CE5" w14:paraId="60EA07E8" w14:textId="77777777">
            <w:pPr>
              <w:numPr>
                <w:ilvl w:val="0"/>
                <w:numId w:val="1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E33CE5" w:rsidP="00E33818" w:rsidRDefault="00E33CE5" w14:paraId="0D3E4406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E33CE5" w:rsidP="00E33818" w:rsidRDefault="00E33CE5" w14:paraId="28C44D82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E33CE5" w:rsidP="00E33818" w:rsidRDefault="00E33CE5" w14:paraId="0DDE37F7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Pr="00AA6E3F" w:rsidR="00E33CE5" w:rsidTr="00E33818" w14:paraId="6BE20A57" w14:textId="77777777"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E33CE5" w:rsidP="00E33CE5" w:rsidRDefault="00E33CE5" w14:paraId="598D5F7A" w14:textId="77777777">
            <w:pPr>
              <w:numPr>
                <w:ilvl w:val="0"/>
                <w:numId w:val="1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6E3F" w:rsidR="00E33CE5" w:rsidP="00E33818" w:rsidRDefault="00E33CE5" w14:paraId="1F949E1E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E33CE5" w:rsidP="00E33818" w:rsidRDefault="00E33CE5" w14:paraId="2382B3BA" w14:textId="7777777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AA6E3F" w:rsidR="00E33CE5" w:rsidP="00E33818" w:rsidRDefault="00E33CE5" w14:paraId="68359D57" w14:textId="7777777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</w:tbl>
    <w:p w:rsidRPr="00B6063F" w:rsidR="00617D1F" w:rsidP="00E33CE5" w:rsidRDefault="00800116" w14:paraId="2D7F0024" w14:textId="74F503ED">
      <w:pPr>
        <w:spacing w:before="60" w:after="200"/>
        <w:ind w:right="284"/>
        <w:jc w:val="both"/>
        <w:rPr>
          <w:rFonts w:ascii="Arial Narrow" w:hAnsi="Arial Narrow"/>
          <w:sz w:val="20"/>
          <w:szCs w:val="20"/>
        </w:rPr>
      </w:pPr>
      <w:r w:rsidRPr="643557F6" w:rsidR="00800116">
        <w:rPr>
          <w:rFonts w:ascii="Arial Narrow" w:hAnsi="Arial Narrow"/>
          <w:i w:val="1"/>
          <w:iCs w:val="1"/>
          <w:color w:val="FF0000"/>
          <w:sz w:val="20"/>
          <w:szCs w:val="20"/>
        </w:rPr>
        <w:t xml:space="preserve">NOTA PERFILES: Es obligatorio ofertar al menos estos 5 perfiles, pudiendo ofertarse más de 1 persona por perfil y también 1 </w:t>
      </w:r>
      <w:r w:rsidRPr="643557F6" w:rsidR="004B1BDD">
        <w:rPr>
          <w:rFonts w:ascii="Arial Narrow" w:hAnsi="Arial Narrow"/>
          <w:i w:val="1"/>
          <w:iCs w:val="1"/>
          <w:color w:val="FF0000"/>
          <w:sz w:val="20"/>
          <w:szCs w:val="20"/>
        </w:rPr>
        <w:t xml:space="preserve">misma </w:t>
      </w:r>
      <w:r w:rsidRPr="643557F6" w:rsidR="00800116">
        <w:rPr>
          <w:rFonts w:ascii="Arial Narrow" w:hAnsi="Arial Narrow"/>
          <w:i w:val="1"/>
          <w:iCs w:val="1"/>
          <w:color w:val="FF0000"/>
          <w:sz w:val="20"/>
          <w:szCs w:val="20"/>
        </w:rPr>
        <w:t>persona para desempeñar varios roles/perfiles, siempre que se justifique adecuadamente y se garantice el cumplimiento de todos los requisitos exigidos, así como la correcta dedicación al proyecto.</w:t>
      </w:r>
      <w:r w:rsidRPr="643557F6" w:rsidR="004B1BDD">
        <w:rPr>
          <w:rFonts w:ascii="Arial Narrow" w:hAnsi="Arial Narrow"/>
          <w:i w:val="1"/>
          <w:iCs w:val="1"/>
          <w:color w:val="FF0000"/>
          <w:sz w:val="20"/>
          <w:szCs w:val="20"/>
        </w:rPr>
        <w:t xml:space="preserve"> A efectos de valoración, </w:t>
      </w:r>
      <w:r w:rsidRPr="643557F6" w:rsidR="464772DF">
        <w:rPr>
          <w:rFonts w:ascii="Arial Narrow" w:hAnsi="Arial Narrow"/>
          <w:i w:val="1"/>
          <w:iCs w:val="1"/>
          <w:color w:val="FF0000"/>
          <w:sz w:val="20"/>
          <w:szCs w:val="20"/>
        </w:rPr>
        <w:t xml:space="preserve">en cada perfil </w:t>
      </w:r>
      <w:r w:rsidRPr="643557F6" w:rsidR="004B1BDD">
        <w:rPr>
          <w:rFonts w:ascii="Arial Narrow" w:hAnsi="Arial Narrow"/>
          <w:i w:val="1"/>
          <w:iCs w:val="1"/>
          <w:color w:val="FF0000"/>
          <w:sz w:val="20"/>
          <w:szCs w:val="20"/>
        </w:rPr>
        <w:t>únicamente se tendrá en cuenta la experiencia acreditada de la persona designada como principal, no siendo objeto de valoración la experiencia del resto de personas adscritas al mismo perfil</w:t>
      </w:r>
      <w:r w:rsidRPr="643557F6" w:rsidR="00E33CE5">
        <w:rPr>
          <w:rFonts w:ascii="Arial Narrow" w:hAnsi="Arial Narrow"/>
          <w:i w:val="1"/>
          <w:iCs w:val="1"/>
          <w:color w:val="FF0000"/>
          <w:sz w:val="20"/>
          <w:szCs w:val="20"/>
        </w:rPr>
        <w:t>.</w:t>
      </w:r>
    </w:p>
    <w:p w:rsidRPr="00E33CE5" w:rsidR="00FF285C" w:rsidP="00E33CE5" w:rsidRDefault="00800116" w14:paraId="4B0F2869" w14:textId="28C2446C">
      <w:pPr>
        <w:pStyle w:val="Prrafodelista"/>
        <w:numPr>
          <w:ilvl w:val="0"/>
          <w:numId w:val="2"/>
        </w:numPr>
        <w:spacing w:before="120" w:after="120"/>
        <w:ind w:left="0" w:right="566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CRITERIO SOCIAL</w:t>
      </w:r>
      <w:r w:rsidRPr="00332FAE" w:rsidR="00617D1F">
        <w:rPr>
          <w:rFonts w:ascii="Arial Narrow" w:hAnsi="Arial Narrow"/>
          <w:b/>
          <w:sz w:val="22"/>
          <w:szCs w:val="22"/>
        </w:rPr>
        <w:t>:</w:t>
      </w:r>
    </w:p>
    <w:tbl>
      <w:tblPr>
        <w:tblW w:w="0" w:type="auto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402"/>
        <w:gridCol w:w="978"/>
        <w:gridCol w:w="5260"/>
      </w:tblGrid>
      <w:tr w:rsidRPr="00F04CBA" w:rsidR="00FF285C" w:rsidTr="00FA2A4F" w14:paraId="5915469C" w14:textId="77777777">
        <w:tc>
          <w:tcPr>
            <w:tcW w:w="3402" w:type="dxa"/>
            <w:shd w:val="clear" w:color="auto" w:fill="auto"/>
            <w:vAlign w:val="center"/>
          </w:tcPr>
          <w:p w:rsidRPr="00F04CBA" w:rsidR="00FF285C" w:rsidP="00FA2A4F" w:rsidRDefault="00FF285C" w14:paraId="1F8E25C7" w14:textId="77777777">
            <w:pPr>
              <w:ind w:right="566"/>
              <w:rPr>
                <w:rFonts w:ascii="Arial Narrow" w:hAnsi="Arial Narrow"/>
                <w:b/>
                <w:sz w:val="22"/>
                <w:szCs w:val="22"/>
              </w:rPr>
            </w:pPr>
            <w:r w:rsidRPr="00F04CBA">
              <w:rPr>
                <w:rFonts w:ascii="Arial Narrow" w:hAnsi="Arial Narrow"/>
                <w:b/>
                <w:sz w:val="22"/>
                <w:szCs w:val="22"/>
              </w:rPr>
              <w:t xml:space="preserve">Descripción </w:t>
            </w:r>
          </w:p>
        </w:tc>
        <w:tc>
          <w:tcPr>
            <w:tcW w:w="978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:rsidRPr="00F04CBA" w:rsidR="00FF285C" w:rsidP="00FA2A4F" w:rsidRDefault="00FF285C" w14:paraId="2B4C10C5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F04CBA">
              <w:rPr>
                <w:rFonts w:ascii="Arial Narrow" w:hAnsi="Arial Narrow"/>
                <w:b/>
                <w:sz w:val="22"/>
                <w:szCs w:val="22"/>
              </w:rPr>
              <w:t>CUMPLE (SI/NO)</w:t>
            </w:r>
          </w:p>
        </w:tc>
        <w:tc>
          <w:tcPr>
            <w:tcW w:w="5260" w:type="dxa"/>
            <w:tcBorders>
              <w:bottom w:val="single" w:color="auto" w:sz="4" w:space="0"/>
            </w:tcBorders>
            <w:vAlign w:val="center"/>
          </w:tcPr>
          <w:p w:rsidRPr="00F04CBA" w:rsidR="00FF285C" w:rsidP="00FA2A4F" w:rsidRDefault="00FF285C" w14:paraId="202C285D" w14:textId="77777777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F04CBA">
              <w:rPr>
                <w:rFonts w:ascii="Arial Narrow" w:hAnsi="Arial Narrow"/>
                <w:b/>
                <w:sz w:val="22"/>
                <w:szCs w:val="22"/>
              </w:rPr>
              <w:t>MEDIDAS</w:t>
            </w:r>
          </w:p>
        </w:tc>
      </w:tr>
      <w:tr w:rsidRPr="00F04CBA" w:rsidR="00FF285C" w:rsidTr="00FA2A4F" w14:paraId="6C6FAA2A" w14:textId="77777777">
        <w:tc>
          <w:tcPr>
            <w:tcW w:w="3402" w:type="dxa"/>
            <w:shd w:val="clear" w:color="auto" w:fill="auto"/>
          </w:tcPr>
          <w:p w:rsidRPr="00F04CBA" w:rsidR="00FF285C" w:rsidP="00FA2A4F" w:rsidRDefault="00FF285C" w14:paraId="2042ABCF" w14:textId="77777777">
            <w:pPr>
              <w:spacing w:before="40" w:after="40"/>
              <w:rPr>
                <w:rFonts w:ascii="Arial Narrow" w:hAnsi="Arial Narrow"/>
                <w:i/>
                <w:sz w:val="22"/>
                <w:szCs w:val="22"/>
              </w:rPr>
            </w:pPr>
            <w:r w:rsidRPr="00F04CBA">
              <w:rPr>
                <w:rFonts w:ascii="Arial Narrow" w:hAnsi="Arial Narrow"/>
                <w:sz w:val="22"/>
                <w:szCs w:val="22"/>
              </w:rPr>
              <w:t xml:space="preserve">Medidas de conciliación con al menos dos mejoras respecto al convenio sectorial que apliquen </w:t>
            </w:r>
            <w:r w:rsidRPr="0047730A">
              <w:rPr>
                <w:rFonts w:ascii="Arial Narrow" w:hAnsi="Arial Narrow"/>
                <w:sz w:val="22"/>
                <w:szCs w:val="22"/>
              </w:rPr>
              <w:t>al equipo vinculado con la ejecución del contrato</w:t>
            </w:r>
          </w:p>
        </w:tc>
        <w:tc>
          <w:tcPr>
            <w:tcW w:w="978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:rsidRPr="00F04CBA" w:rsidR="00FF285C" w:rsidP="00FA2A4F" w:rsidRDefault="00FF285C" w14:paraId="38C5F592" w14:textId="77777777">
            <w:pPr>
              <w:ind w:right="-111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 w:rsidR="00E33CE5">
              <w:rPr>
                <w:rFonts w:ascii="Arial Narrow" w:hAnsi="Arial Narrow" w:cs="Tahoma"/>
                <w:sz w:val="22"/>
                <w:szCs w:val="22"/>
              </w:rPr>
            </w:r>
            <w:r w:rsidR="00E33CE5"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Tahoma"/>
                <w:sz w:val="22"/>
                <w:szCs w:val="22"/>
              </w:rPr>
              <w:t>SI</w:t>
            </w:r>
          </w:p>
          <w:p w:rsidRPr="00F04CBA" w:rsidR="00FF285C" w:rsidP="00FA2A4F" w:rsidRDefault="00FF285C" w14:paraId="1D6AC5EC" w14:textId="77777777">
            <w:pPr>
              <w:spacing w:before="40" w:after="40"/>
              <w:ind w:right="-111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begin">
                <w:ffData>
                  <w:name w:val="CC_MESACONT_S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instrText xml:space="preserve"> FORMCHECKBOX </w:instrText>
            </w:r>
            <w:r w:rsidR="00E33CE5">
              <w:rPr>
                <w:rFonts w:ascii="Arial Narrow" w:hAnsi="Arial Narrow" w:cs="Tahoma"/>
                <w:sz w:val="22"/>
                <w:szCs w:val="22"/>
              </w:rPr>
            </w:r>
            <w:r w:rsidR="00E33CE5">
              <w:rPr>
                <w:rFonts w:ascii="Arial Narrow" w:hAnsi="Arial Narrow" w:cs="Tahoma"/>
                <w:sz w:val="22"/>
                <w:szCs w:val="22"/>
              </w:rPr>
              <w:fldChar w:fldCharType="separate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fldChar w:fldCharType="end"/>
            </w:r>
            <w:r w:rsidRPr="00F04CBA"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Tahoma"/>
                <w:sz w:val="22"/>
                <w:szCs w:val="22"/>
              </w:rPr>
              <w:t>NO</w:t>
            </w:r>
          </w:p>
        </w:tc>
        <w:tc>
          <w:tcPr>
            <w:tcW w:w="5260" w:type="dxa"/>
            <w:tcBorders>
              <w:bottom w:val="single" w:color="auto" w:sz="4" w:space="0"/>
            </w:tcBorders>
            <w:vAlign w:val="center"/>
          </w:tcPr>
          <w:p w:rsidRPr="00F04CBA" w:rsidR="00FF285C" w:rsidP="00FF285C" w:rsidRDefault="00FF285C" w14:paraId="2437A715" w14:textId="77777777">
            <w:pPr>
              <w:numPr>
                <w:ilvl w:val="0"/>
                <w:numId w:val="8"/>
              </w:numPr>
              <w:tabs>
                <w:tab w:val="left" w:pos="321"/>
              </w:tabs>
              <w:spacing w:before="40" w:after="40"/>
              <w:ind w:left="321" w:right="566" w:hanging="284"/>
              <w:rPr>
                <w:rFonts w:ascii="Arial Narrow" w:hAnsi="Arial Narrow"/>
                <w:sz w:val="22"/>
                <w:szCs w:val="22"/>
              </w:rPr>
            </w:pPr>
            <w:r w:rsidRPr="00F04CBA">
              <w:rPr>
                <w:rFonts w:ascii="Arial Narrow" w:hAnsi="Arial Narrow"/>
                <w:sz w:val="22"/>
                <w:szCs w:val="22"/>
              </w:rPr>
              <w:t>…</w:t>
            </w:r>
          </w:p>
          <w:p w:rsidRPr="00F04CBA" w:rsidR="00FF285C" w:rsidP="00FF285C" w:rsidRDefault="00FF285C" w14:paraId="06119AE3" w14:textId="77777777">
            <w:pPr>
              <w:numPr>
                <w:ilvl w:val="0"/>
                <w:numId w:val="8"/>
              </w:numPr>
              <w:tabs>
                <w:tab w:val="left" w:pos="321"/>
              </w:tabs>
              <w:spacing w:before="40" w:after="40"/>
              <w:ind w:left="321" w:right="566" w:hanging="284"/>
              <w:rPr>
                <w:rFonts w:ascii="Arial Narrow" w:hAnsi="Arial Narrow"/>
                <w:sz w:val="22"/>
                <w:szCs w:val="22"/>
              </w:rPr>
            </w:pPr>
            <w:r w:rsidRPr="00F04CBA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</w:tbl>
    <w:p w:rsidRPr="0024668E" w:rsidR="00FF285C" w:rsidP="00FF285C" w:rsidRDefault="00FF285C" w14:paraId="12DFF3D6" w14:textId="7777777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 Narrow" w:hAnsi="Arial Narrow" w:cs="Tahoma"/>
          <w:sz w:val="22"/>
          <w:szCs w:val="22"/>
        </w:rPr>
      </w:pPr>
    </w:p>
    <w:p w:rsidR="0024668E" w:rsidP="00617D1F" w:rsidRDefault="0024668E" w14:paraId="7B1DDDC2" w14:textId="7316C1A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 Narrow" w:hAnsi="Arial Narrow" w:cs="Tahoma"/>
          <w:sz w:val="22"/>
          <w:szCs w:val="22"/>
        </w:rPr>
      </w:pPr>
    </w:p>
    <w:p w:rsidR="00617D1F" w:rsidP="00617D1F" w:rsidRDefault="00617D1F" w14:paraId="6DDCB681" w14:textId="25F7FE1B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 Narrow" w:hAnsi="Arial Narrow" w:cs="Tahoma"/>
          <w:sz w:val="22"/>
          <w:szCs w:val="22"/>
        </w:rPr>
      </w:pPr>
    </w:p>
    <w:p w:rsidR="00617D1F" w:rsidP="00617D1F" w:rsidRDefault="00617D1F" w14:paraId="35DC103A" w14:textId="098EB61A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 Narrow" w:hAnsi="Arial Narrow" w:cs="Tahoma"/>
          <w:sz w:val="22"/>
          <w:szCs w:val="22"/>
        </w:rPr>
      </w:pPr>
    </w:p>
    <w:p w:rsidRPr="00A71C0D" w:rsidR="00617D1F" w:rsidP="00617D1F" w:rsidRDefault="00617D1F" w14:paraId="47E5B545" w14:textId="77777777">
      <w:pPr>
        <w:ind w:right="566"/>
        <w:jc w:val="center"/>
        <w:rPr>
          <w:rFonts w:ascii="Arial Narrow" w:hAnsi="Arial Narrow"/>
          <w:sz w:val="22"/>
          <w:szCs w:val="22"/>
        </w:rPr>
      </w:pPr>
      <w:r w:rsidRPr="00A71C0D">
        <w:rPr>
          <w:rFonts w:ascii="Arial Narrow" w:hAnsi="Arial Narrow"/>
          <w:sz w:val="22"/>
          <w:szCs w:val="22"/>
        </w:rPr>
        <w:t xml:space="preserve">En Pamplona, a </w:t>
      </w:r>
      <w:r>
        <w:rPr>
          <w:rFonts w:ascii="Arial Narrow" w:hAnsi="Arial Narrow"/>
          <w:sz w:val="22"/>
          <w:szCs w:val="22"/>
        </w:rPr>
        <w:t>…..</w:t>
      </w:r>
      <w:r w:rsidRPr="00A71C0D">
        <w:rPr>
          <w:rFonts w:ascii="Arial Narrow" w:hAnsi="Arial Narrow"/>
          <w:sz w:val="22"/>
          <w:szCs w:val="22"/>
        </w:rPr>
        <w:t xml:space="preserve"> de ....</w:t>
      </w:r>
      <w:r>
        <w:rPr>
          <w:rFonts w:ascii="Arial Narrow" w:hAnsi="Arial Narrow"/>
          <w:sz w:val="22"/>
          <w:szCs w:val="22"/>
        </w:rPr>
        <w:t>........................ de 2026</w:t>
      </w:r>
    </w:p>
    <w:p w:rsidRPr="00A71C0D" w:rsidR="00617D1F" w:rsidP="00617D1F" w:rsidRDefault="00617D1F" w14:paraId="5267FFEB" w14:textId="77777777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Pr="00A71C0D" w:rsidR="00617D1F" w:rsidP="00617D1F" w:rsidRDefault="00617D1F" w14:paraId="7AD1AAC4" w14:textId="77777777">
      <w:pPr>
        <w:ind w:right="566"/>
        <w:jc w:val="center"/>
        <w:rPr>
          <w:rFonts w:ascii="Arial Narrow" w:hAnsi="Arial Narrow"/>
          <w:sz w:val="22"/>
          <w:szCs w:val="22"/>
        </w:rPr>
      </w:pPr>
      <w:r w:rsidRPr="00A71C0D">
        <w:rPr>
          <w:rFonts w:ascii="Arial Narrow" w:hAnsi="Arial Narrow"/>
          <w:sz w:val="22"/>
          <w:szCs w:val="22"/>
        </w:rPr>
        <w:t>(firma)</w:t>
      </w:r>
    </w:p>
    <w:p w:rsidR="00617D1F" w:rsidP="00617D1F" w:rsidRDefault="00617D1F" w14:paraId="58911D95" w14:textId="77777777">
      <w:pPr>
        <w:ind w:right="566"/>
        <w:rPr>
          <w:rFonts w:ascii="Arial Narrow" w:hAnsi="Arial Narrow"/>
        </w:rPr>
      </w:pPr>
    </w:p>
    <w:p w:rsidR="00617D1F" w:rsidP="00617D1F" w:rsidRDefault="00617D1F" w14:paraId="5228CB0C" w14:textId="77777777">
      <w:pPr>
        <w:ind w:right="566"/>
        <w:rPr>
          <w:rFonts w:ascii="Arial Narrow" w:hAnsi="Arial Narrow"/>
        </w:rPr>
      </w:pPr>
    </w:p>
    <w:p w:rsidRPr="008A2308" w:rsidR="00617D1F" w:rsidP="00617D1F" w:rsidRDefault="00617D1F" w14:paraId="0202771C" w14:textId="77777777">
      <w:pPr>
        <w:spacing w:after="80"/>
        <w:ind w:right="567"/>
        <w:jc w:val="both"/>
        <w:rPr>
          <w:rFonts w:ascii="Arial Narrow" w:hAnsi="Arial Narrow" w:cs="Tahoma"/>
          <w:sz w:val="16"/>
          <w:szCs w:val="16"/>
          <w:u w:val="single"/>
        </w:rPr>
      </w:pPr>
      <w:r w:rsidRPr="0024668E">
        <w:rPr>
          <w:rFonts w:ascii="Arial Narrow" w:hAnsi="Arial Narrow" w:cs="Tahoma"/>
          <w:b/>
          <w:bCs/>
          <w:sz w:val="16"/>
          <w:szCs w:val="16"/>
        </w:rPr>
        <w:t>PROTECCIÓN DE DATOS</w:t>
      </w:r>
      <w:r w:rsidRPr="000E4FAD">
        <w:rPr>
          <w:rFonts w:ascii="Arial Narrow" w:hAnsi="Arial Narrow" w:cs="Tahoma"/>
          <w:b/>
          <w:sz w:val="16"/>
          <w:szCs w:val="16"/>
        </w:rPr>
        <w:t>:</w:t>
      </w:r>
      <w:r w:rsidRPr="008A2308">
        <w:rPr>
          <w:rFonts w:ascii="Arial Narrow" w:hAnsi="Arial Narrow" w:cs="Tahoma"/>
          <w:sz w:val="16"/>
          <w:szCs w:val="16"/>
        </w:rPr>
        <w:t xml:space="preserve"> ANIMSA es el responsable de los datos de carácter personal que van a ser utilizados para la gestión del pliego y posterior contratación en caso de ser la adjudicataria en el ejercicio de los deberes públicos. Tiene derecho a acceder a los datos, rectificarlos en el caso de que no sean correctos y suprimirlos dirigiéndose a la sede de ANIMSA o a través del correo electrónico</w:t>
      </w:r>
      <w:r>
        <w:rPr>
          <w:rFonts w:ascii="Arial Narrow" w:hAnsi="Arial Narrow" w:cs="Tahoma"/>
          <w:sz w:val="16"/>
          <w:szCs w:val="16"/>
        </w:rPr>
        <w:t xml:space="preserve"> </w:t>
      </w:r>
      <w:r w:rsidRPr="0024668E">
        <w:rPr>
          <w:rStyle w:val="Hipervnculo"/>
          <w:rFonts w:ascii="Arial Narrow" w:hAnsi="Arial Narrow"/>
          <w:sz w:val="16"/>
          <w:szCs w:val="16"/>
        </w:rPr>
        <w:t>dpd@animsa.es</w:t>
      </w:r>
      <w:r w:rsidRPr="008A2308">
        <w:rPr>
          <w:spacing w:val="25"/>
          <w:sz w:val="14"/>
        </w:rPr>
        <w:t>.</w:t>
      </w:r>
      <w:r w:rsidRPr="008A2308">
        <w:rPr>
          <w:rFonts w:ascii="Arial Narrow" w:hAnsi="Arial Narrow" w:cs="Tahoma"/>
          <w:sz w:val="16"/>
          <w:szCs w:val="16"/>
        </w:rPr>
        <w:t xml:space="preserve">Puede </w:t>
      </w:r>
      <w:r w:rsidRPr="008A2308">
        <w:rPr>
          <w:rFonts w:ascii="Arial Narrow" w:hAnsi="Arial Narrow" w:cs="Tahoma"/>
          <w:sz w:val="16"/>
          <w:szCs w:val="16"/>
          <w:u w:val="single"/>
        </w:rPr>
        <w:t>consultar la información adicional en el Pliego Regulador de Condiciones Generales.</w:t>
      </w:r>
    </w:p>
    <w:p w:rsidRPr="0024668E" w:rsidR="00617D1F" w:rsidP="00E33CE5" w:rsidRDefault="00617D1F" w14:paraId="42ECC695" w14:textId="0B2C5958">
      <w:pPr>
        <w:overflowPunct w:val="0"/>
        <w:autoSpaceDE w:val="0"/>
        <w:autoSpaceDN w:val="0"/>
        <w:adjustRightInd w:val="0"/>
        <w:spacing w:after="60"/>
        <w:ind w:right="56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24668E">
        <w:rPr>
          <w:rFonts w:ascii="Arial Narrow" w:hAnsi="Arial Narrow" w:cs="Tahoma"/>
          <w:sz w:val="16"/>
          <w:szCs w:val="16"/>
          <w:lang w:val="es-ES_tradnl"/>
        </w:rPr>
        <w:t xml:space="preserve">Asimismo, para dar cumplimiento a los requisitos de la norma ISO9001:2015, ANIMSA tiene establecido un </w:t>
      </w:r>
      <w:r w:rsidRPr="008A2308">
        <w:rPr>
          <w:rFonts w:ascii="Arial Narrow" w:hAnsi="Arial Narrow" w:cs="Tahoma"/>
          <w:sz w:val="16"/>
          <w:szCs w:val="16"/>
          <w:u w:val="single"/>
          <w:lang w:val="es-ES_tradnl"/>
        </w:rPr>
        <w:t>sistema para la evaluación del desempeño de sus proveedores</w:t>
      </w:r>
      <w:r w:rsidRPr="0024668E">
        <w:rPr>
          <w:rFonts w:ascii="Arial Narrow" w:hAnsi="Arial Narrow" w:cs="Tahoma"/>
          <w:sz w:val="16"/>
          <w:szCs w:val="16"/>
          <w:lang w:val="es-ES_tradnl"/>
        </w:rPr>
        <w:t xml:space="preserve">. Dicho sistema está disponible para su consulta en </w:t>
      </w:r>
      <w:r>
        <w:rPr>
          <w:rFonts w:ascii="Arial Narrow" w:hAnsi="Arial Narrow" w:cs="Tahoma"/>
          <w:sz w:val="16"/>
          <w:szCs w:val="16"/>
          <w:lang w:val="es-ES_tradnl"/>
        </w:rPr>
        <w:t xml:space="preserve">este </w:t>
      </w:r>
      <w:hyperlink w:history="1" r:id="rId12">
        <w:r w:rsidRPr="008A2308">
          <w:rPr>
            <w:rStyle w:val="Hipervnculo"/>
            <w:rFonts w:ascii="Arial Narrow" w:hAnsi="Arial Narrow" w:cs="Tahoma"/>
            <w:sz w:val="16"/>
            <w:szCs w:val="16"/>
            <w:lang w:val="es-ES_tradnl"/>
          </w:rPr>
          <w:t>enlace</w:t>
        </w:r>
      </w:hyperlink>
      <w:r>
        <w:rPr>
          <w:rFonts w:ascii="Arial Narrow" w:hAnsi="Arial Narrow" w:cs="Tahoma"/>
          <w:sz w:val="16"/>
          <w:szCs w:val="16"/>
          <w:lang w:val="es-ES_tradnl"/>
        </w:rPr>
        <w:t>.</w:t>
      </w:r>
      <w:bookmarkStart w:name="_GoBack" w:id="2"/>
      <w:bookmarkEnd w:id="2"/>
    </w:p>
    <w:sectPr w:rsidRPr="0024668E" w:rsidR="00617D1F" w:rsidSect="00B6063F">
      <w:headerReference w:type="default" r:id="rId13"/>
      <w:footerReference w:type="default" r:id="rId14"/>
      <w:pgSz w:w="11906" w:h="16838" w:orient="portrait" w:code="9"/>
      <w:pgMar w:top="2127" w:right="566" w:bottom="1135" w:left="1418" w:header="680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BEE" w:rsidRDefault="00077BEE" w14:paraId="65A2BE27" w14:textId="77777777">
      <w:r>
        <w:separator/>
      </w:r>
    </w:p>
  </w:endnote>
  <w:endnote w:type="continuationSeparator" w:id="0">
    <w:p w:rsidR="00077BEE" w:rsidRDefault="00077BEE" w14:paraId="6ED4D96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1951938"/>
      <w:docPartObj>
        <w:docPartGallery w:val="Page Numbers (Bottom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:rsidRPr="0029524A" w:rsidR="0029524A" w:rsidRDefault="0029524A" w14:paraId="16277DCF" w14:textId="35329D92">
        <w:pPr>
          <w:pStyle w:val="Piedepgina"/>
          <w:jc w:val="right"/>
          <w:rPr>
            <w:rFonts w:ascii="Arial Narrow" w:hAnsi="Arial Narrow"/>
            <w:sz w:val="20"/>
            <w:szCs w:val="20"/>
          </w:rPr>
        </w:pPr>
        <w:r w:rsidRPr="0029524A">
          <w:rPr>
            <w:rFonts w:ascii="Arial Narrow" w:hAnsi="Arial Narrow"/>
            <w:sz w:val="20"/>
            <w:szCs w:val="20"/>
          </w:rPr>
          <w:fldChar w:fldCharType="begin"/>
        </w:r>
        <w:r w:rsidRPr="0029524A">
          <w:rPr>
            <w:rFonts w:ascii="Arial Narrow" w:hAnsi="Arial Narrow"/>
            <w:sz w:val="20"/>
            <w:szCs w:val="20"/>
          </w:rPr>
          <w:instrText>PAGE   \* MERGEFORMAT</w:instrText>
        </w:r>
        <w:r w:rsidRPr="0029524A">
          <w:rPr>
            <w:rFonts w:ascii="Arial Narrow" w:hAnsi="Arial Narrow"/>
            <w:sz w:val="20"/>
            <w:szCs w:val="20"/>
          </w:rPr>
          <w:fldChar w:fldCharType="separate"/>
        </w:r>
        <w:r w:rsidR="00E33CE5">
          <w:rPr>
            <w:rFonts w:ascii="Arial Narrow" w:hAnsi="Arial Narrow"/>
            <w:noProof/>
            <w:sz w:val="20"/>
            <w:szCs w:val="20"/>
          </w:rPr>
          <w:t>5</w:t>
        </w:r>
        <w:r w:rsidRPr="0029524A">
          <w:rPr>
            <w:rFonts w:ascii="Arial Narrow" w:hAnsi="Arial Narrow"/>
            <w:sz w:val="20"/>
            <w:szCs w:val="20"/>
          </w:rPr>
          <w:fldChar w:fldCharType="end"/>
        </w:r>
      </w:p>
    </w:sdtContent>
  </w:sdt>
  <w:p w:rsidR="0029524A" w:rsidRDefault="0029524A" w14:paraId="74980153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BEE" w:rsidRDefault="00077BEE" w14:paraId="30F22F90" w14:textId="77777777">
      <w:r>
        <w:separator/>
      </w:r>
    </w:p>
  </w:footnote>
  <w:footnote w:type="continuationSeparator" w:id="0">
    <w:p w:rsidR="00077BEE" w:rsidRDefault="00077BEE" w14:paraId="5B7B2C9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p14">
  <w:p w:rsidR="00B6063F" w:rsidP="00B6063F" w:rsidRDefault="00B6063F" w14:paraId="562A666D" w14:textId="51B743E3">
    <w:pPr>
      <w:pStyle w:val="Encabezado"/>
      <w:jc w:val="center"/>
    </w:pPr>
    <w:r>
      <w:rPr>
        <w:noProof/>
        <w:sz w:val="8"/>
        <w:szCs w:val="8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B2D87AC" wp14:editId="79042FB3">
              <wp:simplePos x="0" y="0"/>
              <wp:positionH relativeFrom="margin">
                <wp:align>right</wp:align>
              </wp:positionH>
              <wp:positionV relativeFrom="paragraph">
                <wp:posOffset>-172297</wp:posOffset>
              </wp:positionV>
              <wp:extent cx="6903085" cy="9968230"/>
              <wp:effectExtent l="0" t="0" r="12065" b="13970"/>
              <wp:wrapNone/>
              <wp:docPr id="1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40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76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7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 cmpd="sng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79" style="position:absolute;margin-left:492.35pt;margin-top:-13.55pt;width:543.55pt;height:784.9pt;z-index:251658240;mso-position-horizontal:right;mso-position-horizontal-relative:margin" coordsize="10871,15698" coordorigin="588,567" o:spid="_x0000_s1026" w14:anchorId="1BE40D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">
              <v:shape id="Freeform 40" style="position:absolute;left:588;top:567;width:10871;height:1821;visibility:visible;mso-wrap-style:square;v-text-anchor:top" coordsize="10871,1821" o:spid="_x0000_s1027" filled="f" strokecolor="#333" strokeweight=".5pt" path="m3057,735v-214,45,-720,108,-1284,273c1638,468,1131,425,852,546,504,699,348,1149,561,1488,144,1719,279,1641,,1821,,910,,,,l10871,10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>
                <v:path arrowok="t" o:connecttype="custom" o:connectlocs="3057,735;1773,1008;852,546;561,1488;0,1821;0,0;10871,10" o:connectangles="0,0,0,0,0,0,0"/>
              </v:shape>
              <v:shape id="Freeform 42" style="position:absolute;left:588;top:3048;width:1;height:13217;visibility:visible;mso-wrap-style:square;v-text-anchor:top" coordsize="1,13217" o:spid="_x0000_s1028" filled="f" strokecolor="#333" strokeweight=".5pt" path="m,l,13217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>
                <v:path arrowok="t" o:connecttype="custom" o:connectlocs="0,0;0,13217" o:connectangles="0,0"/>
              </v:shape>
              <v:group id="Group 76" style="position:absolute;left:1151;top:1148;width:1134;height:1134" coordsize="1134,1134" coordorigin="7418,2675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5" style="position:absolute;left:7418;top:2675;width:1134;height:1134;visibility:visible;mso-wrap-style:square;v-text-anchor:top" o:spid="_x0000_s1030" fillcolor="#b90a00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/>
                <v:shape id="Freeform 41" style="position:absolute;left:7590;top:2799;width:789;height:887;visibility:visible;mso-wrap-style:square;v-text-anchor:top" coordsize="4489,5047" o:spid="_x0000_s1031" stroked="f" strokecolor="#a6a6a6" strokeweight=".5pt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  <w10:wrap anchorx="margin"/>
            </v:group>
          </w:pict>
        </mc:Fallback>
      </mc:AlternateContent>
    </w:r>
  </w:p>
  <w:p w:rsidR="00B6063F" w:rsidP="00B6063F" w:rsidRDefault="00B6063F" w14:paraId="332BD8A8" w14:textId="77777777">
    <w:pPr>
      <w:pStyle w:val="Encabezado"/>
      <w:jc w:val="center"/>
    </w:pPr>
  </w:p>
  <w:p w:rsidR="00B6063F" w:rsidP="00B6063F" w:rsidRDefault="00B6063F" w14:paraId="5A15BDAA" w14:textId="77777777">
    <w:pPr>
      <w:keepNext/>
      <w:overflowPunct w:val="0"/>
      <w:autoSpaceDE w:val="0"/>
      <w:autoSpaceDN w:val="0"/>
      <w:adjustRightInd w:val="0"/>
      <w:spacing w:before="120" w:after="120" w:line="276" w:lineRule="auto"/>
      <w:ind w:left="851" w:right="992"/>
      <w:jc w:val="center"/>
      <w:textAlignment w:val="baseline"/>
      <w:outlineLvl w:val="0"/>
      <w:rPr>
        <w:rFonts w:ascii="Arial Narrow" w:hAnsi="Arial Narrow"/>
        <w:b/>
        <w:bCs/>
        <w:sz w:val="26"/>
        <w:szCs w:val="26"/>
      </w:rPr>
    </w:pPr>
  </w:p>
  <w:p w:rsidRPr="0024668E" w:rsidR="00B6063F" w:rsidP="00B6063F" w:rsidRDefault="00B6063F" w14:paraId="4DCA5319" w14:textId="68E2A661">
    <w:pPr>
      <w:keepNext/>
      <w:overflowPunct w:val="0"/>
      <w:autoSpaceDE w:val="0"/>
      <w:autoSpaceDN w:val="0"/>
      <w:adjustRightInd w:val="0"/>
      <w:spacing w:before="120" w:after="120" w:line="276" w:lineRule="auto"/>
      <w:ind w:left="851" w:right="992"/>
      <w:jc w:val="center"/>
      <w:textAlignment w:val="baseline"/>
      <w:outlineLvl w:val="0"/>
      <w:rPr>
        <w:rFonts w:ascii="Arial Narrow" w:hAnsi="Arial Narrow"/>
        <w:b/>
        <w:bCs/>
        <w:sz w:val="26"/>
        <w:szCs w:val="26"/>
      </w:rPr>
    </w:pPr>
    <w:r w:rsidRPr="0024668E">
      <w:rPr>
        <w:rFonts w:ascii="Arial Narrow" w:hAnsi="Arial Narrow"/>
        <w:b/>
        <w:bCs/>
        <w:sz w:val="26"/>
        <w:szCs w:val="26"/>
      </w:rPr>
      <w:t>ANEXO I</w:t>
    </w:r>
    <w:r>
      <w:rPr>
        <w:rFonts w:ascii="Arial Narrow" w:hAnsi="Arial Narrow"/>
        <w:b/>
        <w:bCs/>
        <w:sz w:val="26"/>
        <w:szCs w:val="26"/>
      </w:rPr>
      <w:t>I</w:t>
    </w:r>
    <w:r w:rsidRPr="0024668E">
      <w:rPr>
        <w:rFonts w:ascii="Arial Narrow" w:hAnsi="Arial Narrow"/>
        <w:b/>
        <w:bCs/>
        <w:sz w:val="26"/>
        <w:szCs w:val="26"/>
      </w:rPr>
      <w:t xml:space="preserve">. </w:t>
    </w:r>
    <w:r>
      <w:rPr>
        <w:rFonts w:ascii="Arial Narrow" w:hAnsi="Arial Narrow"/>
        <w:b/>
        <w:bCs/>
        <w:sz w:val="26"/>
        <w:szCs w:val="26"/>
      </w:rPr>
      <w:t xml:space="preserve">OFERTA </w:t>
    </w:r>
    <w:r w:rsidRPr="00617D1F">
      <w:rPr>
        <w:rFonts w:ascii="Arial Narrow" w:hAnsi="Arial Narrow"/>
        <w:b/>
        <w:bCs/>
        <w:sz w:val="26"/>
        <w:szCs w:val="26"/>
      </w:rPr>
      <w:t>CUANTIFICABLE MEDIANTE FÓRMULAS</w:t>
    </w:r>
  </w:p>
  <w:p w:rsidR="00CB5CE2" w:rsidP="00B6063F" w:rsidRDefault="00CB5CE2" w14:paraId="6B2D87A9" w14:textId="541C034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0427"/>
    <w:multiLevelType w:val="hybridMultilevel"/>
    <w:tmpl w:val="C9684DAC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250C72C6"/>
    <w:multiLevelType w:val="hybridMultilevel"/>
    <w:tmpl w:val="C9684DAC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28CC466F"/>
    <w:multiLevelType w:val="hybridMultilevel"/>
    <w:tmpl w:val="B930133A"/>
    <w:lvl w:ilvl="0" w:tplc="0C0A000D">
      <w:start w:val="1"/>
      <w:numFmt w:val="bullet"/>
      <w:lvlText w:val=""/>
      <w:lvlJc w:val="left"/>
      <w:pPr>
        <w:ind w:left="1571" w:hanging="360"/>
      </w:pPr>
      <w:rPr>
        <w:rFonts w:hint="default" w:ascii="Wingdings" w:hAnsi="Wingdings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3" w15:restartNumberingAfterBreak="0">
    <w:nsid w:val="33AF04D2"/>
    <w:multiLevelType w:val="hybridMultilevel"/>
    <w:tmpl w:val="C9684DAC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4CB46C12"/>
    <w:multiLevelType w:val="hybridMultilevel"/>
    <w:tmpl w:val="4452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39541D"/>
    <w:multiLevelType w:val="hybridMultilevel"/>
    <w:tmpl w:val="C9684DAC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59A71D1A"/>
    <w:multiLevelType w:val="hybridMultilevel"/>
    <w:tmpl w:val="42C04B12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63E64842"/>
    <w:multiLevelType w:val="hybridMultilevel"/>
    <w:tmpl w:val="C9684DAC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680136AF"/>
    <w:multiLevelType w:val="hybridMultilevel"/>
    <w:tmpl w:val="C9684DAC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6D8E39AD"/>
    <w:multiLevelType w:val="hybridMultilevel"/>
    <w:tmpl w:val="42C04B12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742323A1"/>
    <w:multiLevelType w:val="hybridMultilevel"/>
    <w:tmpl w:val="E6B43252"/>
    <w:lvl w:ilvl="0" w:tplc="C5EEE0A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58F3D8A"/>
    <w:multiLevelType w:val="hybridMultilevel"/>
    <w:tmpl w:val="C9684DAC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77001B6A"/>
    <w:multiLevelType w:val="hybridMultilevel"/>
    <w:tmpl w:val="C9684DAC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77EA133C"/>
    <w:multiLevelType w:val="hybridMultilevel"/>
    <w:tmpl w:val="C9684DAC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E86256B"/>
    <w:multiLevelType w:val="hybridMultilevel"/>
    <w:tmpl w:val="42C04B12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7EEF6B11"/>
    <w:multiLevelType w:val="hybridMultilevel"/>
    <w:tmpl w:val="C9684DAC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9"/>
  </w:num>
  <w:num w:numId="7">
    <w:abstractNumId w:val="1"/>
  </w:num>
  <w:num w:numId="8">
    <w:abstractNumId w:val="4"/>
  </w:num>
  <w:num w:numId="9">
    <w:abstractNumId w:val="12"/>
  </w:num>
  <w:num w:numId="10">
    <w:abstractNumId w:val="3"/>
  </w:num>
  <w:num w:numId="11">
    <w:abstractNumId w:val="7"/>
  </w:num>
  <w:num w:numId="12">
    <w:abstractNumId w:val="0"/>
  </w:num>
  <w:num w:numId="13">
    <w:abstractNumId w:val="11"/>
  </w:num>
  <w:num w:numId="14">
    <w:abstractNumId w:val="8"/>
  </w:num>
  <w:num w:numId="15">
    <w:abstractNumId w:val="13"/>
  </w:num>
  <w:num w:numId="16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22529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3DCD"/>
    <w:rsid w:val="000045B5"/>
    <w:rsid w:val="0000651A"/>
    <w:rsid w:val="00006E7C"/>
    <w:rsid w:val="0001461F"/>
    <w:rsid w:val="00014FC0"/>
    <w:rsid w:val="00024178"/>
    <w:rsid w:val="00030691"/>
    <w:rsid w:val="000309ED"/>
    <w:rsid w:val="00032B9D"/>
    <w:rsid w:val="00042323"/>
    <w:rsid w:val="00052CEB"/>
    <w:rsid w:val="0005615A"/>
    <w:rsid w:val="000568DA"/>
    <w:rsid w:val="00057F4F"/>
    <w:rsid w:val="0007362D"/>
    <w:rsid w:val="00077BEE"/>
    <w:rsid w:val="00090564"/>
    <w:rsid w:val="0009168F"/>
    <w:rsid w:val="00093F2F"/>
    <w:rsid w:val="00095F96"/>
    <w:rsid w:val="00097003"/>
    <w:rsid w:val="000A08F0"/>
    <w:rsid w:val="000A12E9"/>
    <w:rsid w:val="000A27F9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E4592"/>
    <w:rsid w:val="000E4FAD"/>
    <w:rsid w:val="000F4CE8"/>
    <w:rsid w:val="000F4D65"/>
    <w:rsid w:val="000F5832"/>
    <w:rsid w:val="000F758F"/>
    <w:rsid w:val="0010167D"/>
    <w:rsid w:val="00102874"/>
    <w:rsid w:val="00103E8E"/>
    <w:rsid w:val="001115F4"/>
    <w:rsid w:val="00111EAA"/>
    <w:rsid w:val="00115D71"/>
    <w:rsid w:val="00116225"/>
    <w:rsid w:val="00120D33"/>
    <w:rsid w:val="001222D0"/>
    <w:rsid w:val="00134BE3"/>
    <w:rsid w:val="0013798B"/>
    <w:rsid w:val="00141B7B"/>
    <w:rsid w:val="00144DBB"/>
    <w:rsid w:val="001458FE"/>
    <w:rsid w:val="00153EC4"/>
    <w:rsid w:val="00155484"/>
    <w:rsid w:val="001574C0"/>
    <w:rsid w:val="00164332"/>
    <w:rsid w:val="00166573"/>
    <w:rsid w:val="00170C3C"/>
    <w:rsid w:val="00173669"/>
    <w:rsid w:val="001740EC"/>
    <w:rsid w:val="00175793"/>
    <w:rsid w:val="0018176D"/>
    <w:rsid w:val="001823A8"/>
    <w:rsid w:val="00182F31"/>
    <w:rsid w:val="0018332A"/>
    <w:rsid w:val="00183EF0"/>
    <w:rsid w:val="0019068B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6B0B"/>
    <w:rsid w:val="001C070C"/>
    <w:rsid w:val="001C1994"/>
    <w:rsid w:val="001C2A02"/>
    <w:rsid w:val="001C3EA6"/>
    <w:rsid w:val="001C3F9D"/>
    <w:rsid w:val="001C45F9"/>
    <w:rsid w:val="001C6006"/>
    <w:rsid w:val="001D04AA"/>
    <w:rsid w:val="001D560A"/>
    <w:rsid w:val="001D66D2"/>
    <w:rsid w:val="001D6F09"/>
    <w:rsid w:val="001E3428"/>
    <w:rsid w:val="001E3E82"/>
    <w:rsid w:val="001F04A5"/>
    <w:rsid w:val="001F0F60"/>
    <w:rsid w:val="001F19BF"/>
    <w:rsid w:val="001F411D"/>
    <w:rsid w:val="002017C6"/>
    <w:rsid w:val="0020279F"/>
    <w:rsid w:val="00203830"/>
    <w:rsid w:val="00204E2F"/>
    <w:rsid w:val="00205609"/>
    <w:rsid w:val="00206775"/>
    <w:rsid w:val="00211B34"/>
    <w:rsid w:val="00221518"/>
    <w:rsid w:val="00230A64"/>
    <w:rsid w:val="002321C8"/>
    <w:rsid w:val="002329DB"/>
    <w:rsid w:val="00232F8C"/>
    <w:rsid w:val="00236406"/>
    <w:rsid w:val="00243F57"/>
    <w:rsid w:val="00244793"/>
    <w:rsid w:val="00244E88"/>
    <w:rsid w:val="0024668E"/>
    <w:rsid w:val="002467F6"/>
    <w:rsid w:val="00246A6F"/>
    <w:rsid w:val="00255354"/>
    <w:rsid w:val="00256C27"/>
    <w:rsid w:val="00257FAF"/>
    <w:rsid w:val="00261C73"/>
    <w:rsid w:val="00265F9D"/>
    <w:rsid w:val="00266E67"/>
    <w:rsid w:val="00267FBB"/>
    <w:rsid w:val="0027408F"/>
    <w:rsid w:val="002756CA"/>
    <w:rsid w:val="00275F1E"/>
    <w:rsid w:val="00285226"/>
    <w:rsid w:val="00287B72"/>
    <w:rsid w:val="002904EF"/>
    <w:rsid w:val="00290E07"/>
    <w:rsid w:val="00290E10"/>
    <w:rsid w:val="0029442E"/>
    <w:rsid w:val="0029524A"/>
    <w:rsid w:val="00297E89"/>
    <w:rsid w:val="002A0662"/>
    <w:rsid w:val="002A096A"/>
    <w:rsid w:val="002A346B"/>
    <w:rsid w:val="002A59CC"/>
    <w:rsid w:val="002B408E"/>
    <w:rsid w:val="002B41B4"/>
    <w:rsid w:val="002C4E77"/>
    <w:rsid w:val="002C66B0"/>
    <w:rsid w:val="002C71E7"/>
    <w:rsid w:val="002D08C6"/>
    <w:rsid w:val="002D0DDE"/>
    <w:rsid w:val="002D6860"/>
    <w:rsid w:val="002D6C80"/>
    <w:rsid w:val="002E1584"/>
    <w:rsid w:val="002E372A"/>
    <w:rsid w:val="002E655A"/>
    <w:rsid w:val="002F0D9F"/>
    <w:rsid w:val="002F1C58"/>
    <w:rsid w:val="002F43CB"/>
    <w:rsid w:val="00303E82"/>
    <w:rsid w:val="00315AFF"/>
    <w:rsid w:val="00321AF3"/>
    <w:rsid w:val="00321EBF"/>
    <w:rsid w:val="003240D0"/>
    <w:rsid w:val="003246E9"/>
    <w:rsid w:val="003250BB"/>
    <w:rsid w:val="003372FF"/>
    <w:rsid w:val="00341F83"/>
    <w:rsid w:val="0034286C"/>
    <w:rsid w:val="003433F0"/>
    <w:rsid w:val="00344B20"/>
    <w:rsid w:val="00351CCA"/>
    <w:rsid w:val="00352726"/>
    <w:rsid w:val="00352D81"/>
    <w:rsid w:val="00356A7A"/>
    <w:rsid w:val="003576E2"/>
    <w:rsid w:val="0036149C"/>
    <w:rsid w:val="003657D9"/>
    <w:rsid w:val="003721DF"/>
    <w:rsid w:val="00373CE4"/>
    <w:rsid w:val="003756D9"/>
    <w:rsid w:val="00380DEB"/>
    <w:rsid w:val="00393604"/>
    <w:rsid w:val="003A0FC8"/>
    <w:rsid w:val="003A4FCB"/>
    <w:rsid w:val="003A675B"/>
    <w:rsid w:val="003B107E"/>
    <w:rsid w:val="003B43DE"/>
    <w:rsid w:val="003B571D"/>
    <w:rsid w:val="003B62FC"/>
    <w:rsid w:val="003C53D9"/>
    <w:rsid w:val="003E30F2"/>
    <w:rsid w:val="003E571C"/>
    <w:rsid w:val="003E693A"/>
    <w:rsid w:val="003E7C73"/>
    <w:rsid w:val="003F304D"/>
    <w:rsid w:val="003F5F2F"/>
    <w:rsid w:val="003F6D61"/>
    <w:rsid w:val="00401E1F"/>
    <w:rsid w:val="00402593"/>
    <w:rsid w:val="004067A7"/>
    <w:rsid w:val="004124D2"/>
    <w:rsid w:val="004152EA"/>
    <w:rsid w:val="00421C6B"/>
    <w:rsid w:val="004244A2"/>
    <w:rsid w:val="00427195"/>
    <w:rsid w:val="00430E79"/>
    <w:rsid w:val="00431600"/>
    <w:rsid w:val="00435CDE"/>
    <w:rsid w:val="00440F0F"/>
    <w:rsid w:val="004425C1"/>
    <w:rsid w:val="00442D01"/>
    <w:rsid w:val="00446859"/>
    <w:rsid w:val="00457E6A"/>
    <w:rsid w:val="00463052"/>
    <w:rsid w:val="004633A1"/>
    <w:rsid w:val="00463CB0"/>
    <w:rsid w:val="00467AB4"/>
    <w:rsid w:val="00472054"/>
    <w:rsid w:val="00474058"/>
    <w:rsid w:val="00474889"/>
    <w:rsid w:val="00496D97"/>
    <w:rsid w:val="004A6F13"/>
    <w:rsid w:val="004B10CF"/>
    <w:rsid w:val="004B1BDD"/>
    <w:rsid w:val="004B5FF7"/>
    <w:rsid w:val="004C46F9"/>
    <w:rsid w:val="004C4CCE"/>
    <w:rsid w:val="004D1BF8"/>
    <w:rsid w:val="004D371D"/>
    <w:rsid w:val="004D3AA1"/>
    <w:rsid w:val="004E2403"/>
    <w:rsid w:val="004F5540"/>
    <w:rsid w:val="00500126"/>
    <w:rsid w:val="00511324"/>
    <w:rsid w:val="005162D9"/>
    <w:rsid w:val="005212E3"/>
    <w:rsid w:val="00526FE1"/>
    <w:rsid w:val="005347B2"/>
    <w:rsid w:val="00541153"/>
    <w:rsid w:val="005447E8"/>
    <w:rsid w:val="00551882"/>
    <w:rsid w:val="00562324"/>
    <w:rsid w:val="005626DC"/>
    <w:rsid w:val="00562DBD"/>
    <w:rsid w:val="00563C26"/>
    <w:rsid w:val="00571369"/>
    <w:rsid w:val="0057444F"/>
    <w:rsid w:val="00577C0C"/>
    <w:rsid w:val="00581776"/>
    <w:rsid w:val="00591DF2"/>
    <w:rsid w:val="005A2728"/>
    <w:rsid w:val="005A5F07"/>
    <w:rsid w:val="005B1829"/>
    <w:rsid w:val="005B1B9C"/>
    <w:rsid w:val="005B324F"/>
    <w:rsid w:val="005B3AA9"/>
    <w:rsid w:val="005B4473"/>
    <w:rsid w:val="005B5609"/>
    <w:rsid w:val="005B5860"/>
    <w:rsid w:val="005C1B5C"/>
    <w:rsid w:val="005C3143"/>
    <w:rsid w:val="005C396F"/>
    <w:rsid w:val="005C4585"/>
    <w:rsid w:val="005D47CC"/>
    <w:rsid w:val="005E3001"/>
    <w:rsid w:val="005E3314"/>
    <w:rsid w:val="005E58EF"/>
    <w:rsid w:val="005F72CC"/>
    <w:rsid w:val="00600E72"/>
    <w:rsid w:val="00604BD6"/>
    <w:rsid w:val="00605B8D"/>
    <w:rsid w:val="00606AA0"/>
    <w:rsid w:val="00607CA5"/>
    <w:rsid w:val="006168E9"/>
    <w:rsid w:val="00617D1F"/>
    <w:rsid w:val="00622898"/>
    <w:rsid w:val="00622BDA"/>
    <w:rsid w:val="00623D4D"/>
    <w:rsid w:val="006277B0"/>
    <w:rsid w:val="00632A73"/>
    <w:rsid w:val="00633792"/>
    <w:rsid w:val="00633829"/>
    <w:rsid w:val="006428AA"/>
    <w:rsid w:val="006445C0"/>
    <w:rsid w:val="006518FC"/>
    <w:rsid w:val="00651AFB"/>
    <w:rsid w:val="00653535"/>
    <w:rsid w:val="006544B2"/>
    <w:rsid w:val="00656CE0"/>
    <w:rsid w:val="00660841"/>
    <w:rsid w:val="006637C3"/>
    <w:rsid w:val="00664498"/>
    <w:rsid w:val="00664AC2"/>
    <w:rsid w:val="00666CA4"/>
    <w:rsid w:val="00675701"/>
    <w:rsid w:val="00683282"/>
    <w:rsid w:val="0068753B"/>
    <w:rsid w:val="006967E5"/>
    <w:rsid w:val="006A025C"/>
    <w:rsid w:val="006A1DB4"/>
    <w:rsid w:val="006A4751"/>
    <w:rsid w:val="006A4AF8"/>
    <w:rsid w:val="006A4B3A"/>
    <w:rsid w:val="006A4F78"/>
    <w:rsid w:val="006A62DB"/>
    <w:rsid w:val="006B1B15"/>
    <w:rsid w:val="006B2C36"/>
    <w:rsid w:val="006B48D8"/>
    <w:rsid w:val="006B5433"/>
    <w:rsid w:val="006B74F6"/>
    <w:rsid w:val="006C052B"/>
    <w:rsid w:val="006C298D"/>
    <w:rsid w:val="006C4682"/>
    <w:rsid w:val="006C6B91"/>
    <w:rsid w:val="006D0B91"/>
    <w:rsid w:val="006F2720"/>
    <w:rsid w:val="006F2BAA"/>
    <w:rsid w:val="006F6F85"/>
    <w:rsid w:val="00700BF0"/>
    <w:rsid w:val="00701B0D"/>
    <w:rsid w:val="00702210"/>
    <w:rsid w:val="007038C7"/>
    <w:rsid w:val="00703AE1"/>
    <w:rsid w:val="007052B2"/>
    <w:rsid w:val="007109AF"/>
    <w:rsid w:val="00715298"/>
    <w:rsid w:val="007240F7"/>
    <w:rsid w:val="00724F6E"/>
    <w:rsid w:val="00726A03"/>
    <w:rsid w:val="007314BC"/>
    <w:rsid w:val="007404C8"/>
    <w:rsid w:val="00741086"/>
    <w:rsid w:val="007433C4"/>
    <w:rsid w:val="00745BDB"/>
    <w:rsid w:val="007460E7"/>
    <w:rsid w:val="00747230"/>
    <w:rsid w:val="007505B8"/>
    <w:rsid w:val="00751789"/>
    <w:rsid w:val="00756F18"/>
    <w:rsid w:val="007638F1"/>
    <w:rsid w:val="00766D77"/>
    <w:rsid w:val="007727A1"/>
    <w:rsid w:val="00773B28"/>
    <w:rsid w:val="00775BE1"/>
    <w:rsid w:val="007801E5"/>
    <w:rsid w:val="007817E5"/>
    <w:rsid w:val="00781B15"/>
    <w:rsid w:val="00786907"/>
    <w:rsid w:val="00792B0A"/>
    <w:rsid w:val="00793280"/>
    <w:rsid w:val="007935EF"/>
    <w:rsid w:val="00793DE5"/>
    <w:rsid w:val="00796E21"/>
    <w:rsid w:val="007A013A"/>
    <w:rsid w:val="007B21C8"/>
    <w:rsid w:val="007B771A"/>
    <w:rsid w:val="007C05D8"/>
    <w:rsid w:val="007C1BFD"/>
    <w:rsid w:val="007C7417"/>
    <w:rsid w:val="007C774E"/>
    <w:rsid w:val="007D56F0"/>
    <w:rsid w:val="007E6E9F"/>
    <w:rsid w:val="007F3AA8"/>
    <w:rsid w:val="007F52A3"/>
    <w:rsid w:val="007F56E1"/>
    <w:rsid w:val="007F6469"/>
    <w:rsid w:val="007F73D0"/>
    <w:rsid w:val="007F7937"/>
    <w:rsid w:val="00800116"/>
    <w:rsid w:val="00812709"/>
    <w:rsid w:val="008139A4"/>
    <w:rsid w:val="00817278"/>
    <w:rsid w:val="00817A85"/>
    <w:rsid w:val="00822436"/>
    <w:rsid w:val="00822CCE"/>
    <w:rsid w:val="008243A0"/>
    <w:rsid w:val="008246C3"/>
    <w:rsid w:val="00832E94"/>
    <w:rsid w:val="00834AA7"/>
    <w:rsid w:val="008470DB"/>
    <w:rsid w:val="0084797F"/>
    <w:rsid w:val="0085673C"/>
    <w:rsid w:val="0086304B"/>
    <w:rsid w:val="00863B7E"/>
    <w:rsid w:val="008656BD"/>
    <w:rsid w:val="00866F8B"/>
    <w:rsid w:val="00875AD3"/>
    <w:rsid w:val="00877113"/>
    <w:rsid w:val="008804D4"/>
    <w:rsid w:val="008837E1"/>
    <w:rsid w:val="00890D6E"/>
    <w:rsid w:val="0089226E"/>
    <w:rsid w:val="00893F96"/>
    <w:rsid w:val="00895868"/>
    <w:rsid w:val="008A2308"/>
    <w:rsid w:val="008A349E"/>
    <w:rsid w:val="008A4081"/>
    <w:rsid w:val="008A790B"/>
    <w:rsid w:val="008B28F7"/>
    <w:rsid w:val="008B54EB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23FD"/>
    <w:rsid w:val="008F0062"/>
    <w:rsid w:val="008F5C01"/>
    <w:rsid w:val="008F6C9E"/>
    <w:rsid w:val="009033B2"/>
    <w:rsid w:val="00910D16"/>
    <w:rsid w:val="00912352"/>
    <w:rsid w:val="009171E5"/>
    <w:rsid w:val="00922655"/>
    <w:rsid w:val="009256C2"/>
    <w:rsid w:val="00927291"/>
    <w:rsid w:val="00927783"/>
    <w:rsid w:val="009279D8"/>
    <w:rsid w:val="009325E3"/>
    <w:rsid w:val="0093638B"/>
    <w:rsid w:val="00937FAA"/>
    <w:rsid w:val="00942BFA"/>
    <w:rsid w:val="00943558"/>
    <w:rsid w:val="00945521"/>
    <w:rsid w:val="00945BC4"/>
    <w:rsid w:val="009500A8"/>
    <w:rsid w:val="0095669A"/>
    <w:rsid w:val="00962131"/>
    <w:rsid w:val="009623BB"/>
    <w:rsid w:val="0096604D"/>
    <w:rsid w:val="00971E99"/>
    <w:rsid w:val="0098357D"/>
    <w:rsid w:val="00983C0C"/>
    <w:rsid w:val="00983F57"/>
    <w:rsid w:val="00984C2E"/>
    <w:rsid w:val="00993761"/>
    <w:rsid w:val="0099609F"/>
    <w:rsid w:val="009A6818"/>
    <w:rsid w:val="009A7E7F"/>
    <w:rsid w:val="009B0109"/>
    <w:rsid w:val="009B1CAC"/>
    <w:rsid w:val="009C005D"/>
    <w:rsid w:val="009C1975"/>
    <w:rsid w:val="009C5F1C"/>
    <w:rsid w:val="009D2CD7"/>
    <w:rsid w:val="009D7979"/>
    <w:rsid w:val="009E42B1"/>
    <w:rsid w:val="009E7997"/>
    <w:rsid w:val="009F0792"/>
    <w:rsid w:val="009F1190"/>
    <w:rsid w:val="009F5049"/>
    <w:rsid w:val="009F51A3"/>
    <w:rsid w:val="009F6496"/>
    <w:rsid w:val="00A0086C"/>
    <w:rsid w:val="00A153B1"/>
    <w:rsid w:val="00A25632"/>
    <w:rsid w:val="00A30EE6"/>
    <w:rsid w:val="00A3419E"/>
    <w:rsid w:val="00A416DA"/>
    <w:rsid w:val="00A529C0"/>
    <w:rsid w:val="00A53C91"/>
    <w:rsid w:val="00A53D6E"/>
    <w:rsid w:val="00A53E8E"/>
    <w:rsid w:val="00A61096"/>
    <w:rsid w:val="00A6197F"/>
    <w:rsid w:val="00A63CB6"/>
    <w:rsid w:val="00A70DE9"/>
    <w:rsid w:val="00A715F4"/>
    <w:rsid w:val="00A7188A"/>
    <w:rsid w:val="00A735CB"/>
    <w:rsid w:val="00A81475"/>
    <w:rsid w:val="00A83CA6"/>
    <w:rsid w:val="00A84630"/>
    <w:rsid w:val="00A859C9"/>
    <w:rsid w:val="00AA10C3"/>
    <w:rsid w:val="00AA17F3"/>
    <w:rsid w:val="00AB1832"/>
    <w:rsid w:val="00AB2D4E"/>
    <w:rsid w:val="00AB533D"/>
    <w:rsid w:val="00AB617F"/>
    <w:rsid w:val="00AB61CB"/>
    <w:rsid w:val="00AB7530"/>
    <w:rsid w:val="00AB7C72"/>
    <w:rsid w:val="00AC799D"/>
    <w:rsid w:val="00AD3BA2"/>
    <w:rsid w:val="00AD698F"/>
    <w:rsid w:val="00AD6F87"/>
    <w:rsid w:val="00AD709C"/>
    <w:rsid w:val="00AD7B3F"/>
    <w:rsid w:val="00AE12BD"/>
    <w:rsid w:val="00AE56DB"/>
    <w:rsid w:val="00AE6EE8"/>
    <w:rsid w:val="00B05A63"/>
    <w:rsid w:val="00B13CD4"/>
    <w:rsid w:val="00B204A6"/>
    <w:rsid w:val="00B27288"/>
    <w:rsid w:val="00B32451"/>
    <w:rsid w:val="00B3519A"/>
    <w:rsid w:val="00B42F8C"/>
    <w:rsid w:val="00B453B1"/>
    <w:rsid w:val="00B474BC"/>
    <w:rsid w:val="00B5220A"/>
    <w:rsid w:val="00B54818"/>
    <w:rsid w:val="00B549D6"/>
    <w:rsid w:val="00B6063F"/>
    <w:rsid w:val="00B62056"/>
    <w:rsid w:val="00B70865"/>
    <w:rsid w:val="00B712AC"/>
    <w:rsid w:val="00B71370"/>
    <w:rsid w:val="00B72834"/>
    <w:rsid w:val="00B7700F"/>
    <w:rsid w:val="00B771A9"/>
    <w:rsid w:val="00B80135"/>
    <w:rsid w:val="00B91C6D"/>
    <w:rsid w:val="00B92C84"/>
    <w:rsid w:val="00B93928"/>
    <w:rsid w:val="00B95AA7"/>
    <w:rsid w:val="00BA0B5A"/>
    <w:rsid w:val="00BA4493"/>
    <w:rsid w:val="00BA4B9A"/>
    <w:rsid w:val="00BA6BDA"/>
    <w:rsid w:val="00BB642F"/>
    <w:rsid w:val="00BC128E"/>
    <w:rsid w:val="00BD1ABD"/>
    <w:rsid w:val="00BD2EFC"/>
    <w:rsid w:val="00BD4E89"/>
    <w:rsid w:val="00BE22FC"/>
    <w:rsid w:val="00BE37CA"/>
    <w:rsid w:val="00BE417A"/>
    <w:rsid w:val="00BE5FDB"/>
    <w:rsid w:val="00C02A78"/>
    <w:rsid w:val="00C053BE"/>
    <w:rsid w:val="00C10CDE"/>
    <w:rsid w:val="00C1392A"/>
    <w:rsid w:val="00C15EC5"/>
    <w:rsid w:val="00C172C7"/>
    <w:rsid w:val="00C17C37"/>
    <w:rsid w:val="00C20317"/>
    <w:rsid w:val="00C30A14"/>
    <w:rsid w:val="00C33C40"/>
    <w:rsid w:val="00C34481"/>
    <w:rsid w:val="00C34E3E"/>
    <w:rsid w:val="00C358C4"/>
    <w:rsid w:val="00C40A85"/>
    <w:rsid w:val="00C44260"/>
    <w:rsid w:val="00C46AB7"/>
    <w:rsid w:val="00C51527"/>
    <w:rsid w:val="00C53497"/>
    <w:rsid w:val="00C61C2A"/>
    <w:rsid w:val="00C64ED0"/>
    <w:rsid w:val="00C7024F"/>
    <w:rsid w:val="00C71321"/>
    <w:rsid w:val="00C71FB8"/>
    <w:rsid w:val="00C85CB7"/>
    <w:rsid w:val="00C861BD"/>
    <w:rsid w:val="00C91685"/>
    <w:rsid w:val="00CA2C3B"/>
    <w:rsid w:val="00CA656A"/>
    <w:rsid w:val="00CB4261"/>
    <w:rsid w:val="00CB5CE2"/>
    <w:rsid w:val="00CC3CD9"/>
    <w:rsid w:val="00CD08C7"/>
    <w:rsid w:val="00CD2962"/>
    <w:rsid w:val="00CD56A5"/>
    <w:rsid w:val="00CE1078"/>
    <w:rsid w:val="00CE3BFF"/>
    <w:rsid w:val="00CE4ED7"/>
    <w:rsid w:val="00CE5134"/>
    <w:rsid w:val="00CE6C91"/>
    <w:rsid w:val="00CF6AB6"/>
    <w:rsid w:val="00D003EC"/>
    <w:rsid w:val="00D07461"/>
    <w:rsid w:val="00D1639D"/>
    <w:rsid w:val="00D17ABA"/>
    <w:rsid w:val="00D20C0C"/>
    <w:rsid w:val="00D21AB4"/>
    <w:rsid w:val="00D22134"/>
    <w:rsid w:val="00D24046"/>
    <w:rsid w:val="00D27A88"/>
    <w:rsid w:val="00D32944"/>
    <w:rsid w:val="00D3380A"/>
    <w:rsid w:val="00D34572"/>
    <w:rsid w:val="00D3655E"/>
    <w:rsid w:val="00D36B4F"/>
    <w:rsid w:val="00D37581"/>
    <w:rsid w:val="00D414FC"/>
    <w:rsid w:val="00D430C9"/>
    <w:rsid w:val="00D44D31"/>
    <w:rsid w:val="00D50CBF"/>
    <w:rsid w:val="00D53025"/>
    <w:rsid w:val="00D55B42"/>
    <w:rsid w:val="00D65954"/>
    <w:rsid w:val="00D67A44"/>
    <w:rsid w:val="00D739C4"/>
    <w:rsid w:val="00D73DDC"/>
    <w:rsid w:val="00D76C59"/>
    <w:rsid w:val="00D80F51"/>
    <w:rsid w:val="00D819FF"/>
    <w:rsid w:val="00D82289"/>
    <w:rsid w:val="00D90FFD"/>
    <w:rsid w:val="00D94418"/>
    <w:rsid w:val="00D95279"/>
    <w:rsid w:val="00D9572F"/>
    <w:rsid w:val="00D9778C"/>
    <w:rsid w:val="00D97C83"/>
    <w:rsid w:val="00DA141A"/>
    <w:rsid w:val="00DB0E49"/>
    <w:rsid w:val="00DB1EFD"/>
    <w:rsid w:val="00DB4B38"/>
    <w:rsid w:val="00DB7B4B"/>
    <w:rsid w:val="00DC1514"/>
    <w:rsid w:val="00DC1B36"/>
    <w:rsid w:val="00DC4C54"/>
    <w:rsid w:val="00DC5E69"/>
    <w:rsid w:val="00DE242B"/>
    <w:rsid w:val="00DE39F8"/>
    <w:rsid w:val="00DE5501"/>
    <w:rsid w:val="00DF2445"/>
    <w:rsid w:val="00DF4E4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26680"/>
    <w:rsid w:val="00E33CE5"/>
    <w:rsid w:val="00E365E1"/>
    <w:rsid w:val="00E43493"/>
    <w:rsid w:val="00E44437"/>
    <w:rsid w:val="00E55122"/>
    <w:rsid w:val="00E5655F"/>
    <w:rsid w:val="00E56B9A"/>
    <w:rsid w:val="00E57603"/>
    <w:rsid w:val="00E616C5"/>
    <w:rsid w:val="00E6516C"/>
    <w:rsid w:val="00E65C01"/>
    <w:rsid w:val="00E67C8E"/>
    <w:rsid w:val="00E724BB"/>
    <w:rsid w:val="00E82364"/>
    <w:rsid w:val="00E853C4"/>
    <w:rsid w:val="00E85E08"/>
    <w:rsid w:val="00E8658C"/>
    <w:rsid w:val="00E86F7C"/>
    <w:rsid w:val="00E946D0"/>
    <w:rsid w:val="00EA4760"/>
    <w:rsid w:val="00EA6B54"/>
    <w:rsid w:val="00EB396C"/>
    <w:rsid w:val="00EB398B"/>
    <w:rsid w:val="00EC026A"/>
    <w:rsid w:val="00EC4CA5"/>
    <w:rsid w:val="00EC64EF"/>
    <w:rsid w:val="00ED0D62"/>
    <w:rsid w:val="00ED3917"/>
    <w:rsid w:val="00ED4E94"/>
    <w:rsid w:val="00ED5008"/>
    <w:rsid w:val="00ED5DCF"/>
    <w:rsid w:val="00EE26C3"/>
    <w:rsid w:val="00EE2E65"/>
    <w:rsid w:val="00EF10C4"/>
    <w:rsid w:val="00EF73C0"/>
    <w:rsid w:val="00F04BDF"/>
    <w:rsid w:val="00F058DC"/>
    <w:rsid w:val="00F20FC5"/>
    <w:rsid w:val="00F221A1"/>
    <w:rsid w:val="00F25828"/>
    <w:rsid w:val="00F2790F"/>
    <w:rsid w:val="00F323F4"/>
    <w:rsid w:val="00F342B6"/>
    <w:rsid w:val="00F34DA7"/>
    <w:rsid w:val="00F37CF8"/>
    <w:rsid w:val="00F428B6"/>
    <w:rsid w:val="00F46B9F"/>
    <w:rsid w:val="00F5179F"/>
    <w:rsid w:val="00F517B7"/>
    <w:rsid w:val="00F51D72"/>
    <w:rsid w:val="00F54080"/>
    <w:rsid w:val="00F54A4D"/>
    <w:rsid w:val="00F5510D"/>
    <w:rsid w:val="00F62BB2"/>
    <w:rsid w:val="00F71242"/>
    <w:rsid w:val="00F736A8"/>
    <w:rsid w:val="00F75B3B"/>
    <w:rsid w:val="00F7722A"/>
    <w:rsid w:val="00F839E7"/>
    <w:rsid w:val="00F84788"/>
    <w:rsid w:val="00F85DF7"/>
    <w:rsid w:val="00F93556"/>
    <w:rsid w:val="00F97E70"/>
    <w:rsid w:val="00FA0842"/>
    <w:rsid w:val="00FA225E"/>
    <w:rsid w:val="00FA5E17"/>
    <w:rsid w:val="00FA69F4"/>
    <w:rsid w:val="00FB03E7"/>
    <w:rsid w:val="00FB1EFD"/>
    <w:rsid w:val="00FB2A72"/>
    <w:rsid w:val="00FB2EE5"/>
    <w:rsid w:val="00FB414E"/>
    <w:rsid w:val="00FB6B88"/>
    <w:rsid w:val="00FC74FC"/>
    <w:rsid w:val="00FD109B"/>
    <w:rsid w:val="00FD128A"/>
    <w:rsid w:val="00FD3D5C"/>
    <w:rsid w:val="00FD4B2E"/>
    <w:rsid w:val="00FE0F79"/>
    <w:rsid w:val="00FE39B7"/>
    <w:rsid w:val="00FF285C"/>
    <w:rsid w:val="00FF4A39"/>
    <w:rsid w:val="00FF5ABC"/>
    <w:rsid w:val="00FF75FF"/>
    <w:rsid w:val="00FF7F7E"/>
    <w:rsid w:val="464772DF"/>
    <w:rsid w:val="6435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4:docId w14:val="6B2D874A"/>
  <w15:chartTrackingRefBased/>
  <w15:docId w15:val="{D4D74A81-09FD-4470-827C-E4CB3ADEC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vnculo">
    <w:name w:val="Hyperlink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styleId="TextonotapieCar" w:customStyle="1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styleId="TEXTOTIT2" w:customStyle="1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character" w:styleId="EncabezadoCar" w:customStyle="1">
    <w:name w:val="Encabezado Car"/>
    <w:basedOn w:val="Fuentedeprrafopredeter"/>
    <w:link w:val="Encabezado"/>
    <w:rsid w:val="00440F0F"/>
    <w:rPr>
      <w:rFonts w:ascii="Arial" w:hAnsi="Arial"/>
      <w:sz w:val="24"/>
      <w:szCs w:val="24"/>
    </w:rPr>
  </w:style>
  <w:style w:type="character" w:styleId="PiedepginaCar" w:customStyle="1">
    <w:name w:val="Pie de página Car"/>
    <w:basedOn w:val="Fuentedeprrafopredeter"/>
    <w:link w:val="Piedepgina"/>
    <w:uiPriority w:val="99"/>
    <w:rsid w:val="0029524A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2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3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yperlink" Target="https://www.animsa.es/wp-content/uploads/2020/06/Sistem&#225;tica-de-Evaluaci&#243;n-de-Proveedores-1.pdf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ntTable" Target="fontTable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oter" Target="footer1.xml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26E4BE04E1690429971134EE7B4C6A1" ma:contentTypeVersion="11" ma:contentTypeDescription="Crear nuevo documento." ma:contentTypeScope="" ma:versionID="98c24acca35b65a55d1cccf13e164016">
  <xsd:schema xmlns:xsd="http://www.w3.org/2001/XMLSchema" xmlns:xs="http://www.w3.org/2001/XMLSchema" xmlns:p="http://schemas.microsoft.com/office/2006/metadata/properties" xmlns:ns2="c6e8f270-9033-4387-979b-bc2c92d1ba05" xmlns:ns3="a29cb7dd-7ef2-4b6c-8895-f593f395e947" targetNamespace="http://schemas.microsoft.com/office/2006/metadata/properties" ma:root="true" ma:fieldsID="639165444b5c5233eabcb9acfd6f3f1e" ns2:_="" ns3:_="">
    <xsd:import namespace="c6e8f270-9033-4387-979b-bc2c92d1ba05"/>
    <xsd:import namespace="a29cb7dd-7ef2-4b6c-8895-f593f395e9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e8f270-9033-4387-979b-bc2c92d1ba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19ff22aa-a684-42f5-8914-edafd66fba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cb7dd-7ef2-4b6c-8895-f593f395e94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13bd158-4e0b-45a8-b357-0a3231e958dd}" ma:internalName="TaxCatchAll" ma:showField="CatchAllData" ma:web="a29cb7dd-7ef2-4b6c-8895-f593f395e9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9cb7dd-7ef2-4b6c-8895-f593f395e947" xsi:nil="true"/>
    <lcf76f155ced4ddcb4097134ff3c332f xmlns="c6e8f270-9033-4387-979b-bc2c92d1ba0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509CDA-5845-458D-AEDC-B0A7478826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e8f270-9033-4387-979b-bc2c92d1ba05"/>
    <ds:schemaRef ds:uri="a29cb7dd-7ef2-4b6c-8895-f593f395e9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631F54-D96B-49B7-B06B-AD3C79D2E7C0}">
  <ds:schemaRefs>
    <ds:schemaRef ds:uri="a29cb7dd-7ef2-4b6c-8895-f593f395e947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c6e8f270-9033-4387-979b-bc2c92d1ba05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BF98BEC-851A-4A38-9DD5-25EAAC6B9A9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NI_2012_Base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Eva Yañez Mendizabal</lastModifiedBy>
  <revision>5</revision>
  <lastPrinted>2026-05-14T06:47:00.0000000Z</lastPrinted>
  <dcterms:created xsi:type="dcterms:W3CDTF">2026-05-14T06:47:00.0000000Z</dcterms:created>
  <dcterms:modified xsi:type="dcterms:W3CDTF">2026-05-18T15:50:04.2553597Z</dcterms:modified>
  <category/>
  <contentStatus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</Properties>
</file>