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D874A" w14:textId="4B5E2A06" w:rsidR="00FB2EE5" w:rsidRPr="0024668E" w:rsidRDefault="006168E9" w:rsidP="004D3AA1">
      <w:pPr>
        <w:keepNext/>
        <w:overflowPunct w:val="0"/>
        <w:autoSpaceDE w:val="0"/>
        <w:autoSpaceDN w:val="0"/>
        <w:adjustRightInd w:val="0"/>
        <w:ind w:left="851" w:right="991"/>
        <w:jc w:val="center"/>
        <w:textAlignment w:val="baseline"/>
        <w:outlineLvl w:val="0"/>
        <w:rPr>
          <w:rFonts w:ascii="Arial Narrow" w:hAnsi="Arial Narrow"/>
          <w:b/>
          <w:bCs/>
          <w:sz w:val="26"/>
          <w:szCs w:val="26"/>
        </w:rPr>
      </w:pPr>
      <w:r w:rsidRPr="0024668E">
        <w:rPr>
          <w:rFonts w:ascii="Arial Narrow" w:hAnsi="Arial Narrow"/>
          <w:b/>
          <w:bCs/>
          <w:sz w:val="26"/>
          <w:szCs w:val="26"/>
        </w:rPr>
        <w:t>ANEXO I</w:t>
      </w:r>
      <w:r w:rsidR="00E73337">
        <w:rPr>
          <w:rFonts w:ascii="Arial Narrow" w:hAnsi="Arial Narrow"/>
          <w:b/>
          <w:bCs/>
          <w:sz w:val="26"/>
          <w:szCs w:val="26"/>
        </w:rPr>
        <w:t>I</w:t>
      </w:r>
      <w:r w:rsidRPr="0024668E">
        <w:rPr>
          <w:rFonts w:ascii="Arial Narrow" w:hAnsi="Arial Narrow"/>
          <w:b/>
          <w:bCs/>
          <w:sz w:val="26"/>
          <w:szCs w:val="26"/>
        </w:rPr>
        <w:t xml:space="preserve">. </w:t>
      </w:r>
      <w:r w:rsidR="00FB2EE5" w:rsidRPr="0024668E">
        <w:rPr>
          <w:rFonts w:ascii="Arial Narrow" w:hAnsi="Arial Narrow"/>
          <w:b/>
          <w:bCs/>
          <w:sz w:val="26"/>
          <w:szCs w:val="26"/>
        </w:rPr>
        <w:t>DECLARACIÓN RESPONSABLE DEL CUMPLIMIENTO DE LA</w:t>
      </w:r>
      <w:r w:rsidR="00E73337">
        <w:rPr>
          <w:rFonts w:ascii="Arial Narrow" w:hAnsi="Arial Narrow"/>
          <w:b/>
          <w:bCs/>
          <w:sz w:val="26"/>
          <w:szCs w:val="26"/>
        </w:rPr>
        <w:t xml:space="preserve"> SOLVENCIA TÉCNICA </w:t>
      </w:r>
      <w:r w:rsidR="00FB2EE5" w:rsidRPr="0024668E">
        <w:rPr>
          <w:rFonts w:ascii="Arial Narrow" w:hAnsi="Arial Narrow"/>
          <w:b/>
          <w:bCs/>
          <w:sz w:val="26"/>
          <w:szCs w:val="26"/>
        </w:rPr>
        <w:t xml:space="preserve">PARA </w:t>
      </w:r>
      <w:r w:rsidR="00E73337">
        <w:rPr>
          <w:rFonts w:ascii="Arial Narrow" w:hAnsi="Arial Narrow"/>
          <w:b/>
          <w:bCs/>
          <w:sz w:val="26"/>
          <w:szCs w:val="26"/>
        </w:rPr>
        <w:t>SER ADMITIDO EN EL SDC</w:t>
      </w:r>
    </w:p>
    <w:p w14:paraId="6B2D874B" w14:textId="77777777" w:rsidR="004D3AA1" w:rsidRPr="0024668E" w:rsidRDefault="004D3AA1" w:rsidP="004D3AA1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textAlignment w:val="baseline"/>
        <w:outlineLvl w:val="0"/>
        <w:rPr>
          <w:rFonts w:ascii="Arial Narrow" w:hAnsi="Arial Narrow"/>
          <w:b/>
          <w:bCs/>
          <w:sz w:val="22"/>
          <w:szCs w:val="22"/>
        </w:rPr>
      </w:pPr>
    </w:p>
    <w:p w14:paraId="6B2D874C" w14:textId="0A0ED76D" w:rsidR="00FB2EE5" w:rsidRPr="0024668E" w:rsidRDefault="00FB2EE5" w:rsidP="00FB2EE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24668E">
        <w:rPr>
          <w:rFonts w:ascii="Arial Narrow" w:hAnsi="Arial Narrow" w:cs="Tahoma"/>
          <w:sz w:val="22"/>
          <w:szCs w:val="22"/>
        </w:rPr>
        <w:t>D/Dª .........................................................................</w:t>
      </w:r>
      <w:r w:rsidR="006168E9" w:rsidRPr="0024668E">
        <w:rPr>
          <w:rFonts w:ascii="Arial Narrow" w:hAnsi="Arial Narrow" w:cs="Tahoma"/>
          <w:sz w:val="22"/>
          <w:szCs w:val="22"/>
        </w:rPr>
        <w:t xml:space="preserve">............................., </w:t>
      </w:r>
      <w:r w:rsidR="00265F9D" w:rsidRPr="0024668E">
        <w:rPr>
          <w:rFonts w:ascii="Arial Narrow" w:hAnsi="Arial Narrow" w:cs="Tahoma"/>
          <w:sz w:val="22"/>
          <w:szCs w:val="22"/>
        </w:rPr>
        <w:t xml:space="preserve">con </w:t>
      </w:r>
      <w:r w:rsidRPr="0024668E">
        <w:rPr>
          <w:rFonts w:ascii="Arial Narrow" w:hAnsi="Arial Narrow" w:cs="Tahoma"/>
          <w:sz w:val="22"/>
          <w:szCs w:val="22"/>
        </w:rPr>
        <w:t>D.N.I. nº .................</w:t>
      </w:r>
      <w:r w:rsidR="006168E9" w:rsidRPr="0024668E">
        <w:rPr>
          <w:rFonts w:ascii="Arial Narrow" w:hAnsi="Arial Narrow" w:cs="Tahoma"/>
          <w:sz w:val="22"/>
          <w:szCs w:val="22"/>
        </w:rPr>
        <w:t>,</w:t>
      </w:r>
      <w:r w:rsidRPr="0024668E">
        <w:rPr>
          <w:rFonts w:ascii="Arial Narrow" w:hAnsi="Arial Narrow" w:cs="Tahoma"/>
          <w:sz w:val="22"/>
          <w:szCs w:val="22"/>
        </w:rPr>
        <w:t xml:space="preserve"> en representación de</w:t>
      </w:r>
      <w:r w:rsidR="006168E9" w:rsidRPr="0024668E">
        <w:rPr>
          <w:rFonts w:ascii="Arial Narrow" w:hAnsi="Arial Narrow" w:cs="Tahoma"/>
          <w:sz w:val="22"/>
          <w:szCs w:val="22"/>
        </w:rPr>
        <w:t xml:space="preserve"> </w:t>
      </w:r>
      <w:r w:rsidRPr="0024668E">
        <w:rPr>
          <w:rFonts w:ascii="Arial Narrow" w:hAnsi="Arial Narrow" w:cs="Tahoma"/>
          <w:sz w:val="22"/>
          <w:szCs w:val="22"/>
        </w:rPr>
        <w:t>....................................................................</w:t>
      </w:r>
      <w:r w:rsidR="00256C27" w:rsidRPr="0024668E">
        <w:rPr>
          <w:rFonts w:ascii="Arial Narrow" w:hAnsi="Arial Narrow" w:cs="Tahoma"/>
          <w:sz w:val="22"/>
          <w:szCs w:val="22"/>
        </w:rPr>
        <w:t>............................</w:t>
      </w:r>
      <w:r w:rsidR="00C358C4">
        <w:rPr>
          <w:rFonts w:ascii="Arial Narrow" w:hAnsi="Arial Narrow"/>
        </w:rPr>
        <w:t>,</w:t>
      </w:r>
      <w:r w:rsidR="00BA0B5A" w:rsidRPr="0024668E">
        <w:rPr>
          <w:rFonts w:ascii="Arial Narrow" w:hAnsi="Arial Narrow" w:cs="Tahoma"/>
          <w:sz w:val="22"/>
          <w:szCs w:val="22"/>
        </w:rPr>
        <w:t xml:space="preserve"> enterado del </w:t>
      </w:r>
      <w:r w:rsidR="00FD128A" w:rsidRPr="0024668E">
        <w:rPr>
          <w:rFonts w:ascii="Arial Narrow" w:hAnsi="Arial Narrow" w:cs="Tahoma"/>
          <w:sz w:val="22"/>
          <w:szCs w:val="22"/>
        </w:rPr>
        <w:t>Pliego Regulador de Condiciones Generales</w:t>
      </w:r>
      <w:r w:rsidR="00BA0B5A" w:rsidRPr="0024668E">
        <w:rPr>
          <w:rFonts w:ascii="Arial Narrow" w:hAnsi="Arial Narrow" w:cs="Tahoma"/>
          <w:sz w:val="22"/>
          <w:szCs w:val="22"/>
        </w:rPr>
        <w:t xml:space="preserve">, de las Condiciones Particulares del Contrato y </w:t>
      </w:r>
      <w:r w:rsidR="00CA656A" w:rsidRPr="0024668E">
        <w:rPr>
          <w:rFonts w:ascii="Arial Narrow" w:hAnsi="Arial Narrow" w:cs="Tahoma"/>
          <w:sz w:val="22"/>
          <w:szCs w:val="22"/>
        </w:rPr>
        <w:t xml:space="preserve">de las </w:t>
      </w:r>
      <w:r w:rsidR="00BA0B5A" w:rsidRPr="0024668E">
        <w:rPr>
          <w:rFonts w:ascii="Arial Narrow" w:hAnsi="Arial Narrow" w:cs="Tahoma"/>
          <w:sz w:val="22"/>
          <w:szCs w:val="22"/>
        </w:rPr>
        <w:t xml:space="preserve">Prescripciones Técnicas que han de regir en </w:t>
      </w:r>
      <w:r w:rsidR="00AD2AC6">
        <w:rPr>
          <w:rFonts w:ascii="Arial Narrow" w:hAnsi="Arial Narrow" w:cs="Tahoma"/>
          <w:sz w:val="22"/>
          <w:szCs w:val="22"/>
        </w:rPr>
        <w:t>el</w:t>
      </w:r>
      <w:r w:rsidR="00BA0B5A" w:rsidRPr="0024668E">
        <w:rPr>
          <w:rFonts w:ascii="Arial Narrow" w:hAnsi="Arial Narrow" w:cs="Tahoma"/>
          <w:sz w:val="22"/>
          <w:szCs w:val="22"/>
        </w:rPr>
        <w:t xml:space="preserve"> “</w:t>
      </w:r>
      <w:r w:rsidR="00AD2AC6">
        <w:rPr>
          <w:rFonts w:ascii="Arial Narrow" w:hAnsi="Arial Narrow" w:cs="Tahoma"/>
          <w:sz w:val="22"/>
          <w:szCs w:val="22"/>
        </w:rPr>
        <w:t>SDC</w:t>
      </w:r>
      <w:r w:rsidR="00AD2AC6" w:rsidRPr="00AD2AC6">
        <w:rPr>
          <w:rFonts w:ascii="Arial Narrow" w:hAnsi="Arial Narrow" w:cs="Tahoma"/>
          <w:sz w:val="22"/>
          <w:szCs w:val="22"/>
        </w:rPr>
        <w:t xml:space="preserve"> DE ASISTENCIA TÉCNICA DE SERVICIOS DIRIGIDOS A LA TRANSFORMACIÓN DIGITAL DE LA ADMINISTRACIÓN LOCAL</w:t>
      </w:r>
      <w:r w:rsidR="00153EC4" w:rsidRPr="0024668E">
        <w:rPr>
          <w:rFonts w:ascii="Arial Narrow" w:hAnsi="Arial Narrow" w:cs="Tahoma"/>
          <w:sz w:val="22"/>
          <w:szCs w:val="22"/>
        </w:rPr>
        <w:t>”</w:t>
      </w:r>
      <w:r w:rsidR="00CA656A" w:rsidRPr="0024668E">
        <w:rPr>
          <w:rFonts w:ascii="Arial Narrow" w:hAnsi="Arial Narrow" w:cs="Tahoma"/>
          <w:sz w:val="22"/>
          <w:szCs w:val="22"/>
        </w:rPr>
        <w:t xml:space="preserve"> (expediente nº </w:t>
      </w:r>
      <w:r w:rsidR="00AD2AC6">
        <w:rPr>
          <w:rFonts w:ascii="Arial Narrow" w:hAnsi="Arial Narrow" w:cs="Tahoma"/>
          <w:sz w:val="22"/>
          <w:szCs w:val="22"/>
        </w:rPr>
        <w:t>514</w:t>
      </w:r>
      <w:r w:rsidR="00CA656A" w:rsidRPr="0024668E">
        <w:rPr>
          <w:rFonts w:ascii="Arial Narrow" w:hAnsi="Arial Narrow" w:cs="Tahoma"/>
          <w:sz w:val="22"/>
          <w:szCs w:val="22"/>
        </w:rPr>
        <w:t>)</w:t>
      </w:r>
    </w:p>
    <w:p w14:paraId="6B2D874D" w14:textId="77777777" w:rsidR="004D3AA1" w:rsidRPr="0024668E" w:rsidRDefault="004D3AA1" w:rsidP="00FB2EE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 Narrow" w:hAnsi="Arial Narrow" w:cs="Tahoma"/>
          <w:b/>
          <w:bCs/>
          <w:sz w:val="22"/>
          <w:szCs w:val="22"/>
        </w:rPr>
      </w:pPr>
    </w:p>
    <w:p w14:paraId="6B2D874E" w14:textId="176F0D82" w:rsidR="00FB2EE5" w:rsidRPr="0024668E" w:rsidRDefault="00FB2EE5" w:rsidP="00FB2EE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 Narrow" w:hAnsi="Arial Narrow" w:cs="Tahoma"/>
          <w:b/>
          <w:bCs/>
        </w:rPr>
      </w:pPr>
      <w:r w:rsidRPr="0024668E">
        <w:rPr>
          <w:rFonts w:ascii="Arial Narrow" w:hAnsi="Arial Narrow" w:cs="Tahoma"/>
          <w:b/>
          <w:bCs/>
        </w:rPr>
        <w:t>DECLARA</w:t>
      </w:r>
    </w:p>
    <w:p w14:paraId="1A65F378" w14:textId="77777777" w:rsidR="00942BFA" w:rsidRPr="0024668E" w:rsidRDefault="00942BFA" w:rsidP="00FB2EE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 Narrow" w:hAnsi="Arial Narrow" w:cs="Tahoma"/>
          <w:b/>
          <w:bCs/>
          <w:sz w:val="22"/>
          <w:szCs w:val="22"/>
        </w:rPr>
      </w:pPr>
    </w:p>
    <w:p w14:paraId="6B2D8750" w14:textId="70310E9F" w:rsidR="004D3AA1" w:rsidRPr="0024668E" w:rsidRDefault="00C358C4" w:rsidP="004D3AA1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/>
        <w:ind w:left="714"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Que l</w:t>
      </w:r>
      <w:r w:rsidR="004D3AA1" w:rsidRPr="0024668E">
        <w:rPr>
          <w:rFonts w:ascii="Arial Narrow" w:hAnsi="Arial Narrow" w:cs="Tahoma"/>
          <w:sz w:val="22"/>
          <w:szCs w:val="22"/>
        </w:rPr>
        <w:t>os datos de la entidad por mi representada son:</w:t>
      </w:r>
    </w:p>
    <w:p w14:paraId="6B2D8751" w14:textId="77777777" w:rsidR="004D3AA1" w:rsidRPr="0024668E" w:rsidRDefault="004D3AA1" w:rsidP="004D3AA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tbl>
      <w:tblPr>
        <w:tblW w:w="963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2410"/>
        <w:gridCol w:w="2625"/>
        <w:gridCol w:w="1419"/>
        <w:gridCol w:w="1766"/>
      </w:tblGrid>
      <w:tr w:rsidR="004D3AA1" w:rsidRPr="0024668E" w14:paraId="6B2D8756" w14:textId="77777777" w:rsidTr="005626DC">
        <w:trPr>
          <w:jc w:val="right"/>
        </w:trPr>
        <w:tc>
          <w:tcPr>
            <w:tcW w:w="1413" w:type="dxa"/>
          </w:tcPr>
          <w:p w14:paraId="6B2D8752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 w:rsidRPr="0024668E">
              <w:rPr>
                <w:rFonts w:ascii="Arial Narrow" w:hAnsi="Arial Narrow"/>
                <w:b/>
                <w:sz w:val="22"/>
                <w:szCs w:val="22"/>
              </w:rPr>
              <w:t>Razón social:</w:t>
            </w:r>
          </w:p>
        </w:tc>
        <w:tc>
          <w:tcPr>
            <w:tcW w:w="5035" w:type="dxa"/>
            <w:gridSpan w:val="2"/>
          </w:tcPr>
          <w:p w14:paraId="6B2D8753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24668E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0" w:name="Texto7"/>
            <w:r w:rsidRPr="0024668E">
              <w:rPr>
                <w:rFonts w:ascii="Arial Narrow" w:hAnsi="Arial Narrow"/>
                <w:sz w:val="22"/>
                <w:szCs w:val="22"/>
              </w:rPr>
              <w:instrText xml:space="preserve"> FORMTEXT </w:instrText>
            </w:r>
            <w:r w:rsidRPr="0024668E">
              <w:rPr>
                <w:rFonts w:ascii="Arial Narrow" w:hAnsi="Arial Narrow"/>
                <w:sz w:val="22"/>
                <w:szCs w:val="22"/>
              </w:rPr>
            </w:r>
            <w:r w:rsidRPr="0024668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24668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24668E">
              <w:rPr>
                <w:rFonts w:ascii="Arial Narrow" w:hAnsi="Arial Narrow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419" w:type="dxa"/>
          </w:tcPr>
          <w:p w14:paraId="6B2D8754" w14:textId="77777777" w:rsidR="004D3AA1" w:rsidRPr="0024668E" w:rsidRDefault="004D3AA1" w:rsidP="00205609">
            <w:pPr>
              <w:spacing w:before="60" w:after="6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24668E">
              <w:rPr>
                <w:rFonts w:ascii="Arial Narrow" w:hAnsi="Arial Narrow"/>
                <w:b/>
                <w:sz w:val="22"/>
                <w:szCs w:val="22"/>
              </w:rPr>
              <w:t>N.I.F.:</w:t>
            </w:r>
          </w:p>
        </w:tc>
        <w:tc>
          <w:tcPr>
            <w:tcW w:w="1766" w:type="dxa"/>
          </w:tcPr>
          <w:p w14:paraId="6B2D8755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24668E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1" w:name="Texto8"/>
            <w:r w:rsidRPr="0024668E">
              <w:rPr>
                <w:rFonts w:ascii="Arial Narrow" w:hAnsi="Arial Narrow"/>
                <w:sz w:val="22"/>
                <w:szCs w:val="22"/>
              </w:rPr>
              <w:instrText xml:space="preserve"> FORMTEXT </w:instrText>
            </w:r>
            <w:r w:rsidRPr="0024668E">
              <w:rPr>
                <w:rFonts w:ascii="Arial Narrow" w:hAnsi="Arial Narrow"/>
                <w:sz w:val="22"/>
                <w:szCs w:val="22"/>
              </w:rPr>
            </w:r>
            <w:r w:rsidRPr="0024668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24668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24668E">
              <w:rPr>
                <w:rFonts w:ascii="Arial Narrow" w:hAnsi="Arial Narrow"/>
                <w:sz w:val="22"/>
                <w:szCs w:val="22"/>
              </w:rPr>
              <w:fldChar w:fldCharType="end"/>
            </w:r>
            <w:bookmarkEnd w:id="1"/>
          </w:p>
        </w:tc>
      </w:tr>
      <w:tr w:rsidR="004D3AA1" w:rsidRPr="0024668E" w14:paraId="6B2D875B" w14:textId="77777777" w:rsidTr="005626DC">
        <w:trPr>
          <w:jc w:val="right"/>
        </w:trPr>
        <w:tc>
          <w:tcPr>
            <w:tcW w:w="1413" w:type="dxa"/>
          </w:tcPr>
          <w:p w14:paraId="6B2D8757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 w:rsidRPr="0024668E">
              <w:rPr>
                <w:rFonts w:ascii="Arial Narrow" w:hAnsi="Arial Narrow"/>
                <w:b/>
                <w:sz w:val="22"/>
                <w:szCs w:val="22"/>
              </w:rPr>
              <w:t>Domicilio:</w:t>
            </w:r>
          </w:p>
        </w:tc>
        <w:tc>
          <w:tcPr>
            <w:tcW w:w="5035" w:type="dxa"/>
            <w:gridSpan w:val="2"/>
          </w:tcPr>
          <w:p w14:paraId="6B2D8758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24668E">
              <w:rPr>
                <w:rFonts w:ascii="Arial Narrow" w:hAnsi="Arial Narrow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24668E">
              <w:rPr>
                <w:rFonts w:ascii="Arial Narrow" w:hAnsi="Arial Narrow"/>
                <w:szCs w:val="22"/>
              </w:rPr>
              <w:instrText xml:space="preserve"> FORMTEXT </w:instrText>
            </w:r>
            <w:r w:rsidRPr="0024668E">
              <w:rPr>
                <w:rFonts w:ascii="Arial Narrow" w:hAnsi="Arial Narrow"/>
                <w:szCs w:val="22"/>
              </w:rPr>
            </w:r>
            <w:r w:rsidRPr="0024668E">
              <w:rPr>
                <w:rFonts w:ascii="Arial Narrow" w:hAnsi="Arial Narrow"/>
                <w:szCs w:val="22"/>
              </w:rPr>
              <w:fldChar w:fldCharType="separate"/>
            </w:r>
            <w:r w:rsidRPr="0024668E">
              <w:rPr>
                <w:rFonts w:ascii="Arial Narrow" w:hAnsi="Arial Narrow"/>
                <w:noProof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Cs w:val="22"/>
              </w:rPr>
              <w:t> </w:t>
            </w:r>
            <w:r w:rsidRPr="0024668E">
              <w:rPr>
                <w:rFonts w:ascii="Arial Narrow" w:hAnsi="Arial Narrow"/>
                <w:noProof/>
                <w:szCs w:val="22"/>
              </w:rPr>
              <w:t> </w:t>
            </w:r>
            <w:r w:rsidRPr="0024668E">
              <w:rPr>
                <w:rFonts w:ascii="Arial Narrow" w:hAnsi="Arial Narrow"/>
                <w:szCs w:val="22"/>
              </w:rPr>
              <w:fldChar w:fldCharType="end"/>
            </w:r>
          </w:p>
        </w:tc>
        <w:tc>
          <w:tcPr>
            <w:tcW w:w="1419" w:type="dxa"/>
          </w:tcPr>
          <w:p w14:paraId="6B2D8759" w14:textId="2213CE17" w:rsidR="004D3AA1" w:rsidRPr="0024668E" w:rsidRDefault="00205609" w:rsidP="00205609">
            <w:pPr>
              <w:spacing w:before="60" w:after="6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24668E">
              <w:rPr>
                <w:rFonts w:ascii="Arial Narrow" w:hAnsi="Arial Narrow"/>
                <w:b/>
                <w:sz w:val="22"/>
                <w:szCs w:val="22"/>
              </w:rPr>
              <w:t>C</w:t>
            </w:r>
            <w:r w:rsidR="00B70865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Pr="0024668E">
              <w:rPr>
                <w:rFonts w:ascii="Arial Narrow" w:hAnsi="Arial Narrow"/>
                <w:b/>
                <w:sz w:val="22"/>
                <w:szCs w:val="22"/>
              </w:rPr>
              <w:t>P</w:t>
            </w:r>
            <w:r w:rsidR="00B70865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4D3AA1" w:rsidRPr="0024668E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1766" w:type="dxa"/>
          </w:tcPr>
          <w:p w14:paraId="6B2D875A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70865" w:rsidRPr="0024668E" w14:paraId="024BACCE" w14:textId="77777777" w:rsidTr="005626DC">
        <w:trPr>
          <w:jc w:val="right"/>
        </w:trPr>
        <w:tc>
          <w:tcPr>
            <w:tcW w:w="1413" w:type="dxa"/>
          </w:tcPr>
          <w:p w14:paraId="1BD36864" w14:textId="2DB3F3DD" w:rsidR="00B70865" w:rsidRPr="0024668E" w:rsidRDefault="00B70865" w:rsidP="00B70865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 w:rsidRPr="00FA17E8">
              <w:rPr>
                <w:rFonts w:ascii="Arial Narrow" w:hAnsi="Arial Narrow"/>
                <w:b/>
                <w:noProof/>
                <w:sz w:val="22"/>
                <w:szCs w:val="22"/>
              </w:rPr>
              <w:t>Población:</w:t>
            </w:r>
          </w:p>
        </w:tc>
        <w:tc>
          <w:tcPr>
            <w:tcW w:w="5035" w:type="dxa"/>
            <w:gridSpan w:val="2"/>
          </w:tcPr>
          <w:p w14:paraId="18588764" w14:textId="02EF225D" w:rsidR="00B70865" w:rsidRPr="0024668E" w:rsidRDefault="00B70865" w:rsidP="00B70865">
            <w:pPr>
              <w:spacing w:before="60" w:after="60"/>
              <w:rPr>
                <w:rFonts w:ascii="Arial Narrow" w:hAnsi="Arial Narrow"/>
                <w:szCs w:val="22"/>
              </w:rPr>
            </w:pPr>
          </w:p>
        </w:tc>
        <w:tc>
          <w:tcPr>
            <w:tcW w:w="1419" w:type="dxa"/>
          </w:tcPr>
          <w:p w14:paraId="174ED09C" w14:textId="53770C23" w:rsidR="00B70865" w:rsidRPr="0024668E" w:rsidRDefault="00B70865" w:rsidP="00B70865">
            <w:pPr>
              <w:spacing w:before="60" w:after="6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FA17E8">
              <w:rPr>
                <w:rFonts w:ascii="Arial Narrow" w:hAnsi="Arial Narrow"/>
                <w:b/>
                <w:noProof/>
                <w:sz w:val="22"/>
                <w:szCs w:val="22"/>
              </w:rPr>
              <w:t>Provincia</w:t>
            </w:r>
            <w:r w:rsidRPr="00FA17E8">
              <w:rPr>
                <w:rFonts w:ascii="Arial Narrow" w:hAnsi="Arial Narrow"/>
                <w:noProof/>
                <w:sz w:val="22"/>
                <w:szCs w:val="22"/>
              </w:rPr>
              <w:t>:</w:t>
            </w:r>
          </w:p>
        </w:tc>
        <w:tc>
          <w:tcPr>
            <w:tcW w:w="1766" w:type="dxa"/>
          </w:tcPr>
          <w:p w14:paraId="45A5BCE0" w14:textId="2B05EFA0" w:rsidR="00B70865" w:rsidRPr="0024668E" w:rsidRDefault="00B70865" w:rsidP="00B70865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D3AA1" w:rsidRPr="0024668E" w14:paraId="6B2D875E" w14:textId="77777777" w:rsidTr="005626DC">
        <w:trPr>
          <w:jc w:val="right"/>
        </w:trPr>
        <w:tc>
          <w:tcPr>
            <w:tcW w:w="1413" w:type="dxa"/>
          </w:tcPr>
          <w:p w14:paraId="6B2D875C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 w:rsidRPr="0024668E">
              <w:rPr>
                <w:rFonts w:ascii="Arial Narrow" w:hAnsi="Arial Narrow"/>
                <w:b/>
                <w:sz w:val="22"/>
                <w:szCs w:val="22"/>
              </w:rPr>
              <w:t>PYME:</w:t>
            </w:r>
          </w:p>
        </w:tc>
        <w:tc>
          <w:tcPr>
            <w:tcW w:w="8220" w:type="dxa"/>
            <w:gridSpan w:val="4"/>
          </w:tcPr>
          <w:p w14:paraId="6B2D875D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24668E">
              <w:rPr>
                <w:rFonts w:ascii="Arial Narrow" w:hAnsi="Arial Narrow"/>
                <w:sz w:val="22"/>
                <w:szCs w:val="22"/>
              </w:rPr>
              <w:t>SI / NO</w:t>
            </w:r>
          </w:p>
        </w:tc>
      </w:tr>
      <w:tr w:rsidR="004D3AA1" w:rsidRPr="0024668E" w14:paraId="6B2D8763" w14:textId="77777777" w:rsidTr="005626DC">
        <w:trPr>
          <w:jc w:val="right"/>
        </w:trPr>
        <w:tc>
          <w:tcPr>
            <w:tcW w:w="1413" w:type="dxa"/>
            <w:vMerge w:val="restart"/>
          </w:tcPr>
          <w:p w14:paraId="6B2D875F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 w:rsidRPr="0024668E">
              <w:rPr>
                <w:rFonts w:ascii="Arial Narrow" w:hAnsi="Arial Narrow"/>
                <w:b/>
                <w:sz w:val="22"/>
                <w:szCs w:val="22"/>
              </w:rPr>
              <w:t>Persona de contacto:</w:t>
            </w:r>
          </w:p>
          <w:p w14:paraId="6B2D8760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14:paraId="6B2D8761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24668E">
              <w:rPr>
                <w:rFonts w:ascii="Arial Narrow" w:hAnsi="Arial Narrow"/>
                <w:sz w:val="22"/>
                <w:szCs w:val="22"/>
              </w:rPr>
              <w:t>Nombre:</w:t>
            </w:r>
          </w:p>
        </w:tc>
        <w:tc>
          <w:tcPr>
            <w:tcW w:w="5810" w:type="dxa"/>
            <w:gridSpan w:val="3"/>
          </w:tcPr>
          <w:p w14:paraId="6B2D8762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D3AA1" w:rsidRPr="0024668E" w14:paraId="6B2D8767" w14:textId="77777777" w:rsidTr="005626DC">
        <w:trPr>
          <w:jc w:val="right"/>
        </w:trPr>
        <w:tc>
          <w:tcPr>
            <w:tcW w:w="1413" w:type="dxa"/>
            <w:vMerge/>
          </w:tcPr>
          <w:p w14:paraId="6B2D8764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14:paraId="6B2D8765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24668E">
              <w:rPr>
                <w:rFonts w:ascii="Arial Narrow" w:hAnsi="Arial Narrow"/>
                <w:sz w:val="22"/>
                <w:szCs w:val="22"/>
              </w:rPr>
              <w:t>E-mail para notificaciones:</w:t>
            </w:r>
          </w:p>
        </w:tc>
        <w:tc>
          <w:tcPr>
            <w:tcW w:w="5810" w:type="dxa"/>
            <w:gridSpan w:val="3"/>
          </w:tcPr>
          <w:p w14:paraId="6B2D8766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D3AA1" w:rsidRPr="0024668E" w14:paraId="6B2D876B" w14:textId="77777777" w:rsidTr="005626DC">
        <w:trPr>
          <w:jc w:val="right"/>
        </w:trPr>
        <w:tc>
          <w:tcPr>
            <w:tcW w:w="1413" w:type="dxa"/>
            <w:vMerge/>
          </w:tcPr>
          <w:p w14:paraId="6B2D8768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14:paraId="6B2D8769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24668E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5810" w:type="dxa"/>
            <w:gridSpan w:val="3"/>
          </w:tcPr>
          <w:p w14:paraId="6B2D876A" w14:textId="77777777" w:rsidR="004D3AA1" w:rsidRPr="0024668E" w:rsidRDefault="004D3AA1" w:rsidP="000E4592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DAE953F" w14:textId="38508DDA" w:rsidR="00AB17FD" w:rsidRPr="00491A5A" w:rsidRDefault="00AB17FD" w:rsidP="00AB17FD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360" w:after="200"/>
        <w:ind w:left="714"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491A5A">
        <w:rPr>
          <w:rFonts w:ascii="Arial Narrow" w:hAnsi="Arial Narrow" w:cs="Tahoma"/>
          <w:sz w:val="22"/>
          <w:szCs w:val="22"/>
        </w:rPr>
        <w:t xml:space="preserve">Que </w:t>
      </w:r>
      <w:r>
        <w:rPr>
          <w:rFonts w:ascii="Arial Narrow" w:hAnsi="Arial Narrow" w:cs="Tahoma"/>
          <w:sz w:val="22"/>
          <w:szCs w:val="22"/>
        </w:rPr>
        <w:t>solicito mi admisión</w:t>
      </w:r>
      <w:r w:rsidRPr="00491A5A">
        <w:rPr>
          <w:rFonts w:ascii="Arial Narrow" w:hAnsi="Arial Narrow" w:cs="Tahoma"/>
          <w:sz w:val="22"/>
          <w:szCs w:val="22"/>
        </w:rPr>
        <w:t xml:space="preserve"> al siguiente lote</w:t>
      </w:r>
      <w:r>
        <w:rPr>
          <w:rFonts w:ascii="Arial Narrow" w:hAnsi="Arial Narrow" w:cs="Tahoma"/>
          <w:sz w:val="22"/>
          <w:szCs w:val="22"/>
        </w:rPr>
        <w:t>/</w:t>
      </w:r>
      <w:r w:rsidRPr="00491A5A">
        <w:rPr>
          <w:rFonts w:ascii="Arial Narrow" w:hAnsi="Arial Narrow" w:cs="Tahoma"/>
          <w:sz w:val="22"/>
          <w:szCs w:val="22"/>
        </w:rPr>
        <w:t>categoría (</w:t>
      </w:r>
      <w:r w:rsidRPr="0002554A">
        <w:rPr>
          <w:rFonts w:ascii="Arial Narrow" w:hAnsi="Arial Narrow" w:cs="Tahoma"/>
          <w:i/>
          <w:sz w:val="22"/>
          <w:szCs w:val="22"/>
        </w:rPr>
        <w:t>marque con una “X”</w:t>
      </w:r>
      <w:r w:rsidR="0002554A" w:rsidRPr="0002554A">
        <w:rPr>
          <w:rFonts w:ascii="Arial Narrow" w:hAnsi="Arial Narrow" w:cs="Tahoma"/>
          <w:i/>
          <w:sz w:val="22"/>
          <w:szCs w:val="22"/>
        </w:rPr>
        <w:t xml:space="preserve"> haciendo doble clic en el recuadro</w:t>
      </w:r>
      <w:r w:rsidRPr="00491A5A">
        <w:rPr>
          <w:rFonts w:ascii="Arial Narrow" w:hAnsi="Arial Narrow" w:cs="Tahoma"/>
          <w:sz w:val="22"/>
          <w:szCs w:val="22"/>
        </w:rPr>
        <w:t>):</w:t>
      </w:r>
    </w:p>
    <w:p w14:paraId="2DA08940" w14:textId="6739202E" w:rsidR="00AB17FD" w:rsidRPr="00AB17FD" w:rsidRDefault="00AB17FD" w:rsidP="001B619B">
      <w:pPr>
        <w:pStyle w:val="Encabezado"/>
        <w:tabs>
          <w:tab w:val="clear" w:pos="4252"/>
        </w:tabs>
        <w:spacing w:before="120" w:after="120"/>
        <w:ind w:left="993" w:right="-28"/>
        <w:jc w:val="both"/>
        <w:rPr>
          <w:rFonts w:ascii="Arial Narrow" w:hAnsi="Arial Narrow"/>
          <w:noProof/>
          <w:sz w:val="22"/>
          <w:szCs w:val="22"/>
        </w:rPr>
      </w:pPr>
      <w:r w:rsidRPr="00AB17FD">
        <w:rPr>
          <w:rFonts w:ascii="Arial Narrow" w:hAnsi="Arial Narrow" w:cs="Tahoma"/>
          <w:b/>
          <w:bCs/>
          <w:sz w:val="22"/>
          <w:szCs w:val="22"/>
        </w:rPr>
        <w:fldChar w:fldCharType="begin">
          <w:ffData>
            <w:name w:val="CC_MIXTO_S"/>
            <w:enabled/>
            <w:calcOnExit w:val="0"/>
            <w:checkBox>
              <w:sizeAuto/>
              <w:default w:val="0"/>
            </w:checkBox>
          </w:ffData>
        </w:fldChar>
      </w:r>
      <w:r w:rsidRPr="00AB17FD">
        <w:rPr>
          <w:rFonts w:ascii="Arial Narrow" w:hAnsi="Arial Narrow" w:cs="Tahoma"/>
          <w:b/>
          <w:bCs/>
          <w:sz w:val="22"/>
          <w:szCs w:val="22"/>
        </w:rPr>
        <w:instrText xml:space="preserve"> FORMCHECKBOX </w:instrText>
      </w:r>
      <w:r w:rsidR="001B619B">
        <w:rPr>
          <w:rFonts w:ascii="Arial Narrow" w:hAnsi="Arial Narrow" w:cs="Tahoma"/>
          <w:b/>
          <w:bCs/>
          <w:sz w:val="22"/>
          <w:szCs w:val="22"/>
        </w:rPr>
      </w:r>
      <w:r w:rsidR="001B619B">
        <w:rPr>
          <w:rFonts w:ascii="Arial Narrow" w:hAnsi="Arial Narrow" w:cs="Tahoma"/>
          <w:b/>
          <w:bCs/>
          <w:sz w:val="22"/>
          <w:szCs w:val="22"/>
        </w:rPr>
        <w:fldChar w:fldCharType="separate"/>
      </w:r>
      <w:r w:rsidRPr="00AB17FD">
        <w:rPr>
          <w:rFonts w:ascii="Arial Narrow" w:hAnsi="Arial Narrow" w:cs="Tahoma"/>
          <w:b/>
          <w:bCs/>
          <w:sz w:val="22"/>
          <w:szCs w:val="22"/>
        </w:rPr>
        <w:fldChar w:fldCharType="end"/>
      </w:r>
      <w:r w:rsidRPr="00AB17FD">
        <w:rPr>
          <w:rFonts w:ascii="Arial Narrow" w:hAnsi="Arial Narrow" w:cs="Tahoma"/>
          <w:sz w:val="22"/>
          <w:szCs w:val="22"/>
        </w:rPr>
        <w:t xml:space="preserve"> </w:t>
      </w:r>
      <w:r w:rsidRPr="00AB17FD">
        <w:rPr>
          <w:rFonts w:ascii="Arial Narrow" w:hAnsi="Arial Narrow"/>
          <w:noProof/>
          <w:sz w:val="22"/>
          <w:szCs w:val="22"/>
        </w:rPr>
        <w:t xml:space="preserve">Lote/categoría 1: Gestión proyectos TIC para la Administración Local </w:t>
      </w:r>
    </w:p>
    <w:p w14:paraId="6403AC64" w14:textId="31796115" w:rsidR="00AB17FD" w:rsidRPr="00AB17FD" w:rsidRDefault="00AB17FD" w:rsidP="001B619B">
      <w:pPr>
        <w:pStyle w:val="Encabezado"/>
        <w:tabs>
          <w:tab w:val="clear" w:pos="4252"/>
        </w:tabs>
        <w:spacing w:before="120" w:after="120"/>
        <w:ind w:left="993" w:right="-28"/>
        <w:jc w:val="both"/>
        <w:rPr>
          <w:rFonts w:ascii="Arial Narrow" w:hAnsi="Arial Narrow"/>
          <w:noProof/>
          <w:sz w:val="22"/>
          <w:szCs w:val="22"/>
        </w:rPr>
      </w:pPr>
      <w:r w:rsidRPr="00AB17FD">
        <w:rPr>
          <w:rFonts w:ascii="Arial Narrow" w:hAnsi="Arial Narrow" w:cs="Tahoma"/>
          <w:b/>
          <w:bCs/>
          <w:sz w:val="22"/>
          <w:szCs w:val="22"/>
        </w:rPr>
        <w:fldChar w:fldCharType="begin">
          <w:ffData>
            <w:name w:val="CC_MIXTO_S"/>
            <w:enabled/>
            <w:calcOnExit w:val="0"/>
            <w:checkBox>
              <w:sizeAuto/>
              <w:default w:val="0"/>
            </w:checkBox>
          </w:ffData>
        </w:fldChar>
      </w:r>
      <w:r w:rsidRPr="00AB17FD">
        <w:rPr>
          <w:rFonts w:ascii="Arial Narrow" w:hAnsi="Arial Narrow" w:cs="Tahoma"/>
          <w:b/>
          <w:bCs/>
          <w:sz w:val="22"/>
          <w:szCs w:val="22"/>
        </w:rPr>
        <w:instrText xml:space="preserve"> FORMCHECKBOX </w:instrText>
      </w:r>
      <w:r w:rsidR="001B619B">
        <w:rPr>
          <w:rFonts w:ascii="Arial Narrow" w:hAnsi="Arial Narrow" w:cs="Tahoma"/>
          <w:b/>
          <w:bCs/>
          <w:sz w:val="22"/>
          <w:szCs w:val="22"/>
        </w:rPr>
      </w:r>
      <w:r w:rsidR="001B619B">
        <w:rPr>
          <w:rFonts w:ascii="Arial Narrow" w:hAnsi="Arial Narrow" w:cs="Tahoma"/>
          <w:b/>
          <w:bCs/>
          <w:sz w:val="22"/>
          <w:szCs w:val="22"/>
        </w:rPr>
        <w:fldChar w:fldCharType="separate"/>
      </w:r>
      <w:r w:rsidRPr="00AB17FD">
        <w:rPr>
          <w:rFonts w:ascii="Arial Narrow" w:hAnsi="Arial Narrow" w:cs="Tahoma"/>
          <w:b/>
          <w:bCs/>
          <w:sz w:val="22"/>
          <w:szCs w:val="22"/>
        </w:rPr>
        <w:fldChar w:fldCharType="end"/>
      </w:r>
      <w:r w:rsidRPr="00AB17FD">
        <w:rPr>
          <w:rFonts w:ascii="Arial Narrow" w:hAnsi="Arial Narrow" w:cs="Tahoma"/>
          <w:sz w:val="22"/>
          <w:szCs w:val="22"/>
        </w:rPr>
        <w:t xml:space="preserve"> </w:t>
      </w:r>
      <w:r w:rsidRPr="00AB17FD">
        <w:rPr>
          <w:rFonts w:ascii="Arial Narrow" w:hAnsi="Arial Narrow"/>
          <w:noProof/>
          <w:sz w:val="22"/>
          <w:szCs w:val="22"/>
        </w:rPr>
        <w:t>Lote/categoría 2: Ciberseguridad</w:t>
      </w:r>
    </w:p>
    <w:p w14:paraId="188E423D" w14:textId="35732DB1" w:rsidR="00AB17FD" w:rsidRPr="00AB17FD" w:rsidRDefault="00AB17FD" w:rsidP="001B619B">
      <w:pPr>
        <w:pStyle w:val="Encabezado"/>
        <w:tabs>
          <w:tab w:val="clear" w:pos="4252"/>
        </w:tabs>
        <w:spacing w:before="120" w:after="120"/>
        <w:ind w:left="993" w:right="-28"/>
        <w:jc w:val="both"/>
        <w:rPr>
          <w:rFonts w:ascii="Arial Narrow" w:hAnsi="Arial Narrow" w:cs="Tahoma"/>
          <w:b/>
          <w:bCs/>
          <w:sz w:val="22"/>
          <w:szCs w:val="22"/>
        </w:rPr>
      </w:pPr>
      <w:r w:rsidRPr="00AB17FD">
        <w:rPr>
          <w:rFonts w:ascii="Arial Narrow" w:hAnsi="Arial Narrow" w:cs="Tahoma"/>
          <w:b/>
          <w:bCs/>
          <w:sz w:val="22"/>
          <w:szCs w:val="22"/>
        </w:rPr>
        <w:fldChar w:fldCharType="begin">
          <w:ffData>
            <w:name w:val="CC_MIXTO_S"/>
            <w:enabled/>
            <w:calcOnExit w:val="0"/>
            <w:checkBox>
              <w:sizeAuto/>
              <w:default w:val="0"/>
            </w:checkBox>
          </w:ffData>
        </w:fldChar>
      </w:r>
      <w:r w:rsidRPr="00AB17FD">
        <w:rPr>
          <w:rFonts w:ascii="Arial Narrow" w:hAnsi="Arial Narrow" w:cs="Tahoma"/>
          <w:b/>
          <w:bCs/>
          <w:sz w:val="22"/>
          <w:szCs w:val="22"/>
        </w:rPr>
        <w:instrText xml:space="preserve"> FORMCHECKBOX </w:instrText>
      </w:r>
      <w:r w:rsidR="001B619B">
        <w:rPr>
          <w:rFonts w:ascii="Arial Narrow" w:hAnsi="Arial Narrow" w:cs="Tahoma"/>
          <w:b/>
          <w:bCs/>
          <w:sz w:val="22"/>
          <w:szCs w:val="22"/>
        </w:rPr>
      </w:r>
      <w:r w:rsidR="001B619B">
        <w:rPr>
          <w:rFonts w:ascii="Arial Narrow" w:hAnsi="Arial Narrow" w:cs="Tahoma"/>
          <w:b/>
          <w:bCs/>
          <w:sz w:val="22"/>
          <w:szCs w:val="22"/>
        </w:rPr>
        <w:fldChar w:fldCharType="separate"/>
      </w:r>
      <w:r w:rsidRPr="00AB17FD">
        <w:rPr>
          <w:rFonts w:ascii="Arial Narrow" w:hAnsi="Arial Narrow" w:cs="Tahoma"/>
          <w:b/>
          <w:bCs/>
          <w:sz w:val="22"/>
          <w:szCs w:val="22"/>
        </w:rPr>
        <w:fldChar w:fldCharType="end"/>
      </w:r>
      <w:r w:rsidRPr="00AB17FD">
        <w:rPr>
          <w:rFonts w:ascii="Arial Narrow" w:hAnsi="Arial Narrow" w:cs="Tahoma"/>
          <w:b/>
          <w:bCs/>
          <w:sz w:val="22"/>
          <w:szCs w:val="22"/>
        </w:rPr>
        <w:t xml:space="preserve"> </w:t>
      </w:r>
      <w:r w:rsidRPr="00AB17FD">
        <w:rPr>
          <w:rFonts w:ascii="Arial Narrow" w:hAnsi="Arial Narrow"/>
          <w:noProof/>
          <w:sz w:val="22"/>
          <w:szCs w:val="22"/>
        </w:rPr>
        <w:t>Lote/categoría 3: Sistemas y Comunicaciones</w:t>
      </w:r>
    </w:p>
    <w:p w14:paraId="650E498E" w14:textId="0E272DD3" w:rsidR="00AB17FD" w:rsidRPr="00AB17FD" w:rsidRDefault="00AB17FD" w:rsidP="001B619B">
      <w:pPr>
        <w:pStyle w:val="Encabezado"/>
        <w:tabs>
          <w:tab w:val="clear" w:pos="4252"/>
        </w:tabs>
        <w:spacing w:before="120" w:after="240"/>
        <w:ind w:left="993" w:right="-28"/>
        <w:jc w:val="both"/>
        <w:rPr>
          <w:rFonts w:ascii="Arial Narrow" w:hAnsi="Arial Narrow"/>
          <w:noProof/>
          <w:sz w:val="22"/>
          <w:szCs w:val="22"/>
        </w:rPr>
      </w:pPr>
      <w:r w:rsidRPr="00AB17FD">
        <w:rPr>
          <w:rFonts w:ascii="Arial Narrow" w:hAnsi="Arial Narrow" w:cs="Tahoma"/>
          <w:b/>
          <w:bCs/>
          <w:sz w:val="22"/>
          <w:szCs w:val="22"/>
        </w:rPr>
        <w:fldChar w:fldCharType="begin">
          <w:ffData>
            <w:name w:val="CC_MIXTO_S"/>
            <w:enabled/>
            <w:calcOnExit w:val="0"/>
            <w:checkBox>
              <w:sizeAuto/>
              <w:default w:val="0"/>
            </w:checkBox>
          </w:ffData>
        </w:fldChar>
      </w:r>
      <w:r w:rsidRPr="00AB17FD">
        <w:rPr>
          <w:rFonts w:ascii="Arial Narrow" w:hAnsi="Arial Narrow" w:cs="Tahoma"/>
          <w:b/>
          <w:bCs/>
          <w:sz w:val="22"/>
          <w:szCs w:val="22"/>
        </w:rPr>
        <w:instrText xml:space="preserve"> FORMCHECKBOX </w:instrText>
      </w:r>
      <w:r w:rsidR="001B619B">
        <w:rPr>
          <w:rFonts w:ascii="Arial Narrow" w:hAnsi="Arial Narrow" w:cs="Tahoma"/>
          <w:b/>
          <w:bCs/>
          <w:sz w:val="22"/>
          <w:szCs w:val="22"/>
        </w:rPr>
      </w:r>
      <w:r w:rsidR="001B619B">
        <w:rPr>
          <w:rFonts w:ascii="Arial Narrow" w:hAnsi="Arial Narrow" w:cs="Tahoma"/>
          <w:b/>
          <w:bCs/>
          <w:sz w:val="22"/>
          <w:szCs w:val="22"/>
        </w:rPr>
        <w:fldChar w:fldCharType="separate"/>
      </w:r>
      <w:r w:rsidRPr="00AB17FD">
        <w:rPr>
          <w:rFonts w:ascii="Arial Narrow" w:hAnsi="Arial Narrow" w:cs="Tahoma"/>
          <w:b/>
          <w:bCs/>
          <w:sz w:val="22"/>
          <w:szCs w:val="22"/>
        </w:rPr>
        <w:fldChar w:fldCharType="end"/>
      </w:r>
      <w:r w:rsidRPr="00AB17FD">
        <w:rPr>
          <w:rFonts w:ascii="Arial Narrow" w:hAnsi="Arial Narrow" w:cs="Tahoma"/>
          <w:b/>
          <w:bCs/>
          <w:sz w:val="22"/>
          <w:szCs w:val="22"/>
        </w:rPr>
        <w:t xml:space="preserve"> </w:t>
      </w:r>
      <w:r w:rsidRPr="00AB17FD">
        <w:rPr>
          <w:rFonts w:ascii="Arial Narrow" w:hAnsi="Arial Narrow"/>
          <w:noProof/>
          <w:sz w:val="22"/>
          <w:szCs w:val="22"/>
        </w:rPr>
        <w:t>Lote/categoría 4: Desarrollo y mantenimiento de Software</w:t>
      </w:r>
    </w:p>
    <w:p w14:paraId="273F5429" w14:textId="44F6DEB0" w:rsidR="00BC76F8" w:rsidRPr="00864707" w:rsidRDefault="00BC76F8" w:rsidP="00BC76F8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240"/>
        <w:ind w:left="714"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864707">
        <w:rPr>
          <w:rFonts w:ascii="Arial Narrow" w:hAnsi="Arial Narrow" w:cs="Tahoma"/>
          <w:sz w:val="22"/>
          <w:szCs w:val="22"/>
        </w:rPr>
        <w:t>Que la entidad por mi representada reúne las condiciones para contratar exigidas en la Ley Foral 2/2018, de 13 de abril, de Contratos Públicos de Navarra (en adelante LFCP):</w:t>
      </w:r>
    </w:p>
    <w:p w14:paraId="438C7506" w14:textId="77777777" w:rsidR="00BC76F8" w:rsidRPr="00864707" w:rsidRDefault="00BC76F8" w:rsidP="00BC76F8">
      <w:pPr>
        <w:numPr>
          <w:ilvl w:val="1"/>
          <w:numId w:val="45"/>
        </w:numPr>
        <w:spacing w:before="120"/>
        <w:jc w:val="both"/>
        <w:rPr>
          <w:rFonts w:ascii="Arial Narrow" w:hAnsi="Arial Narrow"/>
          <w:sz w:val="22"/>
          <w:szCs w:val="22"/>
        </w:rPr>
      </w:pPr>
      <w:r w:rsidRPr="00864707">
        <w:rPr>
          <w:rFonts w:ascii="Arial Narrow" w:hAnsi="Arial Narrow"/>
          <w:sz w:val="22"/>
          <w:szCs w:val="22"/>
        </w:rPr>
        <w:t>Ostenta plena capacidad de obrar.</w:t>
      </w:r>
    </w:p>
    <w:p w14:paraId="7E722FA2" w14:textId="77777777" w:rsidR="00BC76F8" w:rsidRPr="00864707" w:rsidRDefault="00BC76F8" w:rsidP="00BC76F8">
      <w:pPr>
        <w:numPr>
          <w:ilvl w:val="1"/>
          <w:numId w:val="45"/>
        </w:numPr>
        <w:spacing w:before="120"/>
        <w:ind w:left="1434" w:hanging="357"/>
        <w:contextualSpacing/>
        <w:jc w:val="both"/>
        <w:rPr>
          <w:rFonts w:ascii="Arial Narrow" w:hAnsi="Arial Narrow"/>
          <w:sz w:val="22"/>
          <w:szCs w:val="22"/>
        </w:rPr>
      </w:pPr>
      <w:r w:rsidRPr="00864707">
        <w:rPr>
          <w:rFonts w:ascii="Arial Narrow" w:hAnsi="Arial Narrow"/>
          <w:sz w:val="22"/>
          <w:szCs w:val="22"/>
        </w:rPr>
        <w:t>No está incursa en ninguna de las prohibiciones o incompatibilidades para contratar.</w:t>
      </w:r>
    </w:p>
    <w:p w14:paraId="7D9A4C7D" w14:textId="77777777" w:rsidR="00BC76F8" w:rsidRPr="00864707" w:rsidRDefault="00BC76F8" w:rsidP="00BC76F8">
      <w:pPr>
        <w:numPr>
          <w:ilvl w:val="1"/>
          <w:numId w:val="45"/>
        </w:numPr>
        <w:spacing w:before="120"/>
        <w:ind w:left="1434" w:hanging="357"/>
        <w:contextualSpacing/>
        <w:jc w:val="both"/>
        <w:rPr>
          <w:rFonts w:ascii="Arial Narrow" w:hAnsi="Arial Narrow"/>
          <w:sz w:val="22"/>
          <w:szCs w:val="22"/>
        </w:rPr>
      </w:pPr>
      <w:r w:rsidRPr="00864707">
        <w:rPr>
          <w:rFonts w:ascii="Arial Narrow" w:hAnsi="Arial Narrow"/>
          <w:sz w:val="22"/>
          <w:szCs w:val="22"/>
        </w:rPr>
        <w:t>No se halla en situación de conflicto de interés.</w:t>
      </w:r>
    </w:p>
    <w:p w14:paraId="23755451" w14:textId="77777777" w:rsidR="00BC76F8" w:rsidRPr="00864707" w:rsidRDefault="00BC76F8" w:rsidP="00BC76F8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864707">
        <w:rPr>
          <w:rFonts w:ascii="Arial Narrow" w:hAnsi="Arial Narrow" w:cs="Tahoma"/>
          <w:sz w:val="22"/>
          <w:szCs w:val="22"/>
        </w:rPr>
        <w:t>Que se halla al corriente del cumplimiento de las obligaciones tributarias, de Seguridad Social, de seguridad y salud en el trabajo y de prevención de riesgos laborales, impuestas por las disposiciones legales vigentes.</w:t>
      </w:r>
    </w:p>
    <w:p w14:paraId="67307978" w14:textId="77777777" w:rsidR="00BC76F8" w:rsidRPr="00864707" w:rsidRDefault="00BC76F8" w:rsidP="00BC76F8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864707">
        <w:rPr>
          <w:rFonts w:ascii="Arial Narrow" w:hAnsi="Arial Narrow" w:cs="Tahoma"/>
          <w:sz w:val="22"/>
          <w:szCs w:val="22"/>
        </w:rPr>
        <w:t>Que en la fecha actual cumple con la normativa vigente en materia de lucha contra la morosidad en las operaciones comerciales (de conformidad con la Ley 3/2004, de 29 de diciembre).</w:t>
      </w:r>
    </w:p>
    <w:p w14:paraId="49B0ECD3" w14:textId="77777777" w:rsidR="00BC76F8" w:rsidRPr="00864707" w:rsidRDefault="00BC76F8" w:rsidP="00BC76F8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864707">
        <w:rPr>
          <w:rFonts w:ascii="Arial Narrow" w:hAnsi="Arial Narrow" w:cs="Tahoma"/>
          <w:sz w:val="22"/>
          <w:szCs w:val="22"/>
        </w:rPr>
        <w:t xml:space="preserve">Que tiene adoptadas las medidas técnicas y organizativas apropiadas con el fin de garantizar el cumplimiento de los requisitos en materia de Protección de Datos. </w:t>
      </w:r>
    </w:p>
    <w:p w14:paraId="237A3AA3" w14:textId="237165E0" w:rsidR="00BC76F8" w:rsidRPr="00864707" w:rsidRDefault="00BC76F8" w:rsidP="00BC76F8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864707">
        <w:rPr>
          <w:rFonts w:ascii="Arial Narrow" w:hAnsi="Arial Narrow" w:cs="Tahoma"/>
          <w:sz w:val="22"/>
          <w:szCs w:val="22"/>
        </w:rPr>
        <w:t xml:space="preserve">Que dispone de solvencia económica, financiera y técnica o profesional suficiente para ejecutar la prestación contractual y que su finalidad o actividad tiene relación directa con el objeto del </w:t>
      </w:r>
      <w:r w:rsidR="001B619B">
        <w:rPr>
          <w:rFonts w:ascii="Arial Narrow" w:hAnsi="Arial Narrow" w:cs="Tahoma"/>
          <w:sz w:val="22"/>
          <w:szCs w:val="22"/>
        </w:rPr>
        <w:t>SDC</w:t>
      </w:r>
      <w:r w:rsidRPr="00864707">
        <w:rPr>
          <w:rFonts w:ascii="Arial Narrow" w:hAnsi="Arial Narrow" w:cs="Tahoma"/>
          <w:sz w:val="22"/>
          <w:szCs w:val="22"/>
        </w:rPr>
        <w:t>.</w:t>
      </w:r>
    </w:p>
    <w:p w14:paraId="23284CD8" w14:textId="1D65A0C7" w:rsidR="00BC76F8" w:rsidRPr="00864707" w:rsidRDefault="00BC76F8" w:rsidP="00BC76F8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864707">
        <w:rPr>
          <w:rFonts w:ascii="Arial Narrow" w:hAnsi="Arial Narrow" w:cs="Tahoma"/>
          <w:sz w:val="22"/>
          <w:szCs w:val="22"/>
        </w:rPr>
        <w:lastRenderedPageBreak/>
        <w:t xml:space="preserve">Que, conociendo los pliegos que rigen la presente contratación, se compromete </w:t>
      </w:r>
      <w:r w:rsidR="001B619B">
        <w:rPr>
          <w:rFonts w:ascii="Arial Narrow" w:hAnsi="Arial Narrow" w:cs="Tahoma"/>
          <w:sz w:val="22"/>
          <w:szCs w:val="22"/>
        </w:rPr>
        <w:t>a presentar propuestas</w:t>
      </w:r>
      <w:r w:rsidRPr="00864707">
        <w:rPr>
          <w:rFonts w:ascii="Arial Narrow" w:hAnsi="Arial Narrow" w:cs="Tahoma"/>
          <w:sz w:val="22"/>
          <w:szCs w:val="22"/>
        </w:rPr>
        <w:t xml:space="preserve"> con sujeción estricta a éstos.</w:t>
      </w:r>
    </w:p>
    <w:p w14:paraId="3ADE62B0" w14:textId="77777777" w:rsidR="00BC76F8" w:rsidRPr="00864707" w:rsidRDefault="00BC76F8" w:rsidP="00BC76F8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864707">
        <w:rPr>
          <w:rFonts w:ascii="Arial Narrow" w:hAnsi="Arial Narrow" w:cs="Tahoma"/>
          <w:sz w:val="22"/>
          <w:szCs w:val="22"/>
        </w:rPr>
        <w:t xml:space="preserve">Que acepta voluntariamente dar transparencia institucional a los datos derivados de la contratación con ANIMSA, con exclusión de aquellos que resulten confidenciales. </w:t>
      </w:r>
    </w:p>
    <w:p w14:paraId="20706C37" w14:textId="0FFAB3CE" w:rsidR="00BC76F8" w:rsidRDefault="00BC76F8" w:rsidP="00BC76F8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864707">
        <w:rPr>
          <w:rFonts w:ascii="Arial Narrow" w:hAnsi="Arial Narrow" w:cs="Tahoma"/>
          <w:sz w:val="22"/>
          <w:szCs w:val="22"/>
        </w:rPr>
        <w:t>Que, en caso de resultar adjudicatario</w:t>
      </w:r>
      <w:r w:rsidRPr="00562DBD">
        <w:rPr>
          <w:rFonts w:ascii="Arial Narrow" w:hAnsi="Arial Narrow" w:cs="Tahoma"/>
          <w:sz w:val="22"/>
          <w:szCs w:val="22"/>
        </w:rPr>
        <w:t xml:space="preserve">, se compromete </w:t>
      </w:r>
      <w:r w:rsidRPr="005212E3">
        <w:rPr>
          <w:rFonts w:ascii="Arial Narrow" w:hAnsi="Arial Narrow" w:cs="Tahoma"/>
          <w:sz w:val="22"/>
          <w:szCs w:val="22"/>
        </w:rPr>
        <w:t xml:space="preserve">a conocer el contenido de la </w:t>
      </w:r>
      <w:hyperlink r:id="rId12" w:history="1">
        <w:r w:rsidRPr="005212E3">
          <w:rPr>
            <w:rStyle w:val="Hipervnculo"/>
            <w:rFonts w:ascii="Arial Narrow" w:hAnsi="Arial Narrow" w:cs="Tahoma"/>
            <w:iCs/>
            <w:sz w:val="22"/>
            <w:szCs w:val="22"/>
          </w:rPr>
          <w:t>Política de Seguridad de la Información</w:t>
        </w:r>
      </w:hyperlink>
      <w:r w:rsidRPr="005212E3">
        <w:rPr>
          <w:rFonts w:ascii="Arial Narrow" w:hAnsi="Arial Narrow" w:cs="Tahoma"/>
          <w:color w:val="0070C0"/>
          <w:sz w:val="22"/>
          <w:szCs w:val="22"/>
        </w:rPr>
        <w:t xml:space="preserve"> </w:t>
      </w:r>
      <w:r w:rsidRPr="005212E3">
        <w:rPr>
          <w:rFonts w:ascii="Arial Narrow" w:hAnsi="Arial Narrow" w:cs="Tahoma"/>
          <w:sz w:val="22"/>
          <w:szCs w:val="22"/>
        </w:rPr>
        <w:t xml:space="preserve">y del </w:t>
      </w:r>
      <w:hyperlink r:id="rId13" w:history="1">
        <w:r w:rsidRPr="005212E3">
          <w:rPr>
            <w:rStyle w:val="Hipervnculo"/>
            <w:rFonts w:ascii="Arial Narrow" w:hAnsi="Arial Narrow" w:cs="Tahoma"/>
            <w:sz w:val="22"/>
            <w:szCs w:val="22"/>
          </w:rPr>
          <w:t>Código Ético de ANIMSA</w:t>
        </w:r>
      </w:hyperlink>
      <w:r w:rsidRPr="005212E3">
        <w:rPr>
          <w:rFonts w:ascii="Arial Narrow" w:hAnsi="Arial Narrow" w:cs="Tahoma"/>
          <w:sz w:val="22"/>
          <w:szCs w:val="22"/>
        </w:rPr>
        <w:t>, entender</w:t>
      </w:r>
      <w:r w:rsidRPr="00562DBD">
        <w:rPr>
          <w:rFonts w:ascii="Arial Narrow" w:hAnsi="Arial Narrow" w:cs="Tahoma"/>
          <w:sz w:val="22"/>
          <w:szCs w:val="22"/>
        </w:rPr>
        <w:t xml:space="preserve"> su alcance y contenido y asumir responsablemente el cumplimiento de </w:t>
      </w:r>
      <w:r>
        <w:rPr>
          <w:rFonts w:ascii="Arial Narrow" w:hAnsi="Arial Narrow" w:cs="Tahoma"/>
          <w:sz w:val="22"/>
          <w:szCs w:val="22"/>
        </w:rPr>
        <w:t xml:space="preserve">la normativa, </w:t>
      </w:r>
      <w:r w:rsidRPr="00562DBD">
        <w:rPr>
          <w:rFonts w:ascii="Arial Narrow" w:hAnsi="Arial Narrow" w:cs="Tahoma"/>
          <w:sz w:val="22"/>
          <w:szCs w:val="22"/>
        </w:rPr>
        <w:t xml:space="preserve">los valores y principios </w:t>
      </w:r>
      <w:r>
        <w:rPr>
          <w:rFonts w:ascii="Arial Narrow" w:hAnsi="Arial Narrow" w:cs="Tahoma"/>
          <w:sz w:val="22"/>
          <w:szCs w:val="22"/>
        </w:rPr>
        <w:t>en ellos</w:t>
      </w:r>
      <w:r w:rsidRPr="00562DBD">
        <w:rPr>
          <w:rFonts w:ascii="Arial Narrow" w:hAnsi="Arial Narrow" w:cs="Tahoma"/>
          <w:sz w:val="22"/>
          <w:szCs w:val="22"/>
        </w:rPr>
        <w:t xml:space="preserve"> </w:t>
      </w:r>
      <w:r>
        <w:rPr>
          <w:rFonts w:ascii="Arial Narrow" w:hAnsi="Arial Narrow" w:cs="Tahoma"/>
          <w:sz w:val="22"/>
          <w:szCs w:val="22"/>
        </w:rPr>
        <w:t>establecidos.</w:t>
      </w:r>
    </w:p>
    <w:p w14:paraId="507083FB" w14:textId="4C42621D" w:rsidR="00BC76F8" w:rsidRPr="00864707" w:rsidRDefault="00BC76F8" w:rsidP="00BC76F8">
      <w:pPr>
        <w:pStyle w:val="Prrafodelista"/>
        <w:numPr>
          <w:ilvl w:val="0"/>
          <w:numId w:val="45"/>
        </w:numPr>
        <w:rPr>
          <w:rFonts w:ascii="Arial Narrow" w:hAnsi="Arial Narrow" w:cs="Tahoma"/>
          <w:sz w:val="22"/>
          <w:szCs w:val="22"/>
        </w:rPr>
      </w:pPr>
      <w:r w:rsidRPr="00864707">
        <w:rPr>
          <w:rFonts w:ascii="Arial Narrow" w:hAnsi="Arial Narrow" w:cs="Tahoma"/>
          <w:sz w:val="22"/>
          <w:szCs w:val="22"/>
        </w:rPr>
        <w:t xml:space="preserve">Que </w:t>
      </w:r>
      <w:r w:rsidR="001B619B">
        <w:rPr>
          <w:rFonts w:ascii="Arial Narrow" w:hAnsi="Arial Narrow" w:cs="Tahoma"/>
          <w:sz w:val="22"/>
          <w:szCs w:val="22"/>
        </w:rPr>
        <w:t>se somete</w:t>
      </w:r>
      <w:r w:rsidRPr="00864707">
        <w:rPr>
          <w:rFonts w:ascii="Arial Narrow" w:hAnsi="Arial Narrow" w:cs="Tahoma"/>
          <w:sz w:val="22"/>
          <w:szCs w:val="22"/>
        </w:rPr>
        <w:t xml:space="preserve"> a la jurisdicción de los juzgados y tribunales de Pamplona para todas las incidencias, con renuncia al fuero jurisdiccional que pudiera corresponderme.</w:t>
      </w:r>
    </w:p>
    <w:p w14:paraId="0CAF721F" w14:textId="77777777" w:rsidR="00BC76F8" w:rsidRDefault="00BC76F8" w:rsidP="00BC76F8">
      <w:pPr>
        <w:overflowPunct w:val="0"/>
        <w:autoSpaceDE w:val="0"/>
        <w:autoSpaceDN w:val="0"/>
        <w:adjustRightInd w:val="0"/>
        <w:spacing w:after="120"/>
        <w:ind w:left="72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14:paraId="6B2D8794" w14:textId="77777777" w:rsidR="00FB2EE5" w:rsidRPr="0024668E" w:rsidRDefault="00FB2EE5" w:rsidP="00FA5E17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 Narrow" w:hAnsi="Arial Narrow" w:cs="Tahoma"/>
          <w:sz w:val="22"/>
          <w:szCs w:val="22"/>
        </w:rPr>
      </w:pPr>
      <w:bookmarkStart w:id="2" w:name="_GoBack"/>
      <w:bookmarkEnd w:id="2"/>
      <w:r w:rsidRPr="0024668E">
        <w:rPr>
          <w:rFonts w:ascii="Arial Narrow" w:hAnsi="Arial Narrow" w:cs="Tahoma"/>
          <w:sz w:val="22"/>
          <w:szCs w:val="22"/>
        </w:rPr>
        <w:t>Y para que así conste y surta los efectos oportunos, expido y firmo la presente.</w:t>
      </w:r>
    </w:p>
    <w:p w14:paraId="6B2D8795" w14:textId="77777777" w:rsidR="00FB2EE5" w:rsidRPr="0024668E" w:rsidRDefault="00FB2EE5" w:rsidP="00FB2EE5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14:paraId="6B2D8796" w14:textId="77777777" w:rsidR="00FB2EE5" w:rsidRPr="0024668E" w:rsidRDefault="001B6B0B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  <w:r w:rsidRPr="0024668E">
        <w:rPr>
          <w:rFonts w:ascii="Arial Narrow" w:hAnsi="Arial Narrow" w:cs="Tahoma"/>
          <w:sz w:val="22"/>
          <w:szCs w:val="22"/>
        </w:rPr>
        <w:t>A</w:t>
      </w:r>
      <w:r w:rsidR="00FA5E17" w:rsidRPr="0024668E">
        <w:rPr>
          <w:rFonts w:ascii="Arial Narrow" w:hAnsi="Arial Narrow" w:cs="Tahoma"/>
          <w:sz w:val="22"/>
          <w:szCs w:val="22"/>
        </w:rPr>
        <w:t xml:space="preserve"> </w:t>
      </w:r>
      <w:r w:rsidR="00FA5E17" w:rsidRPr="0024668E">
        <w:rPr>
          <w:rFonts w:ascii="Arial Narrow" w:hAnsi="Arial Narrow" w:cs="Tahoma"/>
          <w:color w:val="FF0000"/>
          <w:sz w:val="22"/>
          <w:szCs w:val="22"/>
        </w:rPr>
        <w:t>(dd)</w:t>
      </w:r>
      <w:r w:rsidR="00FB2EE5" w:rsidRPr="0024668E">
        <w:rPr>
          <w:rFonts w:ascii="Arial Narrow" w:hAnsi="Arial Narrow" w:cs="Tahoma"/>
          <w:sz w:val="22"/>
          <w:szCs w:val="22"/>
        </w:rPr>
        <w:t xml:space="preserve"> de </w:t>
      </w:r>
      <w:r w:rsidR="00FA5E17" w:rsidRPr="0024668E">
        <w:rPr>
          <w:rFonts w:ascii="Arial Narrow" w:hAnsi="Arial Narrow" w:cs="Tahoma"/>
          <w:color w:val="FF0000"/>
          <w:sz w:val="22"/>
          <w:szCs w:val="22"/>
        </w:rPr>
        <w:t>(mm)</w:t>
      </w:r>
      <w:r w:rsidR="00FB2EE5" w:rsidRPr="0024668E">
        <w:rPr>
          <w:rFonts w:ascii="Arial Narrow" w:hAnsi="Arial Narrow" w:cs="Tahoma"/>
          <w:sz w:val="22"/>
          <w:szCs w:val="22"/>
        </w:rPr>
        <w:t xml:space="preserve"> de</w:t>
      </w:r>
      <w:r w:rsidR="00FA5E17" w:rsidRPr="0024668E">
        <w:rPr>
          <w:rFonts w:ascii="Arial Narrow" w:hAnsi="Arial Narrow" w:cs="Tahoma"/>
          <w:sz w:val="22"/>
          <w:szCs w:val="22"/>
        </w:rPr>
        <w:t xml:space="preserve"> </w:t>
      </w:r>
      <w:r w:rsidR="00FA5E17" w:rsidRPr="0024668E">
        <w:rPr>
          <w:rFonts w:ascii="Arial Narrow" w:hAnsi="Arial Narrow" w:cs="Tahoma"/>
          <w:color w:val="FF0000"/>
          <w:sz w:val="22"/>
          <w:szCs w:val="22"/>
        </w:rPr>
        <w:t>(a</w:t>
      </w:r>
      <w:r w:rsidR="00C02A78" w:rsidRPr="0024668E">
        <w:rPr>
          <w:rFonts w:ascii="Arial Narrow" w:hAnsi="Arial Narrow" w:cs="Tahoma"/>
          <w:color w:val="FF0000"/>
          <w:sz w:val="22"/>
          <w:szCs w:val="22"/>
        </w:rPr>
        <w:t>aa</w:t>
      </w:r>
      <w:r w:rsidR="00FA5E17" w:rsidRPr="0024668E">
        <w:rPr>
          <w:rFonts w:ascii="Arial Narrow" w:hAnsi="Arial Narrow" w:cs="Tahoma"/>
          <w:color w:val="FF0000"/>
          <w:sz w:val="22"/>
          <w:szCs w:val="22"/>
        </w:rPr>
        <w:t>a)</w:t>
      </w:r>
    </w:p>
    <w:p w14:paraId="6B2D8797" w14:textId="77777777" w:rsidR="001B6B0B" w:rsidRPr="0024668E" w:rsidRDefault="001B6B0B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6B2D8798" w14:textId="77777777" w:rsidR="006168E9" w:rsidRPr="0024668E" w:rsidRDefault="006168E9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6B2D8799" w14:textId="77777777" w:rsidR="006168E9" w:rsidRPr="0024668E" w:rsidRDefault="006168E9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6B2D879A" w14:textId="77777777" w:rsidR="00D65954" w:rsidRPr="0024668E" w:rsidRDefault="00D65954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6B2D879B" w14:textId="77777777" w:rsidR="001B6B0B" w:rsidRPr="0024668E" w:rsidRDefault="001B6B0B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  <w:r w:rsidRPr="0024668E">
        <w:rPr>
          <w:rFonts w:ascii="Arial Narrow" w:hAnsi="Arial Narrow" w:cs="Tahoma"/>
          <w:sz w:val="22"/>
          <w:szCs w:val="22"/>
        </w:rPr>
        <w:t xml:space="preserve">e-Fdo </w:t>
      </w:r>
      <w:r w:rsidR="00B95AA7" w:rsidRPr="0024668E">
        <w:rPr>
          <w:rFonts w:ascii="Arial Narrow" w:hAnsi="Arial Narrow" w:cs="Tahoma"/>
          <w:sz w:val="22"/>
          <w:szCs w:val="22"/>
        </w:rPr>
        <w:t>............................</w:t>
      </w:r>
    </w:p>
    <w:p w14:paraId="6B2D879C" w14:textId="77777777" w:rsidR="00623D4D" w:rsidRPr="0024668E" w:rsidRDefault="00623D4D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6B2D879D" w14:textId="77777777" w:rsidR="00D95279" w:rsidRPr="0024668E" w:rsidRDefault="00D95279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511068DA" w14:textId="72B7D901" w:rsidR="008A2308" w:rsidRPr="008A2308" w:rsidRDefault="003250BB" w:rsidP="003250BB">
      <w:pPr>
        <w:spacing w:after="80"/>
        <w:ind w:right="567"/>
        <w:jc w:val="both"/>
        <w:rPr>
          <w:rFonts w:ascii="Arial Narrow" w:hAnsi="Arial Narrow" w:cs="Tahoma"/>
          <w:sz w:val="16"/>
          <w:szCs w:val="16"/>
          <w:u w:val="single"/>
        </w:rPr>
      </w:pPr>
      <w:r w:rsidRPr="0024668E">
        <w:rPr>
          <w:rFonts w:ascii="Arial Narrow" w:hAnsi="Arial Narrow" w:cs="Tahoma"/>
          <w:b/>
          <w:bCs/>
          <w:sz w:val="16"/>
          <w:szCs w:val="16"/>
        </w:rPr>
        <w:t>PROTECCIÓN DE DATOS</w:t>
      </w:r>
      <w:r w:rsidR="008A2308" w:rsidRPr="000E4FAD">
        <w:rPr>
          <w:rFonts w:ascii="Arial Narrow" w:hAnsi="Arial Narrow" w:cs="Tahoma"/>
          <w:b/>
          <w:sz w:val="16"/>
          <w:szCs w:val="16"/>
        </w:rPr>
        <w:t>:</w:t>
      </w:r>
      <w:r w:rsidR="008A2308" w:rsidRPr="008A2308">
        <w:rPr>
          <w:rFonts w:ascii="Arial Narrow" w:hAnsi="Arial Narrow" w:cs="Tahoma"/>
          <w:sz w:val="16"/>
          <w:szCs w:val="16"/>
        </w:rPr>
        <w:t xml:space="preserve"> ANIMSA es el responsable de los datos de carácter personal que van a ser utilizados para la gestión del pliego y posterior contratación en caso de ser la adjudicataria en el ejercicio de los deberes públicos. Tiene derecho a acceder a los datos, rectificarlos en el caso de que no sean correctos y suprimirlos dirigiéndose a la sede de ANIMSA o a través del correo electrónico</w:t>
      </w:r>
      <w:r w:rsidR="008A2308">
        <w:rPr>
          <w:rFonts w:ascii="Arial Narrow" w:hAnsi="Arial Narrow" w:cs="Tahoma"/>
          <w:sz w:val="16"/>
          <w:szCs w:val="16"/>
        </w:rPr>
        <w:t xml:space="preserve"> </w:t>
      </w:r>
      <w:r w:rsidR="008A2308" w:rsidRPr="0024668E">
        <w:rPr>
          <w:rStyle w:val="Hipervnculo"/>
          <w:rFonts w:ascii="Arial Narrow" w:hAnsi="Arial Narrow"/>
          <w:sz w:val="16"/>
          <w:szCs w:val="16"/>
        </w:rPr>
        <w:t>dpd@animsa.es</w:t>
      </w:r>
      <w:r w:rsidR="008A2308" w:rsidRPr="008A2308">
        <w:rPr>
          <w:spacing w:val="25"/>
          <w:sz w:val="14"/>
        </w:rPr>
        <w:t>.</w:t>
      </w:r>
      <w:r w:rsidR="008A2308" w:rsidRPr="008A2308">
        <w:rPr>
          <w:rFonts w:ascii="Arial Narrow" w:hAnsi="Arial Narrow" w:cs="Tahoma"/>
          <w:sz w:val="16"/>
          <w:szCs w:val="16"/>
        </w:rPr>
        <w:t xml:space="preserve">Puede </w:t>
      </w:r>
      <w:r w:rsidR="008A2308" w:rsidRPr="008A2308">
        <w:rPr>
          <w:rFonts w:ascii="Arial Narrow" w:hAnsi="Arial Narrow" w:cs="Tahoma"/>
          <w:sz w:val="16"/>
          <w:szCs w:val="16"/>
          <w:u w:val="single"/>
        </w:rPr>
        <w:t>consultar la información adicional en el Pliego Regulador de Condiciones Generales.</w:t>
      </w:r>
    </w:p>
    <w:p w14:paraId="7B1DDDC2" w14:textId="43BC57D2" w:rsidR="0024668E" w:rsidRPr="0024668E" w:rsidRDefault="003250BB" w:rsidP="007D56F0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24668E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</w:t>
      </w:r>
      <w:r w:rsidRPr="008A2308">
        <w:rPr>
          <w:rFonts w:ascii="Arial Narrow" w:hAnsi="Arial Narrow" w:cs="Tahoma"/>
          <w:sz w:val="16"/>
          <w:szCs w:val="16"/>
          <w:u w:val="single"/>
          <w:lang w:val="es-ES_tradnl"/>
        </w:rPr>
        <w:t>sistema para la evaluación del desempeño de sus proveedores</w:t>
      </w:r>
      <w:r w:rsidRPr="0024668E">
        <w:rPr>
          <w:rFonts w:ascii="Arial Narrow" w:hAnsi="Arial Narrow" w:cs="Tahoma"/>
          <w:sz w:val="16"/>
          <w:szCs w:val="16"/>
          <w:lang w:val="es-ES_tradnl"/>
        </w:rPr>
        <w:t xml:space="preserve">. Dicho sistema está disponible para su consulta en </w:t>
      </w:r>
      <w:r w:rsidR="008A2308">
        <w:rPr>
          <w:rFonts w:ascii="Arial Narrow" w:hAnsi="Arial Narrow" w:cs="Tahoma"/>
          <w:sz w:val="16"/>
          <w:szCs w:val="16"/>
          <w:lang w:val="es-ES_tradnl"/>
        </w:rPr>
        <w:t xml:space="preserve">este </w:t>
      </w:r>
      <w:hyperlink r:id="rId14" w:history="1">
        <w:r w:rsidR="008A2308" w:rsidRPr="008A2308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enlace</w:t>
        </w:r>
      </w:hyperlink>
      <w:r w:rsidR="008A2308">
        <w:rPr>
          <w:rFonts w:ascii="Arial Narrow" w:hAnsi="Arial Narrow" w:cs="Tahoma"/>
          <w:sz w:val="16"/>
          <w:szCs w:val="16"/>
          <w:lang w:val="es-ES_tradnl"/>
        </w:rPr>
        <w:t xml:space="preserve">. </w:t>
      </w:r>
    </w:p>
    <w:sectPr w:rsidR="0024668E" w:rsidRPr="0024668E" w:rsidSect="001B619B">
      <w:headerReference w:type="default" r:id="rId15"/>
      <w:footerReference w:type="default" r:id="rId16"/>
      <w:pgSz w:w="11906" w:h="16838" w:code="9"/>
      <w:pgMar w:top="2410" w:right="849" w:bottom="1276" w:left="1276" w:header="680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2BE27" w14:textId="77777777" w:rsidR="00077BEE" w:rsidRDefault="00077BEE">
      <w:r>
        <w:separator/>
      </w:r>
    </w:p>
  </w:endnote>
  <w:endnote w:type="continuationSeparator" w:id="0">
    <w:p w14:paraId="6ED4D96D" w14:textId="77777777" w:rsidR="00077BEE" w:rsidRDefault="0007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1604729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636A410B" w14:textId="2C3653A2" w:rsidR="001B619B" w:rsidRPr="001B619B" w:rsidRDefault="001B619B">
        <w:pPr>
          <w:pStyle w:val="Piedepgina"/>
          <w:jc w:val="right"/>
          <w:rPr>
            <w:rFonts w:ascii="Arial Narrow" w:hAnsi="Arial Narrow"/>
            <w:sz w:val="20"/>
            <w:szCs w:val="20"/>
          </w:rPr>
        </w:pPr>
        <w:r w:rsidRPr="001B619B">
          <w:rPr>
            <w:rFonts w:ascii="Arial Narrow" w:hAnsi="Arial Narrow"/>
            <w:sz w:val="20"/>
            <w:szCs w:val="20"/>
          </w:rPr>
          <w:fldChar w:fldCharType="begin"/>
        </w:r>
        <w:r w:rsidRPr="001B619B">
          <w:rPr>
            <w:rFonts w:ascii="Arial Narrow" w:hAnsi="Arial Narrow"/>
            <w:sz w:val="20"/>
            <w:szCs w:val="20"/>
          </w:rPr>
          <w:instrText>PAGE   \* MERGEFORMAT</w:instrText>
        </w:r>
        <w:r w:rsidRPr="001B619B">
          <w:rPr>
            <w:rFonts w:ascii="Arial Narrow" w:hAnsi="Arial Narrow"/>
            <w:sz w:val="20"/>
            <w:szCs w:val="20"/>
          </w:rPr>
          <w:fldChar w:fldCharType="separate"/>
        </w:r>
        <w:r>
          <w:rPr>
            <w:rFonts w:ascii="Arial Narrow" w:hAnsi="Arial Narrow"/>
            <w:noProof/>
            <w:sz w:val="20"/>
            <w:szCs w:val="20"/>
          </w:rPr>
          <w:t>2</w:t>
        </w:r>
        <w:r w:rsidRPr="001B619B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48769539" w14:textId="77777777" w:rsidR="001B619B" w:rsidRDefault="001B61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22F90" w14:textId="77777777" w:rsidR="00077BEE" w:rsidRDefault="00077BEE">
      <w:r>
        <w:separator/>
      </w:r>
    </w:p>
  </w:footnote>
  <w:footnote w:type="continuationSeparator" w:id="0">
    <w:p w14:paraId="5B7B2C9A" w14:textId="77777777" w:rsidR="00077BEE" w:rsidRDefault="00077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D87A9" w14:textId="2C0252A4" w:rsidR="00CB5CE2" w:rsidRDefault="00793280">
    <w:pPr>
      <w:pStyle w:val="Encabezado"/>
    </w:pP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B2D87AC" wp14:editId="702926DB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9C1E1E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62F83AA0"/>
    <w:lvl w:ilvl="0" w:tplc="C554D98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3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6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0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C6DEF"/>
    <w:multiLevelType w:val="hybridMultilevel"/>
    <w:tmpl w:val="18F26B04"/>
    <w:lvl w:ilvl="0" w:tplc="CEB6DA94">
      <w:start w:val="1"/>
      <w:numFmt w:val="bullet"/>
      <w:lvlText w:val="-"/>
      <w:lvlJc w:val="left"/>
      <w:pPr>
        <w:ind w:left="185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35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6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8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40622D"/>
    <w:multiLevelType w:val="hybridMultilevel"/>
    <w:tmpl w:val="2EE09E86"/>
    <w:lvl w:ilvl="0" w:tplc="C554D98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color w:val="auto"/>
      </w:rPr>
    </w:lvl>
    <w:lvl w:ilvl="1" w:tplc="54688294">
      <w:start w:val="1"/>
      <w:numFmt w:val="bullet"/>
      <w:lvlText w:val="."/>
      <w:lvlJc w:val="left"/>
      <w:pPr>
        <w:ind w:left="1440" w:hanging="360"/>
      </w:pPr>
      <w:rPr>
        <w:rFonts w:ascii="Arial Narrow" w:eastAsia="Times New Roman" w:hAnsi="Arial Narrow" w:cs="Tahoma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2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3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4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0"/>
  </w:num>
  <w:num w:numId="2">
    <w:abstractNumId w:val="41"/>
  </w:num>
  <w:num w:numId="3">
    <w:abstractNumId w:val="19"/>
  </w:num>
  <w:num w:numId="4">
    <w:abstractNumId w:val="28"/>
  </w:num>
  <w:num w:numId="5">
    <w:abstractNumId w:val="1"/>
  </w:num>
  <w:num w:numId="6">
    <w:abstractNumId w:val="5"/>
  </w:num>
  <w:num w:numId="7">
    <w:abstractNumId w:val="14"/>
  </w:num>
  <w:num w:numId="8">
    <w:abstractNumId w:val="42"/>
  </w:num>
  <w:num w:numId="9">
    <w:abstractNumId w:val="3"/>
  </w:num>
  <w:num w:numId="10">
    <w:abstractNumId w:val="36"/>
  </w:num>
  <w:num w:numId="11">
    <w:abstractNumId w:val="47"/>
  </w:num>
  <w:num w:numId="12">
    <w:abstractNumId w:val="24"/>
  </w:num>
  <w:num w:numId="13">
    <w:abstractNumId w:val="13"/>
  </w:num>
  <w:num w:numId="14">
    <w:abstractNumId w:val="12"/>
  </w:num>
  <w:num w:numId="15">
    <w:abstractNumId w:val="6"/>
  </w:num>
  <w:num w:numId="16">
    <w:abstractNumId w:val="38"/>
  </w:num>
  <w:num w:numId="17">
    <w:abstractNumId w:val="45"/>
  </w:num>
  <w:num w:numId="18">
    <w:abstractNumId w:val="33"/>
  </w:num>
  <w:num w:numId="19">
    <w:abstractNumId w:val="31"/>
  </w:num>
  <w:num w:numId="20">
    <w:abstractNumId w:val="4"/>
  </w:num>
  <w:num w:numId="21">
    <w:abstractNumId w:val="21"/>
  </w:num>
  <w:num w:numId="22">
    <w:abstractNumId w:val="30"/>
  </w:num>
  <w:num w:numId="23">
    <w:abstractNumId w:val="43"/>
  </w:num>
  <w:num w:numId="24">
    <w:abstractNumId w:val="35"/>
  </w:num>
  <w:num w:numId="25">
    <w:abstractNumId w:val="15"/>
  </w:num>
  <w:num w:numId="26">
    <w:abstractNumId w:val="2"/>
  </w:num>
  <w:num w:numId="27">
    <w:abstractNumId w:val="37"/>
  </w:num>
  <w:num w:numId="28">
    <w:abstractNumId w:val="22"/>
  </w:num>
  <w:num w:numId="29">
    <w:abstractNumId w:val="29"/>
  </w:num>
  <w:num w:numId="30">
    <w:abstractNumId w:val="16"/>
  </w:num>
  <w:num w:numId="31">
    <w:abstractNumId w:val="23"/>
  </w:num>
  <w:num w:numId="32">
    <w:abstractNumId w:val="9"/>
  </w:num>
  <w:num w:numId="33">
    <w:abstractNumId w:val="18"/>
  </w:num>
  <w:num w:numId="34">
    <w:abstractNumId w:val="8"/>
  </w:num>
  <w:num w:numId="35">
    <w:abstractNumId w:val="11"/>
  </w:num>
  <w:num w:numId="36">
    <w:abstractNumId w:val="7"/>
  </w:num>
  <w:num w:numId="37">
    <w:abstractNumId w:val="17"/>
  </w:num>
  <w:num w:numId="38">
    <w:abstractNumId w:val="27"/>
  </w:num>
  <w:num w:numId="39">
    <w:abstractNumId w:val="44"/>
  </w:num>
  <w:num w:numId="40">
    <w:abstractNumId w:val="10"/>
  </w:num>
  <w:num w:numId="41">
    <w:abstractNumId w:val="40"/>
  </w:num>
  <w:num w:numId="42">
    <w:abstractNumId w:val="46"/>
  </w:num>
  <w:num w:numId="43">
    <w:abstractNumId w:val="32"/>
  </w:num>
  <w:num w:numId="44">
    <w:abstractNumId w:val="25"/>
  </w:num>
  <w:num w:numId="45">
    <w:abstractNumId w:val="0"/>
  </w:num>
  <w:num w:numId="46">
    <w:abstractNumId w:val="26"/>
  </w:num>
  <w:num w:numId="47">
    <w:abstractNumId w:val="39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16385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3DCD"/>
    <w:rsid w:val="000045B5"/>
    <w:rsid w:val="0000651A"/>
    <w:rsid w:val="00006E7C"/>
    <w:rsid w:val="0001461F"/>
    <w:rsid w:val="00014FC0"/>
    <w:rsid w:val="00024178"/>
    <w:rsid w:val="0002554A"/>
    <w:rsid w:val="00030691"/>
    <w:rsid w:val="000309ED"/>
    <w:rsid w:val="00032B9D"/>
    <w:rsid w:val="00042323"/>
    <w:rsid w:val="00052CEB"/>
    <w:rsid w:val="0005615A"/>
    <w:rsid w:val="000568DA"/>
    <w:rsid w:val="00057F4F"/>
    <w:rsid w:val="0007362D"/>
    <w:rsid w:val="00077BEE"/>
    <w:rsid w:val="0009168F"/>
    <w:rsid w:val="00093F2F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E4592"/>
    <w:rsid w:val="000E4FAD"/>
    <w:rsid w:val="000E6E7D"/>
    <w:rsid w:val="000F4CE8"/>
    <w:rsid w:val="000F4D65"/>
    <w:rsid w:val="000F5832"/>
    <w:rsid w:val="000F758F"/>
    <w:rsid w:val="0010167D"/>
    <w:rsid w:val="00102874"/>
    <w:rsid w:val="001115F4"/>
    <w:rsid w:val="00111EAA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3EC4"/>
    <w:rsid w:val="00155484"/>
    <w:rsid w:val="001574C0"/>
    <w:rsid w:val="00164332"/>
    <w:rsid w:val="00166573"/>
    <w:rsid w:val="00170C3C"/>
    <w:rsid w:val="00173669"/>
    <w:rsid w:val="001740EC"/>
    <w:rsid w:val="00175793"/>
    <w:rsid w:val="0018176D"/>
    <w:rsid w:val="001823A8"/>
    <w:rsid w:val="00182F31"/>
    <w:rsid w:val="0018332A"/>
    <w:rsid w:val="00183EF0"/>
    <w:rsid w:val="0019068B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619B"/>
    <w:rsid w:val="001B6B0B"/>
    <w:rsid w:val="001C070C"/>
    <w:rsid w:val="001C1994"/>
    <w:rsid w:val="001C2A02"/>
    <w:rsid w:val="001C3EA6"/>
    <w:rsid w:val="001C3F9D"/>
    <w:rsid w:val="001C45F9"/>
    <w:rsid w:val="001C6006"/>
    <w:rsid w:val="001D04AA"/>
    <w:rsid w:val="001D560A"/>
    <w:rsid w:val="001D66D2"/>
    <w:rsid w:val="001D6F09"/>
    <w:rsid w:val="001E3428"/>
    <w:rsid w:val="001E3E82"/>
    <w:rsid w:val="001F04A5"/>
    <w:rsid w:val="001F0F60"/>
    <w:rsid w:val="001F19BF"/>
    <w:rsid w:val="001F411D"/>
    <w:rsid w:val="002017C6"/>
    <w:rsid w:val="0020279F"/>
    <w:rsid w:val="00203830"/>
    <w:rsid w:val="00204E2F"/>
    <w:rsid w:val="00205609"/>
    <w:rsid w:val="00206775"/>
    <w:rsid w:val="00211B34"/>
    <w:rsid w:val="00221518"/>
    <w:rsid w:val="00230A64"/>
    <w:rsid w:val="002321C8"/>
    <w:rsid w:val="002329DB"/>
    <w:rsid w:val="00232F8C"/>
    <w:rsid w:val="00236406"/>
    <w:rsid w:val="00243F57"/>
    <w:rsid w:val="00244793"/>
    <w:rsid w:val="00244E88"/>
    <w:rsid w:val="0024668E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6CA"/>
    <w:rsid w:val="00275F1E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346B"/>
    <w:rsid w:val="002A59CC"/>
    <w:rsid w:val="002B408E"/>
    <w:rsid w:val="002B41B4"/>
    <w:rsid w:val="002C4E77"/>
    <w:rsid w:val="002C66B0"/>
    <w:rsid w:val="002C71E7"/>
    <w:rsid w:val="002D08C6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15AFF"/>
    <w:rsid w:val="00321AF3"/>
    <w:rsid w:val="00321EBF"/>
    <w:rsid w:val="003240D0"/>
    <w:rsid w:val="003246E9"/>
    <w:rsid w:val="003250BB"/>
    <w:rsid w:val="003372FF"/>
    <w:rsid w:val="00341F83"/>
    <w:rsid w:val="0034286C"/>
    <w:rsid w:val="003433F0"/>
    <w:rsid w:val="00344B20"/>
    <w:rsid w:val="00351CCA"/>
    <w:rsid w:val="00352726"/>
    <w:rsid w:val="00352D81"/>
    <w:rsid w:val="00356A7A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B62FC"/>
    <w:rsid w:val="003C53D9"/>
    <w:rsid w:val="003E30F2"/>
    <w:rsid w:val="003E571C"/>
    <w:rsid w:val="003E693A"/>
    <w:rsid w:val="003E7C73"/>
    <w:rsid w:val="003F304D"/>
    <w:rsid w:val="003F5F2F"/>
    <w:rsid w:val="003F6D61"/>
    <w:rsid w:val="00401E1F"/>
    <w:rsid w:val="00402593"/>
    <w:rsid w:val="004067A7"/>
    <w:rsid w:val="004124D2"/>
    <w:rsid w:val="004152EA"/>
    <w:rsid w:val="00421C6B"/>
    <w:rsid w:val="004244A2"/>
    <w:rsid w:val="00427195"/>
    <w:rsid w:val="00430E79"/>
    <w:rsid w:val="00431600"/>
    <w:rsid w:val="00435CDE"/>
    <w:rsid w:val="00440F0F"/>
    <w:rsid w:val="004425C1"/>
    <w:rsid w:val="00442D01"/>
    <w:rsid w:val="00446859"/>
    <w:rsid w:val="00457E6A"/>
    <w:rsid w:val="00463052"/>
    <w:rsid w:val="004633A1"/>
    <w:rsid w:val="00463CB0"/>
    <w:rsid w:val="00467AB4"/>
    <w:rsid w:val="00472054"/>
    <w:rsid w:val="00474058"/>
    <w:rsid w:val="00474889"/>
    <w:rsid w:val="00496D97"/>
    <w:rsid w:val="004A6F13"/>
    <w:rsid w:val="004B10CF"/>
    <w:rsid w:val="004B5FF7"/>
    <w:rsid w:val="004C46F9"/>
    <w:rsid w:val="004C4CCE"/>
    <w:rsid w:val="004D1BF8"/>
    <w:rsid w:val="004D371D"/>
    <w:rsid w:val="004D3AA1"/>
    <w:rsid w:val="004E2403"/>
    <w:rsid w:val="004F5540"/>
    <w:rsid w:val="00500126"/>
    <w:rsid w:val="00511324"/>
    <w:rsid w:val="005162D9"/>
    <w:rsid w:val="005212E3"/>
    <w:rsid w:val="00526FE1"/>
    <w:rsid w:val="005347B2"/>
    <w:rsid w:val="00541153"/>
    <w:rsid w:val="005447E8"/>
    <w:rsid w:val="00551882"/>
    <w:rsid w:val="00562324"/>
    <w:rsid w:val="005626DC"/>
    <w:rsid w:val="00562DBD"/>
    <w:rsid w:val="00563C26"/>
    <w:rsid w:val="00571369"/>
    <w:rsid w:val="0057444F"/>
    <w:rsid w:val="00577C0C"/>
    <w:rsid w:val="00581776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B5860"/>
    <w:rsid w:val="005C1B5C"/>
    <w:rsid w:val="005C3143"/>
    <w:rsid w:val="005C396F"/>
    <w:rsid w:val="005C4585"/>
    <w:rsid w:val="005D47CC"/>
    <w:rsid w:val="005E3001"/>
    <w:rsid w:val="005E3314"/>
    <w:rsid w:val="005E58EF"/>
    <w:rsid w:val="005F72CC"/>
    <w:rsid w:val="00600E72"/>
    <w:rsid w:val="00604BD6"/>
    <w:rsid w:val="00605B8D"/>
    <w:rsid w:val="00606AA0"/>
    <w:rsid w:val="00607CA5"/>
    <w:rsid w:val="006168E9"/>
    <w:rsid w:val="00622898"/>
    <w:rsid w:val="00622BDA"/>
    <w:rsid w:val="00623D4D"/>
    <w:rsid w:val="006277B0"/>
    <w:rsid w:val="00632A73"/>
    <w:rsid w:val="00633792"/>
    <w:rsid w:val="00633829"/>
    <w:rsid w:val="006428AA"/>
    <w:rsid w:val="006445C0"/>
    <w:rsid w:val="006518FC"/>
    <w:rsid w:val="00651AFB"/>
    <w:rsid w:val="00653535"/>
    <w:rsid w:val="006544B2"/>
    <w:rsid w:val="00656CE0"/>
    <w:rsid w:val="00660841"/>
    <w:rsid w:val="006637C3"/>
    <w:rsid w:val="00664498"/>
    <w:rsid w:val="00664AC2"/>
    <w:rsid w:val="00666CA4"/>
    <w:rsid w:val="00675701"/>
    <w:rsid w:val="00683282"/>
    <w:rsid w:val="0068753B"/>
    <w:rsid w:val="006967E5"/>
    <w:rsid w:val="006A025C"/>
    <w:rsid w:val="006A1DB4"/>
    <w:rsid w:val="006A4751"/>
    <w:rsid w:val="006A4AF8"/>
    <w:rsid w:val="006A4B3A"/>
    <w:rsid w:val="006A4F78"/>
    <w:rsid w:val="006A62DB"/>
    <w:rsid w:val="006B1B15"/>
    <w:rsid w:val="006B2C36"/>
    <w:rsid w:val="006B48D8"/>
    <w:rsid w:val="006B5433"/>
    <w:rsid w:val="006B74F6"/>
    <w:rsid w:val="006C052B"/>
    <w:rsid w:val="006C298D"/>
    <w:rsid w:val="006C4682"/>
    <w:rsid w:val="006C6B91"/>
    <w:rsid w:val="006D0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0F7"/>
    <w:rsid w:val="00724F6E"/>
    <w:rsid w:val="00726A03"/>
    <w:rsid w:val="007314BC"/>
    <w:rsid w:val="007404C8"/>
    <w:rsid w:val="00741086"/>
    <w:rsid w:val="007433C4"/>
    <w:rsid w:val="00745BDB"/>
    <w:rsid w:val="007460E7"/>
    <w:rsid w:val="00747230"/>
    <w:rsid w:val="007505B8"/>
    <w:rsid w:val="00751789"/>
    <w:rsid w:val="00756F18"/>
    <w:rsid w:val="007638F1"/>
    <w:rsid w:val="00766D77"/>
    <w:rsid w:val="007727A1"/>
    <w:rsid w:val="00773B28"/>
    <w:rsid w:val="00775BE1"/>
    <w:rsid w:val="007801E5"/>
    <w:rsid w:val="007817E5"/>
    <w:rsid w:val="00781B15"/>
    <w:rsid w:val="00786907"/>
    <w:rsid w:val="00792B0A"/>
    <w:rsid w:val="00793280"/>
    <w:rsid w:val="007935EF"/>
    <w:rsid w:val="00793DE5"/>
    <w:rsid w:val="00796E21"/>
    <w:rsid w:val="007A013A"/>
    <w:rsid w:val="007B21C8"/>
    <w:rsid w:val="007B771A"/>
    <w:rsid w:val="007C05D8"/>
    <w:rsid w:val="007C1BFD"/>
    <w:rsid w:val="007C7417"/>
    <w:rsid w:val="007C774E"/>
    <w:rsid w:val="007D56F0"/>
    <w:rsid w:val="007E6E9F"/>
    <w:rsid w:val="007F3AA8"/>
    <w:rsid w:val="007F52A3"/>
    <w:rsid w:val="007F56E1"/>
    <w:rsid w:val="007F6469"/>
    <w:rsid w:val="007F73D0"/>
    <w:rsid w:val="007F7937"/>
    <w:rsid w:val="00812709"/>
    <w:rsid w:val="008139A4"/>
    <w:rsid w:val="00817278"/>
    <w:rsid w:val="00817A85"/>
    <w:rsid w:val="00822436"/>
    <w:rsid w:val="00822CCE"/>
    <w:rsid w:val="008243A0"/>
    <w:rsid w:val="008246C3"/>
    <w:rsid w:val="00832E94"/>
    <w:rsid w:val="00834AA7"/>
    <w:rsid w:val="008470DB"/>
    <w:rsid w:val="0084797F"/>
    <w:rsid w:val="0085673C"/>
    <w:rsid w:val="0086304B"/>
    <w:rsid w:val="00863B7E"/>
    <w:rsid w:val="008656BD"/>
    <w:rsid w:val="00866F8B"/>
    <w:rsid w:val="00875AD3"/>
    <w:rsid w:val="00877113"/>
    <w:rsid w:val="008804D4"/>
    <w:rsid w:val="008837E1"/>
    <w:rsid w:val="0089226E"/>
    <w:rsid w:val="00893F96"/>
    <w:rsid w:val="00895868"/>
    <w:rsid w:val="008A2308"/>
    <w:rsid w:val="008A349E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171E5"/>
    <w:rsid w:val="00922655"/>
    <w:rsid w:val="009256C2"/>
    <w:rsid w:val="00927291"/>
    <w:rsid w:val="00927783"/>
    <w:rsid w:val="009279D8"/>
    <w:rsid w:val="009325E3"/>
    <w:rsid w:val="0093638B"/>
    <w:rsid w:val="00937FAA"/>
    <w:rsid w:val="00942BFA"/>
    <w:rsid w:val="00943558"/>
    <w:rsid w:val="00945521"/>
    <w:rsid w:val="00945BC4"/>
    <w:rsid w:val="009500A8"/>
    <w:rsid w:val="00953635"/>
    <w:rsid w:val="0095669A"/>
    <w:rsid w:val="00962131"/>
    <w:rsid w:val="009623BB"/>
    <w:rsid w:val="0096604D"/>
    <w:rsid w:val="00971E99"/>
    <w:rsid w:val="0098357D"/>
    <w:rsid w:val="00983C0C"/>
    <w:rsid w:val="00983F57"/>
    <w:rsid w:val="00984C2E"/>
    <w:rsid w:val="0099609F"/>
    <w:rsid w:val="009A6818"/>
    <w:rsid w:val="009A7E7F"/>
    <w:rsid w:val="009B0109"/>
    <w:rsid w:val="009B1CAC"/>
    <w:rsid w:val="009C005D"/>
    <w:rsid w:val="009C1975"/>
    <w:rsid w:val="009C5F1C"/>
    <w:rsid w:val="009D2CD7"/>
    <w:rsid w:val="009D7979"/>
    <w:rsid w:val="009E42B1"/>
    <w:rsid w:val="009E7997"/>
    <w:rsid w:val="009F0792"/>
    <w:rsid w:val="009F1190"/>
    <w:rsid w:val="009F5049"/>
    <w:rsid w:val="009F51A3"/>
    <w:rsid w:val="009F6496"/>
    <w:rsid w:val="00A0086C"/>
    <w:rsid w:val="00A153B1"/>
    <w:rsid w:val="00A22FED"/>
    <w:rsid w:val="00A25632"/>
    <w:rsid w:val="00A30EE6"/>
    <w:rsid w:val="00A3419E"/>
    <w:rsid w:val="00A416DA"/>
    <w:rsid w:val="00A529C0"/>
    <w:rsid w:val="00A53C91"/>
    <w:rsid w:val="00A53D6E"/>
    <w:rsid w:val="00A53E8E"/>
    <w:rsid w:val="00A6197F"/>
    <w:rsid w:val="00A63CB6"/>
    <w:rsid w:val="00A70DE9"/>
    <w:rsid w:val="00A715F4"/>
    <w:rsid w:val="00A7188A"/>
    <w:rsid w:val="00A735CB"/>
    <w:rsid w:val="00A81475"/>
    <w:rsid w:val="00A83CA6"/>
    <w:rsid w:val="00A84630"/>
    <w:rsid w:val="00AA10C3"/>
    <w:rsid w:val="00AA17F3"/>
    <w:rsid w:val="00AB17FD"/>
    <w:rsid w:val="00AB1832"/>
    <w:rsid w:val="00AB2D4E"/>
    <w:rsid w:val="00AB533D"/>
    <w:rsid w:val="00AB61CB"/>
    <w:rsid w:val="00AB7530"/>
    <w:rsid w:val="00AB7C72"/>
    <w:rsid w:val="00AC799D"/>
    <w:rsid w:val="00AD2AC6"/>
    <w:rsid w:val="00AD3BA2"/>
    <w:rsid w:val="00AD698F"/>
    <w:rsid w:val="00AD709C"/>
    <w:rsid w:val="00AD7B3F"/>
    <w:rsid w:val="00AE12BD"/>
    <w:rsid w:val="00AE56DB"/>
    <w:rsid w:val="00AE6EE8"/>
    <w:rsid w:val="00B05A63"/>
    <w:rsid w:val="00B13CD4"/>
    <w:rsid w:val="00B204A6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62056"/>
    <w:rsid w:val="00B70865"/>
    <w:rsid w:val="00B712AC"/>
    <w:rsid w:val="00B71370"/>
    <w:rsid w:val="00B72834"/>
    <w:rsid w:val="00B7700F"/>
    <w:rsid w:val="00B771A9"/>
    <w:rsid w:val="00B80135"/>
    <w:rsid w:val="00B91C6D"/>
    <w:rsid w:val="00B92C84"/>
    <w:rsid w:val="00B93928"/>
    <w:rsid w:val="00B95AA7"/>
    <w:rsid w:val="00BA0B5A"/>
    <w:rsid w:val="00BA4493"/>
    <w:rsid w:val="00BA4B9A"/>
    <w:rsid w:val="00BA6BDA"/>
    <w:rsid w:val="00BB642F"/>
    <w:rsid w:val="00BC128E"/>
    <w:rsid w:val="00BC76F8"/>
    <w:rsid w:val="00BD1ABD"/>
    <w:rsid w:val="00BD2EFC"/>
    <w:rsid w:val="00BD4E89"/>
    <w:rsid w:val="00BE22FC"/>
    <w:rsid w:val="00BE417A"/>
    <w:rsid w:val="00BE5FDB"/>
    <w:rsid w:val="00C02A78"/>
    <w:rsid w:val="00C053BE"/>
    <w:rsid w:val="00C10CDE"/>
    <w:rsid w:val="00C1392A"/>
    <w:rsid w:val="00C15EC5"/>
    <w:rsid w:val="00C172C7"/>
    <w:rsid w:val="00C17C37"/>
    <w:rsid w:val="00C20317"/>
    <w:rsid w:val="00C30A14"/>
    <w:rsid w:val="00C32CBE"/>
    <w:rsid w:val="00C33C40"/>
    <w:rsid w:val="00C34481"/>
    <w:rsid w:val="00C34E3E"/>
    <w:rsid w:val="00C358C4"/>
    <w:rsid w:val="00C40A85"/>
    <w:rsid w:val="00C44260"/>
    <w:rsid w:val="00C46AB7"/>
    <w:rsid w:val="00C51527"/>
    <w:rsid w:val="00C53497"/>
    <w:rsid w:val="00C60ADF"/>
    <w:rsid w:val="00C61C2A"/>
    <w:rsid w:val="00C64ED0"/>
    <w:rsid w:val="00C7024F"/>
    <w:rsid w:val="00C71321"/>
    <w:rsid w:val="00C71FB8"/>
    <w:rsid w:val="00C85CB7"/>
    <w:rsid w:val="00C861BD"/>
    <w:rsid w:val="00C91685"/>
    <w:rsid w:val="00CA2C3B"/>
    <w:rsid w:val="00CA656A"/>
    <w:rsid w:val="00CB4261"/>
    <w:rsid w:val="00CB5CE2"/>
    <w:rsid w:val="00CC3CD9"/>
    <w:rsid w:val="00CD08C7"/>
    <w:rsid w:val="00CD2962"/>
    <w:rsid w:val="00CD56A5"/>
    <w:rsid w:val="00CE0C4F"/>
    <w:rsid w:val="00CE1078"/>
    <w:rsid w:val="00CE3BFF"/>
    <w:rsid w:val="00CE4ED7"/>
    <w:rsid w:val="00CE5134"/>
    <w:rsid w:val="00CE6C91"/>
    <w:rsid w:val="00CF6AB6"/>
    <w:rsid w:val="00D003EC"/>
    <w:rsid w:val="00D07461"/>
    <w:rsid w:val="00D1639D"/>
    <w:rsid w:val="00D17ABA"/>
    <w:rsid w:val="00D21AB4"/>
    <w:rsid w:val="00D22134"/>
    <w:rsid w:val="00D24046"/>
    <w:rsid w:val="00D261A5"/>
    <w:rsid w:val="00D27A88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5954"/>
    <w:rsid w:val="00D67A44"/>
    <w:rsid w:val="00D739C4"/>
    <w:rsid w:val="00D73DDC"/>
    <w:rsid w:val="00D76C59"/>
    <w:rsid w:val="00D80F51"/>
    <w:rsid w:val="00D82289"/>
    <w:rsid w:val="00D90FFD"/>
    <w:rsid w:val="00D94418"/>
    <w:rsid w:val="00D95279"/>
    <w:rsid w:val="00D9572F"/>
    <w:rsid w:val="00D9778C"/>
    <w:rsid w:val="00D97C83"/>
    <w:rsid w:val="00DA141A"/>
    <w:rsid w:val="00DB0E49"/>
    <w:rsid w:val="00DB1EFD"/>
    <w:rsid w:val="00DB7B4B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26680"/>
    <w:rsid w:val="00E365E1"/>
    <w:rsid w:val="00E43493"/>
    <w:rsid w:val="00E44437"/>
    <w:rsid w:val="00E55122"/>
    <w:rsid w:val="00E5655F"/>
    <w:rsid w:val="00E56B9A"/>
    <w:rsid w:val="00E57603"/>
    <w:rsid w:val="00E616C5"/>
    <w:rsid w:val="00E6516C"/>
    <w:rsid w:val="00E65C01"/>
    <w:rsid w:val="00E67C8E"/>
    <w:rsid w:val="00E724BB"/>
    <w:rsid w:val="00E73337"/>
    <w:rsid w:val="00E82364"/>
    <w:rsid w:val="00E853C4"/>
    <w:rsid w:val="00E85E08"/>
    <w:rsid w:val="00E8658C"/>
    <w:rsid w:val="00E86F7C"/>
    <w:rsid w:val="00E946D0"/>
    <w:rsid w:val="00EA4760"/>
    <w:rsid w:val="00EA6B54"/>
    <w:rsid w:val="00EB396C"/>
    <w:rsid w:val="00EB398B"/>
    <w:rsid w:val="00EC026A"/>
    <w:rsid w:val="00EC4CA5"/>
    <w:rsid w:val="00EC64EF"/>
    <w:rsid w:val="00ED0D62"/>
    <w:rsid w:val="00ED3917"/>
    <w:rsid w:val="00ED4E94"/>
    <w:rsid w:val="00ED5008"/>
    <w:rsid w:val="00ED5DCF"/>
    <w:rsid w:val="00EE26C3"/>
    <w:rsid w:val="00EE2E65"/>
    <w:rsid w:val="00EF10C4"/>
    <w:rsid w:val="00EF4B2D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37CF8"/>
    <w:rsid w:val="00F428B6"/>
    <w:rsid w:val="00F46B9F"/>
    <w:rsid w:val="00F5179F"/>
    <w:rsid w:val="00F517B7"/>
    <w:rsid w:val="00F51D72"/>
    <w:rsid w:val="00F54080"/>
    <w:rsid w:val="00F54A4D"/>
    <w:rsid w:val="00F5510D"/>
    <w:rsid w:val="00F62BB2"/>
    <w:rsid w:val="00F71242"/>
    <w:rsid w:val="00F736A8"/>
    <w:rsid w:val="00F75B3B"/>
    <w:rsid w:val="00F7722A"/>
    <w:rsid w:val="00F839E7"/>
    <w:rsid w:val="00F84788"/>
    <w:rsid w:val="00F85DF7"/>
    <w:rsid w:val="00F93556"/>
    <w:rsid w:val="00F97E70"/>
    <w:rsid w:val="00FA0842"/>
    <w:rsid w:val="00FA225E"/>
    <w:rsid w:val="00FA5E17"/>
    <w:rsid w:val="00FA69F4"/>
    <w:rsid w:val="00FB1EFD"/>
    <w:rsid w:val="00FB2A72"/>
    <w:rsid w:val="00FB2EE5"/>
    <w:rsid w:val="00FB414E"/>
    <w:rsid w:val="00FB6B88"/>
    <w:rsid w:val="00FC74FC"/>
    <w:rsid w:val="00FD109B"/>
    <w:rsid w:val="00FD128A"/>
    <w:rsid w:val="00FD3D5C"/>
    <w:rsid w:val="00FD4B2E"/>
    <w:rsid w:val="00FE0F79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6B2D874A"/>
  <w15:chartTrackingRefBased/>
  <w15:docId w15:val="{D4D74A81-09FD-4470-827C-E4CB3ADEC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character" w:customStyle="1" w:styleId="EncabezadoCar">
    <w:name w:val="Encabezado Car"/>
    <w:basedOn w:val="Fuentedeprrafopredeter"/>
    <w:link w:val="Encabezado"/>
    <w:rsid w:val="00440F0F"/>
    <w:rPr>
      <w:rFonts w:ascii="Arial" w:hAnsi="Arial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B619B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animsa.es/animsa/etica-empresarial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animsa.es/wp-content/uploads/POL-11.01-Politica-de-Gestion-de-la-Seguridad-de-la-Informacion_f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wp-content/uploads/2020/06/Sistem&#225;tica-de-Evaluaci&#243;n-de-Proveedores-1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cb7dd-7ef2-4b6c-8895-f593f395e947" xsi:nil="true"/>
    <lcf76f155ced4ddcb4097134ff3c332f xmlns="c6e8f270-9033-4387-979b-bc2c92d1ba0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26E4BE04E1690429971134EE7B4C6A1" ma:contentTypeVersion="11" ma:contentTypeDescription="Crear nuevo documento." ma:contentTypeScope="" ma:versionID="98c24acca35b65a55d1cccf13e164016">
  <xsd:schema xmlns:xsd="http://www.w3.org/2001/XMLSchema" xmlns:xs="http://www.w3.org/2001/XMLSchema" xmlns:p="http://schemas.microsoft.com/office/2006/metadata/properties" xmlns:ns2="c6e8f270-9033-4387-979b-bc2c92d1ba05" xmlns:ns3="a29cb7dd-7ef2-4b6c-8895-f593f395e947" targetNamespace="http://schemas.microsoft.com/office/2006/metadata/properties" ma:root="true" ma:fieldsID="639165444b5c5233eabcb9acfd6f3f1e" ns2:_="" ns3:_="">
    <xsd:import namespace="c6e8f270-9033-4387-979b-bc2c92d1ba05"/>
    <xsd:import namespace="a29cb7dd-7ef2-4b6c-8895-f593f395e9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8f270-9033-4387-979b-bc2c92d1ba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ff22aa-a684-42f5-8914-edafd66fba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cb7dd-7ef2-4b6c-8895-f593f395e94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13bd158-4e0b-45a8-b357-0a3231e958dd}" ma:internalName="TaxCatchAll" ma:showField="CatchAllData" ma:web="a29cb7dd-7ef2-4b6c-8895-f593f395e9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631F54-D96B-49B7-B06B-AD3C79D2E7C0}">
  <ds:schemaRefs>
    <ds:schemaRef ds:uri="http://purl.org/dc/terms/"/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6e8f270-9033-4387-979b-bc2c92d1ba05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1509CDA-5845-458D-AEDC-B0A7478826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e8f270-9033-4387-979b-bc2c92d1ba05"/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6BC02E6-205A-45D3-86F9-2833ED208A52}">
  <ds:schemaRefs>
    <ds:schemaRef ds:uri="http://schemas.openxmlformats.org/officeDocument/2006/bibliography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2</ap:Pages>
  <ap:Words>671</ap:Words>
  <ap:Characters>3696</ap:Characters>
  <ap:Application/>
  <ap:DocSecurity>0</ap:DocSecurity>
  <ap:Lines>30</ap:Lines>
  <ap:Paragraphs>8</ap:Paragraphs>
  <ap:ScaleCrop>false</ap:ScaleCrop>
  <ap:HeadingPairs>
    <vt:vector baseType="variant" size="2">
      <vt:variant>
        <vt:lpstr>Título</vt:lpstr>
      </vt:variant>
      <vt:variant>
        <vt:i4>1</vt:i4>
      </vt:variant>
    </vt:vector>
  </ap:HeadingPairs>
  <ap:TitlesOfParts>
    <vt:vector baseType="lpstr" size="1">
      <vt:lpstr/>
    </vt:vector>
  </ap:TitlesOfParts>
  <ap:Manager/>
  <ap:Company/>
  <ap:LinksUpToDate>false</ap:LinksUpToDate>
  <ap:CharactersWithSpaces>4359</ap:CharactersWithSpaces>
  <ap:SharedDoc>false</ap:SharedDoc>
  <ap:HyperlinkBase/>
  <ap:HLinks>
    <vt:vector baseType="variant" size="6">
      <vt:variant>
        <vt:i4>852055</vt:i4>
      </vt:variant>
      <vt:variant>
        <vt:i4>12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ap:HLinks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2026-04-22T12:38:04Z</cp:lastPrinted>
  <dcterms:created xsi:type="dcterms:W3CDTF">2026-04-22T12:38:04Z</dcterms:created>
  <dcterms:modified xsi:type="dcterms:W3CDTF">2026-04-22T12:38:04Z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