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4C953698" w:rsidR="00471497" w:rsidRPr="00280F9C" w:rsidRDefault="00471497" w:rsidP="00441DBA">
      <w:pPr>
        <w:pStyle w:val="Ttulo1"/>
        <w:spacing w:before="0" w:after="240"/>
        <w:ind w:right="567"/>
        <w:jc w:val="center"/>
        <w:rPr>
          <w:rFonts w:ascii="Arial Narrow" w:hAnsi="Arial Narrow" w:cs="Times New Roman"/>
          <w:sz w:val="28"/>
          <w:szCs w:val="28"/>
        </w:rPr>
      </w:pPr>
      <w:bookmarkStart w:id="0" w:name="_Toc22288286"/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ANEXO II. </w:t>
      </w:r>
      <w:bookmarkStart w:id="1" w:name="_Toc316380886"/>
      <w:bookmarkStart w:id="2" w:name="_Toc331488398"/>
      <w:r w:rsidR="00ED0980">
        <w:rPr>
          <w:rFonts w:ascii="Arial Narrow" w:hAnsi="Arial Narrow" w:cs="Times New Roman"/>
          <w:kern w:val="0"/>
          <w:sz w:val="28"/>
          <w:szCs w:val="28"/>
        </w:rPr>
        <w:t>OFERTA</w:t>
      </w:r>
      <w:r w:rsidRPr="00280F9C">
        <w:rPr>
          <w:rFonts w:ascii="Arial Narrow" w:hAnsi="Arial Narrow" w:cs="Times New Roman"/>
          <w:kern w:val="0"/>
          <w:sz w:val="28"/>
          <w:szCs w:val="28"/>
        </w:rPr>
        <w:t xml:space="preserve"> </w:t>
      </w:r>
      <w:bookmarkEnd w:id="0"/>
      <w:r w:rsidR="00FF01C9" w:rsidRPr="00280F9C">
        <w:rPr>
          <w:rFonts w:ascii="Arial Narrow" w:hAnsi="Arial Narrow" w:cs="Times New Roman"/>
          <w:kern w:val="0"/>
          <w:sz w:val="28"/>
          <w:szCs w:val="28"/>
        </w:rPr>
        <w:t>CUANTIFICABLE</w:t>
      </w:r>
    </w:p>
    <w:p w14:paraId="3B0BCAD8" w14:textId="602B872C" w:rsidR="00471497" w:rsidRPr="00280F9C" w:rsidRDefault="00471497" w:rsidP="00F820F1">
      <w:pPr>
        <w:ind w:right="567"/>
        <w:jc w:val="both"/>
        <w:rPr>
          <w:rFonts w:ascii="Arial Narrow" w:hAnsi="Arial Narrow" w:cs="Tahoma"/>
          <w:sz w:val="22"/>
          <w:szCs w:val="22"/>
        </w:rPr>
      </w:pPr>
      <w:r w:rsidRPr="1227D021">
        <w:rPr>
          <w:rFonts w:ascii="Arial Narrow" w:hAnsi="Arial Narrow" w:cs="Tahoma"/>
          <w:sz w:val="22"/>
          <w:szCs w:val="22"/>
        </w:rPr>
        <w:t xml:space="preserve">D/Dª ......................................................................................................, con domicilio a efectos de notificaciones en ................................................................................................. y D.N.I. nº ........................ teléfono ......................................... fax ...................................e-mail ............................................................. por sí o en representación de </w:t>
      </w:r>
      <w:r w:rsidRPr="1227D021">
        <w:rPr>
          <w:rFonts w:ascii="Arial Narrow" w:hAnsi="Arial Narrow" w:cs="Tahoma"/>
          <w:i/>
          <w:iCs/>
          <w:sz w:val="22"/>
          <w:szCs w:val="22"/>
        </w:rPr>
        <w:t>(según proceda)</w:t>
      </w:r>
      <w:r w:rsidRPr="1227D021">
        <w:rPr>
          <w:rFonts w:ascii="Arial Narrow" w:hAnsi="Arial Narrow" w:cs="Tahoma"/>
          <w:sz w:val="22"/>
          <w:szCs w:val="22"/>
        </w:rPr>
        <w:t xml:space="preserve"> ................................................................................................ con domicilio en ............................................... N.I.F. ............................ teléfono .....................................fax .................................... y enterado del Pliego Regulador, de las Condiciones Particulares del Contrato y Prescripciones Técnicas que han de </w:t>
      </w:r>
      <w:r w:rsidR="001627B2" w:rsidRPr="1227D021">
        <w:rPr>
          <w:rFonts w:ascii="Arial Narrow" w:hAnsi="Arial Narrow" w:cs="Tahoma"/>
          <w:sz w:val="22"/>
          <w:szCs w:val="22"/>
        </w:rPr>
        <w:t>regir en el contrato de “</w:t>
      </w:r>
      <w:r w:rsidR="004B4503" w:rsidRPr="004B4503">
        <w:rPr>
          <w:rFonts w:ascii="Arial Narrow" w:hAnsi="Arial Narrow" w:cs="Tahoma"/>
          <w:sz w:val="22"/>
          <w:szCs w:val="22"/>
        </w:rPr>
        <w:t xml:space="preserve">SERVICIO </w:t>
      </w:r>
      <w:r w:rsidR="00F41132">
        <w:rPr>
          <w:rFonts w:ascii="Arial Narrow" w:hAnsi="Arial Narrow" w:cs="Tahoma"/>
          <w:sz w:val="22"/>
          <w:szCs w:val="22"/>
        </w:rPr>
        <w:t xml:space="preserve">DE </w:t>
      </w:r>
      <w:r w:rsidR="004B4503" w:rsidRPr="004B4503">
        <w:rPr>
          <w:rFonts w:ascii="Arial Narrow" w:hAnsi="Arial Narrow" w:cs="Tahoma"/>
          <w:sz w:val="22"/>
          <w:szCs w:val="22"/>
        </w:rPr>
        <w:t>ASESORÍA Y GESTIÓN LABORAL DE ANIMSA</w:t>
      </w:r>
      <w:r w:rsidR="0056565F" w:rsidRPr="1227D021">
        <w:rPr>
          <w:rFonts w:ascii="Arial Narrow" w:hAnsi="Arial Narrow" w:cs="Tahoma"/>
          <w:sz w:val="22"/>
          <w:szCs w:val="22"/>
        </w:rPr>
        <w:t xml:space="preserve">” (expediente nº </w:t>
      </w:r>
      <w:r w:rsidR="27421FB2" w:rsidRPr="1227D021">
        <w:rPr>
          <w:rFonts w:ascii="Arial Narrow" w:hAnsi="Arial Narrow" w:cs="Tahoma"/>
          <w:sz w:val="22"/>
          <w:szCs w:val="22"/>
        </w:rPr>
        <w:t>5</w:t>
      </w:r>
      <w:r w:rsidR="004B4503">
        <w:rPr>
          <w:rFonts w:ascii="Arial Narrow" w:hAnsi="Arial Narrow" w:cs="Tahoma"/>
          <w:sz w:val="22"/>
          <w:szCs w:val="22"/>
        </w:rPr>
        <w:t>31</w:t>
      </w:r>
      <w:r w:rsidR="00BD48A9" w:rsidRPr="1227D021">
        <w:rPr>
          <w:rFonts w:ascii="Arial Narrow" w:hAnsi="Arial Narrow" w:cs="Tahoma"/>
          <w:sz w:val="22"/>
          <w:szCs w:val="22"/>
        </w:rPr>
        <w:t>)</w:t>
      </w:r>
      <w:r w:rsidRPr="1227D021">
        <w:rPr>
          <w:rFonts w:ascii="Arial Narrow" w:hAnsi="Arial Narrow" w:cs="Tahoma"/>
          <w:sz w:val="22"/>
          <w:szCs w:val="22"/>
        </w:rPr>
        <w:t xml:space="preserve"> acepta el contenido íntegro de los mismos y se compromete / la entidad por mi representada se compromete </w:t>
      </w:r>
      <w:r w:rsidRPr="1227D021">
        <w:rPr>
          <w:rFonts w:ascii="Arial Narrow" w:hAnsi="Arial Narrow" w:cs="Tahoma"/>
          <w:i/>
          <w:iCs/>
          <w:sz w:val="22"/>
          <w:szCs w:val="22"/>
        </w:rPr>
        <w:t>(según proceda)</w:t>
      </w:r>
      <w:r w:rsidRPr="1227D021">
        <w:rPr>
          <w:rFonts w:ascii="Arial Narrow" w:hAnsi="Arial Narrow" w:cs="Tahoma"/>
          <w:sz w:val="22"/>
          <w:szCs w:val="22"/>
        </w:rPr>
        <w:t xml:space="preserve"> a la ejecución de este contrato de acuerdo con las ofertas que se hacen a continuación:</w:t>
      </w:r>
    </w:p>
    <w:p w14:paraId="0A37501D" w14:textId="77777777" w:rsidR="00471497" w:rsidRPr="00280F9C" w:rsidRDefault="00471497" w:rsidP="00F820F1">
      <w:pPr>
        <w:ind w:right="566"/>
        <w:rPr>
          <w:rFonts w:ascii="Arial Narrow" w:hAnsi="Arial Narrow" w:cs="Tahoma"/>
          <w:sz w:val="22"/>
          <w:szCs w:val="22"/>
        </w:rPr>
      </w:pPr>
    </w:p>
    <w:p w14:paraId="6B01E600" w14:textId="372F0677" w:rsidR="0056565F" w:rsidRPr="00EA1E3B" w:rsidRDefault="00FF01C9" w:rsidP="00EA1E3B">
      <w:pPr>
        <w:pStyle w:val="Prrafodelista"/>
        <w:numPr>
          <w:ilvl w:val="0"/>
          <w:numId w:val="8"/>
        </w:numPr>
        <w:spacing w:before="120" w:after="120"/>
        <w:ind w:left="284" w:right="567" w:hanging="284"/>
        <w:rPr>
          <w:rFonts w:ascii="Arial Narrow" w:hAnsi="Arial Narrow"/>
          <w:iCs/>
          <w:sz w:val="22"/>
          <w:szCs w:val="22"/>
        </w:rPr>
      </w:pPr>
      <w:r w:rsidRPr="00EA1E3B">
        <w:rPr>
          <w:rFonts w:ascii="Arial Narrow" w:hAnsi="Arial Narrow"/>
          <w:b/>
        </w:rPr>
        <w:t>OFERTA ECONÓMICA</w:t>
      </w:r>
      <w:r w:rsidRPr="00EA1E3B">
        <w:rPr>
          <w:rFonts w:ascii="Arial Narrow" w:hAnsi="Arial Narrow"/>
          <w:b/>
          <w:sz w:val="22"/>
          <w:szCs w:val="22"/>
        </w:rPr>
        <w:t xml:space="preserve"> </w:t>
      </w:r>
      <w:r w:rsidRPr="00EA1E3B">
        <w:rPr>
          <w:rFonts w:ascii="Arial Narrow" w:hAnsi="Arial Narrow"/>
          <w:bCs/>
          <w:i/>
          <w:iCs/>
          <w:sz w:val="22"/>
          <w:szCs w:val="22"/>
        </w:rPr>
        <w:t>(</w:t>
      </w:r>
      <w:r w:rsidR="003036B5" w:rsidRPr="00EA1E3B">
        <w:rPr>
          <w:rFonts w:ascii="Arial Narrow" w:hAnsi="Arial Narrow"/>
          <w:i/>
          <w:sz w:val="22"/>
          <w:szCs w:val="22"/>
        </w:rPr>
        <w:t xml:space="preserve">máx. </w:t>
      </w:r>
      <w:r w:rsidR="004B4503" w:rsidRPr="00EA1E3B">
        <w:rPr>
          <w:rFonts w:ascii="Arial Narrow" w:hAnsi="Arial Narrow"/>
          <w:i/>
          <w:sz w:val="22"/>
          <w:szCs w:val="22"/>
        </w:rPr>
        <w:t>19.200,00</w:t>
      </w:r>
      <w:r w:rsidR="003036B5" w:rsidRPr="00EA1E3B">
        <w:rPr>
          <w:rFonts w:ascii="Arial Narrow" w:hAnsi="Arial Narrow"/>
          <w:i/>
          <w:sz w:val="22"/>
          <w:szCs w:val="22"/>
        </w:rPr>
        <w:t>.-€</w:t>
      </w:r>
      <w:r w:rsidRPr="00EA1E3B">
        <w:rPr>
          <w:rFonts w:ascii="Arial Narrow" w:hAnsi="Arial Narrow"/>
          <w:bCs/>
          <w:i/>
          <w:iCs/>
          <w:sz w:val="22"/>
          <w:szCs w:val="22"/>
        </w:rPr>
        <w:t>):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3544"/>
      </w:tblGrid>
      <w:tr w:rsidR="0056565F" w:rsidRPr="00BC1A4D" w14:paraId="74063EA2" w14:textId="77777777" w:rsidTr="009F656A">
        <w:trPr>
          <w:trHeight w:val="575"/>
        </w:trPr>
        <w:tc>
          <w:tcPr>
            <w:tcW w:w="5245" w:type="dxa"/>
            <w:shd w:val="clear" w:color="auto" w:fill="F2F2F2" w:themeFill="background1" w:themeFillShade="F2"/>
            <w:vAlign w:val="center"/>
          </w:tcPr>
          <w:p w14:paraId="26EA36ED" w14:textId="3138832A" w:rsidR="0056565F" w:rsidRPr="003036B5" w:rsidRDefault="003036B5" w:rsidP="00AD107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3544" w:type="dxa"/>
            <w:shd w:val="clear" w:color="auto" w:fill="F2F2F2" w:themeFill="background1" w:themeFillShade="F2"/>
          </w:tcPr>
          <w:p w14:paraId="769F4AF5" w14:textId="77777777" w:rsidR="004B4503" w:rsidRDefault="0056565F" w:rsidP="00AD1079">
            <w:pPr>
              <w:ind w:right="323"/>
              <w:rPr>
                <w:rFonts w:ascii="Arial Narrow" w:hAnsi="Arial Narrow"/>
                <w:b/>
                <w:sz w:val="22"/>
                <w:szCs w:val="22"/>
              </w:rPr>
            </w:pPr>
            <w:r w:rsidRPr="003036B5">
              <w:rPr>
                <w:rFonts w:ascii="Arial Narrow" w:hAnsi="Arial Narrow"/>
                <w:b/>
                <w:sz w:val="22"/>
                <w:szCs w:val="22"/>
              </w:rPr>
              <w:t xml:space="preserve">Precio </w:t>
            </w:r>
            <w:r w:rsidR="004B4503">
              <w:rPr>
                <w:rFonts w:ascii="Arial Narrow" w:hAnsi="Arial Narrow"/>
                <w:b/>
                <w:sz w:val="22"/>
                <w:szCs w:val="22"/>
              </w:rPr>
              <w:t xml:space="preserve">anual </w:t>
            </w:r>
            <w:r w:rsidRPr="003036B5">
              <w:rPr>
                <w:rFonts w:ascii="Arial Narrow" w:hAnsi="Arial Narrow"/>
                <w:b/>
                <w:sz w:val="22"/>
                <w:szCs w:val="22"/>
              </w:rPr>
              <w:t>ofertado</w:t>
            </w:r>
            <w:r w:rsidR="004B450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</w:p>
          <w:p w14:paraId="69464F96" w14:textId="52A09C76" w:rsidR="0056565F" w:rsidRPr="003036B5" w:rsidRDefault="0056565F" w:rsidP="00AD1079">
            <w:pPr>
              <w:ind w:right="323"/>
              <w:rPr>
                <w:rFonts w:ascii="Arial Narrow" w:hAnsi="Arial Narrow"/>
                <w:sz w:val="22"/>
                <w:szCs w:val="22"/>
              </w:rPr>
            </w:pPr>
            <w:r w:rsidRPr="003036B5">
              <w:rPr>
                <w:rFonts w:ascii="Arial Narrow" w:hAnsi="Arial Narrow"/>
                <w:sz w:val="22"/>
                <w:szCs w:val="22"/>
              </w:rPr>
              <w:t>(</w:t>
            </w:r>
            <w:r w:rsidR="004B4503">
              <w:rPr>
                <w:rFonts w:ascii="Arial Narrow" w:hAnsi="Arial Narrow"/>
                <w:sz w:val="22"/>
                <w:szCs w:val="22"/>
              </w:rPr>
              <w:t>en euros,</w:t>
            </w:r>
            <w:r w:rsidRPr="003036B5">
              <w:rPr>
                <w:rFonts w:ascii="Arial Narrow" w:hAnsi="Arial Narrow"/>
                <w:sz w:val="22"/>
                <w:szCs w:val="22"/>
              </w:rPr>
              <w:t xml:space="preserve"> IVA no incluido)</w:t>
            </w:r>
          </w:p>
        </w:tc>
      </w:tr>
      <w:tr w:rsidR="0056565F" w:rsidRPr="00BC1A4D" w14:paraId="051562F8" w14:textId="77777777" w:rsidTr="009F656A">
        <w:tc>
          <w:tcPr>
            <w:tcW w:w="5245" w:type="dxa"/>
            <w:shd w:val="clear" w:color="auto" w:fill="auto"/>
            <w:vAlign w:val="center"/>
          </w:tcPr>
          <w:p w14:paraId="67689700" w14:textId="4EED80CC" w:rsidR="0056565F" w:rsidRPr="003036B5" w:rsidRDefault="0056565F" w:rsidP="004B4503">
            <w:pPr>
              <w:rPr>
                <w:rFonts w:ascii="Arial Narrow" w:hAnsi="Arial Narrow"/>
                <w:sz w:val="22"/>
                <w:szCs w:val="22"/>
              </w:rPr>
            </w:pPr>
            <w:r w:rsidRPr="003036B5">
              <w:rPr>
                <w:rFonts w:ascii="Arial Narrow" w:hAnsi="Arial Narrow"/>
                <w:sz w:val="22"/>
                <w:szCs w:val="22"/>
              </w:rPr>
              <w:t xml:space="preserve">Servicio de </w:t>
            </w:r>
            <w:r w:rsidR="004B4503">
              <w:rPr>
                <w:rFonts w:ascii="Arial Narrow" w:hAnsi="Arial Narrow"/>
                <w:sz w:val="22"/>
                <w:szCs w:val="22"/>
              </w:rPr>
              <w:t>asesoría y gestión laboral de ANIMSA</w:t>
            </w:r>
          </w:p>
        </w:tc>
        <w:tc>
          <w:tcPr>
            <w:tcW w:w="3544" w:type="dxa"/>
            <w:vAlign w:val="center"/>
          </w:tcPr>
          <w:p w14:paraId="5DAB6C7B" w14:textId="77777777" w:rsidR="0056565F" w:rsidRPr="003036B5" w:rsidRDefault="0056565F" w:rsidP="001A4A88">
            <w:pPr>
              <w:spacing w:before="120" w:after="12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02EB378F" w14:textId="77777777" w:rsidR="0056565F" w:rsidRPr="00280F9C" w:rsidRDefault="0056565F" w:rsidP="0056565F">
      <w:pPr>
        <w:ind w:right="566"/>
        <w:rPr>
          <w:rFonts w:ascii="Arial Narrow" w:hAnsi="Arial Narrow"/>
          <w:sz w:val="22"/>
          <w:szCs w:val="22"/>
        </w:rPr>
      </w:pPr>
    </w:p>
    <w:p w14:paraId="301843BE" w14:textId="355FA82D" w:rsidR="00FF01C9" w:rsidRPr="00670ED2" w:rsidRDefault="00EA1E3B" w:rsidP="00EA1E3B">
      <w:pPr>
        <w:pStyle w:val="Prrafodelista"/>
        <w:numPr>
          <w:ilvl w:val="0"/>
          <w:numId w:val="8"/>
        </w:numPr>
        <w:spacing w:before="120" w:after="120"/>
        <w:ind w:left="284" w:right="567" w:hanging="284"/>
        <w:rPr>
          <w:rFonts w:ascii="Arial Narrow" w:hAnsi="Arial Narrow"/>
        </w:rPr>
      </w:pPr>
      <w:r w:rsidRPr="00EA1E3B">
        <w:rPr>
          <w:rFonts w:ascii="Arial Narrow" w:hAnsi="Arial Narrow" w:cs="Tahoma"/>
          <w:b/>
        </w:rPr>
        <w:t>PROFESIONAL</w:t>
      </w:r>
      <w:r w:rsidRPr="00EA1E3B">
        <w:rPr>
          <w:rFonts w:ascii="Arial Narrow" w:hAnsi="Arial Narrow"/>
          <w:b/>
        </w:rPr>
        <w:t xml:space="preserve"> ADSCRITO A LA EJECUCIÓN DEL CONTRATO</w:t>
      </w:r>
      <w:r w:rsidR="00FF01C9" w:rsidRPr="00670ED2">
        <w:rPr>
          <w:rFonts w:ascii="Arial Narrow" w:hAnsi="Arial Narrow"/>
          <w:b/>
        </w:rPr>
        <w:t xml:space="preserve">: 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1559"/>
        <w:gridCol w:w="1418"/>
        <w:gridCol w:w="1276"/>
      </w:tblGrid>
      <w:tr w:rsidR="00EA1E3B" w14:paraId="69A357CF" w14:textId="77777777" w:rsidTr="00DA0F81">
        <w:trPr>
          <w:trHeight w:val="283"/>
        </w:trPr>
        <w:tc>
          <w:tcPr>
            <w:tcW w:w="2689" w:type="dxa"/>
            <w:shd w:val="clear" w:color="auto" w:fill="auto"/>
            <w:vAlign w:val="center"/>
          </w:tcPr>
          <w:p w14:paraId="789C0946" w14:textId="77777777" w:rsidR="00EA1E3B" w:rsidRPr="00AA6E3F" w:rsidRDefault="00EA1E3B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</w:rPr>
              <w:t>Nombre y apellidos:</w:t>
            </w:r>
          </w:p>
        </w:tc>
        <w:tc>
          <w:tcPr>
            <w:tcW w:w="6804" w:type="dxa"/>
            <w:gridSpan w:val="4"/>
          </w:tcPr>
          <w:p w14:paraId="6A05A809" w14:textId="1742D0B4" w:rsidR="00EA1E3B" w:rsidRDefault="00EA1E3B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A1E3B" w14:paraId="576E8B0E" w14:textId="77777777" w:rsidTr="00DA0F81">
        <w:trPr>
          <w:trHeight w:val="283"/>
        </w:trPr>
        <w:tc>
          <w:tcPr>
            <w:tcW w:w="2689" w:type="dxa"/>
            <w:shd w:val="clear" w:color="auto" w:fill="auto"/>
            <w:vAlign w:val="center"/>
          </w:tcPr>
          <w:p w14:paraId="25023650" w14:textId="77777777" w:rsidR="00EA1E3B" w:rsidRPr="00AA6E3F" w:rsidRDefault="00EA1E3B" w:rsidP="00524CF7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Titulación:</w:t>
            </w:r>
          </w:p>
        </w:tc>
        <w:tc>
          <w:tcPr>
            <w:tcW w:w="6804" w:type="dxa"/>
            <w:gridSpan w:val="4"/>
          </w:tcPr>
          <w:p w14:paraId="5A39BBE3" w14:textId="6B8B6D7E" w:rsidR="00EA1E3B" w:rsidRDefault="00EA1E3B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EA1E3B" w14:paraId="56C70438" w14:textId="77777777" w:rsidTr="00DA0F81">
        <w:trPr>
          <w:trHeight w:val="283"/>
        </w:trPr>
        <w:tc>
          <w:tcPr>
            <w:tcW w:w="2689" w:type="dxa"/>
            <w:shd w:val="clear" w:color="auto" w:fill="auto"/>
            <w:vAlign w:val="center"/>
          </w:tcPr>
          <w:p w14:paraId="4DEDD37C" w14:textId="1358D452" w:rsidR="00EA1E3B" w:rsidRDefault="00EA1E3B" w:rsidP="00E36784">
            <w:pPr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Nº años experiencia:</w:t>
            </w:r>
          </w:p>
        </w:tc>
        <w:tc>
          <w:tcPr>
            <w:tcW w:w="6804" w:type="dxa"/>
            <w:gridSpan w:val="4"/>
          </w:tcPr>
          <w:p w14:paraId="41C8F396" w14:textId="4B5E3CCF" w:rsidR="00EA1E3B" w:rsidRDefault="00EA1E3B" w:rsidP="00524CF7">
            <w:pPr>
              <w:tabs>
                <w:tab w:val="left" w:pos="321"/>
              </w:tabs>
              <w:ind w:right="566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D1079" w:rsidRPr="00AA6E3F" w14:paraId="07771318" w14:textId="77777777" w:rsidTr="00AD1079">
        <w:tc>
          <w:tcPr>
            <w:tcW w:w="5240" w:type="dxa"/>
            <w:gridSpan w:val="2"/>
            <w:shd w:val="clear" w:color="auto" w:fill="auto"/>
            <w:vAlign w:val="center"/>
          </w:tcPr>
          <w:p w14:paraId="421D55C3" w14:textId="6CCEB62F" w:rsidR="00AD1079" w:rsidRPr="00A5161E" w:rsidRDefault="00AD1079" w:rsidP="00AD1079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Detalle e</w:t>
            </w:r>
            <w:r w:rsidRPr="05C554E4">
              <w:rPr>
                <w:rFonts w:ascii="Arial Narrow" w:hAnsi="Arial Narrow"/>
                <w:b/>
                <w:bCs/>
                <w:sz w:val="22"/>
                <w:szCs w:val="22"/>
              </w:rPr>
              <w:t>xperiencia</w:t>
            </w:r>
            <w:r w:rsidRPr="05C554E4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EA1E3B">
              <w:rPr>
                <w:rFonts w:ascii="Arial Narrow" w:hAnsi="Arial Narrow"/>
                <w:sz w:val="20"/>
                <w:szCs w:val="20"/>
              </w:rPr>
              <w:t>Describir la experiencia en las tareas objeto del contrato (asesoría laboral, gestión de nóminas, seguros sociales y altas/ bajas de personas trabajadoras)</w:t>
            </w:r>
            <w:r w:rsidRPr="00EA1E3B">
              <w:rPr>
                <w:rFonts w:ascii="Arial Narrow" w:hAnsi="Arial Narrow" w:cs="Tahoma"/>
                <w:sz w:val="20"/>
                <w:szCs w:val="20"/>
              </w:rPr>
              <w:t>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F1789A" w14:textId="0D528DAF" w:rsidR="00AD1079" w:rsidRPr="00AA6E3F" w:rsidRDefault="00AD1079" w:rsidP="00AD1079">
            <w:pPr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AA6E3F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Destinatario</w:t>
            </w: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 xml:space="preserve"> </w:t>
            </w:r>
            <w:r w:rsidRPr="00E36784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(indicar si es sector público)</w:t>
            </w:r>
          </w:p>
        </w:tc>
        <w:tc>
          <w:tcPr>
            <w:tcW w:w="1418" w:type="dxa"/>
            <w:vAlign w:val="center"/>
          </w:tcPr>
          <w:p w14:paraId="0EE4A1D9" w14:textId="2746A3D3" w:rsidR="00AD1079" w:rsidRDefault="00AD1079" w:rsidP="00AD107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B1148B"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Fechas Ejecución</w:t>
            </w:r>
            <w:r w:rsidRPr="00B1148B">
              <w:rPr>
                <w:rFonts w:ascii="Arial Narrow" w:hAnsi="Arial Narrow"/>
                <w:i/>
                <w:sz w:val="22"/>
                <w:szCs w:val="22"/>
                <w:lang w:val="es-ES_tradnl"/>
              </w:rPr>
              <w:t xml:space="preserve"> </w:t>
            </w:r>
            <w:r w:rsidRPr="00EA1E3B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(inicio - fin)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566DA5" w14:textId="77777777" w:rsidR="00AD1079" w:rsidRDefault="00AD1079" w:rsidP="00AD107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_tradnl"/>
              </w:rPr>
              <w:t>Nº Meses experiencia</w:t>
            </w:r>
          </w:p>
          <w:p w14:paraId="19B24CB3" w14:textId="30178758" w:rsidR="00E36784" w:rsidRPr="00B1148B" w:rsidRDefault="00E36784" w:rsidP="00AD1079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_tradnl"/>
              </w:rPr>
            </w:pPr>
            <w:r w:rsidRPr="00E36784"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(al menos 60)</w:t>
            </w:r>
          </w:p>
        </w:tc>
      </w:tr>
      <w:tr w:rsidR="00AD1079" w:rsidRPr="00AA6E3F" w14:paraId="6D98A12B" w14:textId="77777777" w:rsidTr="00AD107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6DB82" w14:textId="77777777" w:rsidR="00AD1079" w:rsidRPr="00AA6E3F" w:rsidRDefault="00AD1079" w:rsidP="00AD107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CC1D" w14:textId="77777777" w:rsidR="00AD1079" w:rsidRPr="00AA6E3F" w:rsidRDefault="00AD1079" w:rsidP="00AD1079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B7F49" w14:textId="2A802D81" w:rsidR="00AD1079" w:rsidRDefault="00AD1079" w:rsidP="00AD1079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i/>
                <w:sz w:val="20"/>
                <w:szCs w:val="20"/>
                <w:lang w:val="es-ES_tradnl"/>
              </w:rPr>
              <w:t>año/mes - año/mes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FFD37" w14:textId="477376FF" w:rsidR="00AD1079" w:rsidRPr="00AA6E3F" w:rsidRDefault="00AD1079" w:rsidP="00AD1079">
            <w:pPr>
              <w:jc w:val="center"/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D1079" w:rsidRPr="00AA6E3F" w14:paraId="6B699379" w14:textId="77777777" w:rsidTr="00AD107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9F23F" w14:textId="77777777" w:rsidR="00AD1079" w:rsidRPr="00AA6E3F" w:rsidRDefault="00AD1079" w:rsidP="00AD107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2F646" w14:textId="77777777" w:rsidR="00AD1079" w:rsidRPr="00AA6E3F" w:rsidRDefault="00AD1079" w:rsidP="00AD1079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494DA" w14:textId="782FE2F1" w:rsidR="00AD1079" w:rsidRPr="00AA6E3F" w:rsidRDefault="00AD1079" w:rsidP="00AD1079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E6F91" w14:textId="67CC2A03" w:rsidR="00AD1079" w:rsidRPr="00AA6E3F" w:rsidRDefault="00AD1079" w:rsidP="00AD1079">
            <w:pPr>
              <w:jc w:val="center"/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D1079" w:rsidRPr="00AA6E3F" w14:paraId="61CDCEAD" w14:textId="77777777" w:rsidTr="00AD107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9E253" w14:textId="77777777" w:rsidR="00AD1079" w:rsidRPr="00AA6E3F" w:rsidRDefault="00AD1079" w:rsidP="00AD107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E523C" w14:textId="77777777" w:rsidR="00AD1079" w:rsidRPr="00AA6E3F" w:rsidRDefault="00AD1079" w:rsidP="00AD1079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13728" w14:textId="7375B39C" w:rsidR="00AD1079" w:rsidRPr="00AA6E3F" w:rsidRDefault="00AD1079" w:rsidP="00AD1079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56223" w14:textId="78D4B644" w:rsidR="00AD1079" w:rsidRPr="00AA6E3F" w:rsidRDefault="00AD1079" w:rsidP="00AD1079">
            <w:pPr>
              <w:jc w:val="center"/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  <w:bookmarkStart w:id="3" w:name="_GoBack"/>
            <w:bookmarkEnd w:id="3"/>
          </w:p>
        </w:tc>
      </w:tr>
      <w:tr w:rsidR="00AD1079" w:rsidRPr="00AA6E3F" w14:paraId="07547A01" w14:textId="77777777" w:rsidTr="00AD107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3CB0F" w14:textId="77777777" w:rsidR="00AD1079" w:rsidRPr="00AA6E3F" w:rsidRDefault="00AD1079" w:rsidP="00AD107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59315" w14:textId="77777777" w:rsidR="00AD1079" w:rsidRPr="00AA6E3F" w:rsidRDefault="00AD1079" w:rsidP="00AD1079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30289" w14:textId="4DE35683" w:rsidR="00AD1079" w:rsidRPr="00AA6E3F" w:rsidRDefault="00AD1079" w:rsidP="00AD1079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7F28F" w14:textId="6CFE89A2" w:rsidR="00AD1079" w:rsidRPr="00AA6E3F" w:rsidRDefault="00AD1079" w:rsidP="00AD1079">
            <w:pPr>
              <w:jc w:val="center"/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D1079" w:rsidRPr="00AA6E3F" w14:paraId="6DFB9E20" w14:textId="77777777" w:rsidTr="00AD107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9E56" w14:textId="77777777" w:rsidR="00AD1079" w:rsidRPr="00AA6E3F" w:rsidRDefault="00AD1079" w:rsidP="00AD1079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after="20"/>
              <w:ind w:left="426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871BC" w14:textId="77777777" w:rsidR="00AD1079" w:rsidRPr="00AA6E3F" w:rsidRDefault="00AD1079" w:rsidP="00AD1079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65A29" w14:textId="5708AE6B" w:rsidR="00AD1079" w:rsidRPr="00AA6E3F" w:rsidRDefault="00AD1079" w:rsidP="00AD1079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A5D23" w14:textId="18087DFF" w:rsidR="00AD1079" w:rsidRPr="00AA6E3F" w:rsidRDefault="00AD1079" w:rsidP="00AD1079">
            <w:pPr>
              <w:jc w:val="center"/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  <w:tr w:rsidR="00AD1079" w:rsidRPr="00AA6E3F" w14:paraId="172A0622" w14:textId="77777777" w:rsidTr="00AD1079"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6505" w14:textId="77777777" w:rsidR="00AD1079" w:rsidRPr="00AA6E3F" w:rsidRDefault="00AD1079" w:rsidP="00AD1079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sz w:val="20"/>
                <w:szCs w:val="20"/>
              </w:rPr>
            </w:pPr>
            <w:r>
              <w:rPr>
                <w:rFonts w:ascii="Arial Narrow" w:hAnsi="Arial Narrow" w:cs="Tahoma"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10EB" w14:textId="77777777" w:rsidR="00AD1079" w:rsidRPr="00AA6E3F" w:rsidRDefault="00AD1079" w:rsidP="00AD1079">
            <w:pPr>
              <w:rPr>
                <w:rFonts w:ascii="Arial Narrow" w:hAnsi="Arial Narrow"/>
                <w:sz w:val="20"/>
                <w:szCs w:val="20"/>
                <w:lang w:val="es-ES_trad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0C8EE" w14:textId="65BBE945" w:rsidR="00AD1079" w:rsidRPr="00AA6E3F" w:rsidRDefault="00AD1079" w:rsidP="00AD1079">
            <w:pPr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05D2" w14:textId="5637F64D" w:rsidR="00AD1079" w:rsidRPr="00AA6E3F" w:rsidRDefault="00AD1079" w:rsidP="00AD1079">
            <w:pPr>
              <w:jc w:val="center"/>
              <w:rPr>
                <w:rFonts w:ascii="Arial Narrow" w:hAnsi="Arial Narrow"/>
                <w:i/>
                <w:sz w:val="20"/>
                <w:szCs w:val="20"/>
                <w:lang w:val="es-ES_tradnl"/>
              </w:rPr>
            </w:pPr>
          </w:p>
        </w:tc>
      </w:tr>
    </w:tbl>
    <w:p w14:paraId="463F29E8" w14:textId="5B564239" w:rsidR="00FF01C9" w:rsidRDefault="00FF01C9" w:rsidP="00FF01C9">
      <w:pPr>
        <w:ind w:right="566"/>
        <w:rPr>
          <w:rFonts w:ascii="Arial Narrow" w:hAnsi="Arial Narrow"/>
          <w:sz w:val="22"/>
          <w:szCs w:val="22"/>
        </w:rPr>
      </w:pPr>
    </w:p>
    <w:p w14:paraId="1737679E" w14:textId="38AC0A32" w:rsidR="00EA1E3B" w:rsidRPr="00D63978" w:rsidRDefault="00EA1E3B" w:rsidP="00EA1E3B">
      <w:pPr>
        <w:pStyle w:val="Prrafodelista"/>
        <w:numPr>
          <w:ilvl w:val="0"/>
          <w:numId w:val="8"/>
        </w:numPr>
        <w:spacing w:before="120" w:after="120"/>
        <w:ind w:left="284" w:right="567" w:hanging="284"/>
        <w:rPr>
          <w:rFonts w:ascii="Arial Narrow" w:hAnsi="Arial Narrow" w:cs="Tahoma"/>
          <w:b/>
        </w:rPr>
      </w:pPr>
      <w:r w:rsidRPr="00D63978">
        <w:rPr>
          <w:rFonts w:ascii="Arial Narrow" w:hAnsi="Arial Narrow" w:cs="Tahoma"/>
          <w:b/>
        </w:rPr>
        <w:t>PORTAL WEB: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4253"/>
      </w:tblGrid>
      <w:tr w:rsidR="00EA1E3B" w:rsidRPr="00AD1079" w14:paraId="3562DD15" w14:textId="77777777" w:rsidTr="009F656A">
        <w:trPr>
          <w:trHeight w:val="744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B9A54" w14:textId="3CC1A44B" w:rsidR="00EA1E3B" w:rsidRPr="00AD1079" w:rsidRDefault="00AD23F5" w:rsidP="00AD1079">
            <w:pPr>
              <w:overflowPunct w:val="0"/>
              <w:autoSpaceDE w:val="0"/>
              <w:autoSpaceDN w:val="0"/>
              <w:adjustRightInd w:val="0"/>
              <w:spacing w:after="20"/>
              <w:textAlignment w:val="baseline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Oferta un</w:t>
            </w:r>
            <w:r w:rsidR="00AD1079" w:rsidRPr="00AD1079">
              <w:rPr>
                <w:rFonts w:ascii="Arial Narrow" w:hAnsi="Arial Narrow"/>
                <w:sz w:val="22"/>
                <w:szCs w:val="22"/>
              </w:rPr>
              <w:t xml:space="preserve"> portal web que permita realizar de forma segura el intercambio y acceso telemático de información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3D90" w14:textId="04CEACEA" w:rsidR="00EA1E3B" w:rsidRPr="00AD1079" w:rsidRDefault="00EA1E3B" w:rsidP="00C262D1">
            <w:pPr>
              <w:pStyle w:val="Encabezado"/>
              <w:tabs>
                <w:tab w:val="left" w:pos="490"/>
              </w:tabs>
              <w:spacing w:before="20"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t xml:space="preserve"> SI, portal ofertado: __</w:t>
            </w:r>
            <w:r w:rsidR="009F656A">
              <w:rPr>
                <w:rFonts w:ascii="Arial Narrow" w:hAnsi="Arial Narrow" w:cs="Tahoma"/>
                <w:bCs/>
                <w:sz w:val="22"/>
                <w:szCs w:val="22"/>
              </w:rPr>
              <w:t>____________</w:t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t>_</w:t>
            </w:r>
            <w:r w:rsidR="00AD1079" w:rsidRPr="00AD1079">
              <w:rPr>
                <w:rFonts w:ascii="Arial Narrow" w:hAnsi="Arial Narrow" w:cs="Tahoma"/>
                <w:bCs/>
                <w:sz w:val="22"/>
                <w:szCs w:val="22"/>
              </w:rPr>
              <w:t>_____</w:t>
            </w:r>
          </w:p>
          <w:p w14:paraId="4982AE3B" w14:textId="77777777" w:rsidR="00EA1E3B" w:rsidRPr="00AD1079" w:rsidRDefault="00EA1E3B" w:rsidP="00C262D1">
            <w:pPr>
              <w:pStyle w:val="Encabezado"/>
              <w:tabs>
                <w:tab w:val="left" w:pos="490"/>
              </w:tabs>
              <w:spacing w:after="60"/>
              <w:ind w:right="-28"/>
              <w:jc w:val="both"/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AD1079">
              <w:rPr>
                <w:rFonts w:ascii="Arial Narrow" w:hAnsi="Arial Narrow" w:cs="Tahoma"/>
                <w:bCs/>
                <w:sz w:val="22"/>
                <w:szCs w:val="22"/>
              </w:rPr>
              <w:t xml:space="preserve"> NO</w:t>
            </w:r>
          </w:p>
        </w:tc>
      </w:tr>
    </w:tbl>
    <w:p w14:paraId="417AF6BB" w14:textId="77777777" w:rsidR="00EA1E3B" w:rsidRDefault="00EA1E3B" w:rsidP="00FF01C9">
      <w:pPr>
        <w:ind w:right="566"/>
        <w:rPr>
          <w:rFonts w:ascii="Arial Narrow" w:hAnsi="Arial Narrow"/>
          <w:sz w:val="22"/>
          <w:szCs w:val="22"/>
        </w:rPr>
      </w:pPr>
    </w:p>
    <w:p w14:paraId="40CFFC6A" w14:textId="2D6B15FD" w:rsidR="00FF01C9" w:rsidRPr="006B25A2" w:rsidRDefault="00EA1E3B" w:rsidP="00EA1E3B">
      <w:pPr>
        <w:pStyle w:val="Prrafodelista"/>
        <w:numPr>
          <w:ilvl w:val="0"/>
          <w:numId w:val="8"/>
        </w:numPr>
        <w:spacing w:before="120" w:after="120"/>
        <w:ind w:left="284" w:right="567" w:hanging="284"/>
        <w:rPr>
          <w:rFonts w:ascii="Arial Narrow" w:hAnsi="Arial Narrow"/>
        </w:rPr>
      </w:pPr>
      <w:r>
        <w:rPr>
          <w:rFonts w:ascii="Arial Narrow" w:hAnsi="Arial Narrow"/>
          <w:b/>
        </w:rPr>
        <w:t>CRITERIO SOCIAL</w:t>
      </w:r>
      <w:r w:rsidR="00FF01C9" w:rsidRPr="00670ED2">
        <w:rPr>
          <w:rFonts w:ascii="Arial Narrow" w:hAnsi="Arial Narrow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AD1079" w:rsidRPr="005C4675" w14:paraId="47B95919" w14:textId="77777777" w:rsidTr="00AD1079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A24BCD4" w14:textId="566D5FC1" w:rsidR="00AD1079" w:rsidRPr="005C4675" w:rsidRDefault="00AD1079" w:rsidP="00AD1079">
            <w:pPr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T</w:t>
            </w:r>
            <w:r w:rsidRPr="00EA1E3B">
              <w:rPr>
                <w:rFonts w:ascii="Arial Narrow" w:hAnsi="Arial Narrow" w:cs="Tahoma"/>
                <w:b/>
                <w:sz w:val="22"/>
                <w:szCs w:val="22"/>
              </w:rPr>
              <w:t>itulación específica en igualdad de género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 del perfil adscrito</w:t>
            </w:r>
            <w:r w:rsidRPr="00EA1E3B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al contrato:</w:t>
            </w:r>
          </w:p>
        </w:tc>
      </w:tr>
      <w:tr w:rsidR="00AD1079" w:rsidRPr="00AA6E3F" w14:paraId="519391EE" w14:textId="77777777" w:rsidTr="00AD1079">
        <w:trPr>
          <w:trHeight w:val="994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366B" w14:textId="600913A0" w:rsidR="00AD1079" w:rsidRPr="00AD1079" w:rsidRDefault="00AD1079" w:rsidP="00AD1079">
            <w:pPr>
              <w:tabs>
                <w:tab w:val="left" w:pos="313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13" w:hanging="313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AD1079">
              <w:rPr>
                <w:rFonts w:ascii="Arial Narrow" w:hAnsi="Arial Narrow"/>
                <w:sz w:val="22"/>
                <w:szCs w:val="22"/>
              </w:rPr>
              <w:t>Máster, Postgrado, Especialización o Títulos propios expedidos por universidades</w:t>
            </w:r>
            <w:r>
              <w:rPr>
                <w:rFonts w:ascii="Arial Narrow" w:hAnsi="Arial Narrow"/>
                <w:sz w:val="22"/>
                <w:szCs w:val="22"/>
              </w:rPr>
              <w:t>: _______________</w:t>
            </w:r>
            <w:r w:rsidR="00286A8F">
              <w:rPr>
                <w:rFonts w:ascii="Arial Narrow" w:hAnsi="Arial Narrow"/>
                <w:sz w:val="22"/>
                <w:szCs w:val="22"/>
              </w:rPr>
              <w:t>_____</w:t>
            </w:r>
            <w:r>
              <w:rPr>
                <w:rFonts w:ascii="Arial Narrow" w:hAnsi="Arial Narrow"/>
                <w:sz w:val="22"/>
                <w:szCs w:val="22"/>
              </w:rPr>
              <w:t>_</w:t>
            </w:r>
          </w:p>
          <w:p w14:paraId="79901882" w14:textId="42A7FEB6" w:rsidR="00AD1079" w:rsidRPr="00AD1079" w:rsidRDefault="00AD1079" w:rsidP="00AD1079">
            <w:pPr>
              <w:tabs>
                <w:tab w:val="left" w:pos="313"/>
              </w:tabs>
              <w:overflowPunct w:val="0"/>
              <w:autoSpaceDE w:val="0"/>
              <w:autoSpaceDN w:val="0"/>
              <w:adjustRightInd w:val="0"/>
              <w:spacing w:before="40" w:after="40"/>
              <w:ind w:left="313" w:hanging="313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t xml:space="preserve"> </w:t>
            </w:r>
            <w:r w:rsidRPr="00AD1079">
              <w:rPr>
                <w:rFonts w:ascii="Arial Narrow" w:hAnsi="Arial Narrow"/>
                <w:sz w:val="22"/>
                <w:szCs w:val="22"/>
              </w:rPr>
              <w:t>Diploma, curso o cualquier otra formación acreditada de al menos 20 horas de duración</w:t>
            </w:r>
            <w:r>
              <w:rPr>
                <w:rFonts w:ascii="Arial Narrow" w:hAnsi="Arial Narrow"/>
                <w:sz w:val="22"/>
                <w:szCs w:val="22"/>
              </w:rPr>
              <w:t>: __________</w:t>
            </w:r>
            <w:r w:rsidR="00286A8F">
              <w:rPr>
                <w:rFonts w:ascii="Arial Narrow" w:hAnsi="Arial Narrow"/>
                <w:sz w:val="22"/>
                <w:szCs w:val="22"/>
              </w:rPr>
              <w:t>_____</w:t>
            </w:r>
            <w:r>
              <w:rPr>
                <w:rFonts w:ascii="Arial Narrow" w:hAnsi="Arial Narrow"/>
                <w:sz w:val="22"/>
                <w:szCs w:val="22"/>
              </w:rPr>
              <w:t>__</w:t>
            </w:r>
          </w:p>
          <w:p w14:paraId="157683CC" w14:textId="49BC6F61" w:rsidR="00AD1079" w:rsidRPr="00AD1079" w:rsidRDefault="00AD1079" w:rsidP="00AD1079">
            <w:pPr>
              <w:tabs>
                <w:tab w:val="left" w:pos="313"/>
              </w:tabs>
              <w:overflowPunct w:val="0"/>
              <w:autoSpaceDE w:val="0"/>
              <w:autoSpaceDN w:val="0"/>
              <w:adjustRightInd w:val="0"/>
              <w:spacing w:before="40" w:after="40"/>
              <w:textAlignment w:val="baseline"/>
              <w:rPr>
                <w:rFonts w:ascii="Arial Narrow" w:hAnsi="Arial Narrow" w:cs="Tahoma"/>
                <w:sz w:val="22"/>
                <w:szCs w:val="22"/>
              </w:rPr>
            </w:pP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begin">
                <w:ffData>
                  <w:name w:val="CC_MIXTO_S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instrText xml:space="preserve"> FORMCHECKBOX </w:instrText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</w:r>
            <w:r w:rsidR="00E36784">
              <w:rPr>
                <w:rFonts w:ascii="Arial Narrow" w:hAnsi="Arial Narrow" w:cs="Tahoma"/>
                <w:bCs/>
                <w:sz w:val="22"/>
                <w:szCs w:val="22"/>
              </w:rPr>
              <w:fldChar w:fldCharType="separate"/>
            </w:r>
            <w:r w:rsidRPr="00BC728A">
              <w:rPr>
                <w:rFonts w:ascii="Arial Narrow" w:hAnsi="Arial Narrow" w:cs="Tahoma"/>
                <w:bCs/>
                <w:sz w:val="22"/>
                <w:szCs w:val="22"/>
              </w:rPr>
              <w:fldChar w:fldCharType="end"/>
            </w:r>
            <w:r>
              <w:rPr>
                <w:rFonts w:ascii="Arial Narrow" w:hAnsi="Arial Narrow" w:cs="Tahoma"/>
                <w:bCs/>
                <w:sz w:val="22"/>
                <w:szCs w:val="22"/>
              </w:rPr>
              <w:t xml:space="preserve"> Sin formación específica en igualdad de género.</w:t>
            </w:r>
          </w:p>
        </w:tc>
      </w:tr>
    </w:tbl>
    <w:p w14:paraId="3B7B4B86" w14:textId="77777777" w:rsidR="0056565F" w:rsidRPr="00280F9C" w:rsidRDefault="0056565F" w:rsidP="0056565F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3A0FF5F2" w14:textId="77777777" w:rsidR="0056565F" w:rsidRDefault="0056565F" w:rsidP="00F820F1">
      <w:pPr>
        <w:ind w:left="426" w:right="566"/>
        <w:rPr>
          <w:rFonts w:ascii="Arial Narrow" w:hAnsi="Arial Narrow"/>
          <w:sz w:val="22"/>
          <w:szCs w:val="22"/>
        </w:rPr>
      </w:pPr>
    </w:p>
    <w:p w14:paraId="5630AD66" w14:textId="77777777" w:rsidR="00C67BEE" w:rsidRPr="00280F9C" w:rsidRDefault="00C67BEE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2D87602B" w14:textId="562A93CA" w:rsidR="00471497" w:rsidRPr="00280F9C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En Pamplona, a ...................... de ....</w:t>
      </w:r>
      <w:r w:rsidR="00357110">
        <w:rPr>
          <w:rFonts w:ascii="Arial Narrow" w:hAnsi="Arial Narrow"/>
          <w:sz w:val="22"/>
          <w:szCs w:val="22"/>
        </w:rPr>
        <w:t>........................ de 20</w:t>
      </w:r>
      <w:r w:rsidR="003036B5">
        <w:rPr>
          <w:rFonts w:ascii="Arial Narrow" w:hAnsi="Arial Narrow"/>
          <w:sz w:val="22"/>
          <w:szCs w:val="22"/>
        </w:rPr>
        <w:t>2</w:t>
      </w:r>
      <w:r w:rsidR="00AD1079">
        <w:rPr>
          <w:rFonts w:ascii="Arial Narrow" w:hAnsi="Arial Narrow"/>
          <w:sz w:val="22"/>
          <w:szCs w:val="22"/>
        </w:rPr>
        <w:t>6</w:t>
      </w:r>
    </w:p>
    <w:p w14:paraId="61829076" w14:textId="166C29AF" w:rsidR="00471497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4E87D6EB" w14:textId="77777777" w:rsidR="003036B5" w:rsidRPr="00280F9C" w:rsidRDefault="003036B5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10672957" w14:textId="02D4D112" w:rsidR="00471497" w:rsidRDefault="00471497" w:rsidP="00791681">
      <w:pPr>
        <w:ind w:right="566"/>
        <w:jc w:val="center"/>
        <w:rPr>
          <w:rFonts w:ascii="Arial Narrow" w:hAnsi="Arial Narrow"/>
          <w:sz w:val="22"/>
          <w:szCs w:val="22"/>
        </w:rPr>
      </w:pPr>
      <w:r w:rsidRPr="00280F9C">
        <w:rPr>
          <w:rFonts w:ascii="Arial Narrow" w:hAnsi="Arial Narrow"/>
          <w:sz w:val="22"/>
          <w:szCs w:val="22"/>
        </w:rPr>
        <w:t>(firma)</w:t>
      </w:r>
    </w:p>
    <w:p w14:paraId="39656081" w14:textId="77777777" w:rsidR="003036B5" w:rsidRDefault="003036B5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6A37BDCB" w14:textId="77777777" w:rsidR="003036B5" w:rsidRPr="00280F9C" w:rsidRDefault="003036B5" w:rsidP="00791681">
      <w:pPr>
        <w:ind w:right="566"/>
        <w:jc w:val="center"/>
        <w:rPr>
          <w:rFonts w:ascii="Arial Narrow" w:hAnsi="Arial Narrow"/>
          <w:sz w:val="22"/>
          <w:szCs w:val="22"/>
        </w:rPr>
      </w:pPr>
    </w:p>
    <w:p w14:paraId="7FAA26E0" w14:textId="77777777" w:rsidR="00471497" w:rsidRPr="00280F9C" w:rsidRDefault="00471497" w:rsidP="00791681">
      <w:pPr>
        <w:ind w:right="566"/>
        <w:rPr>
          <w:rFonts w:ascii="Arial Narrow" w:hAnsi="Arial Narrow"/>
          <w:b/>
          <w:bCs/>
          <w:i/>
          <w:sz w:val="22"/>
          <w:szCs w:val="22"/>
        </w:rPr>
      </w:pPr>
      <w:r w:rsidRPr="00280F9C">
        <w:rPr>
          <w:rFonts w:ascii="Arial Narrow" w:hAnsi="Arial Narrow"/>
          <w:b/>
          <w:bCs/>
          <w:i/>
          <w:sz w:val="22"/>
          <w:szCs w:val="22"/>
        </w:rPr>
        <w:t>NOTAS:</w:t>
      </w:r>
    </w:p>
    <w:p w14:paraId="56A00A94" w14:textId="77777777" w:rsidR="00471497" w:rsidRPr="00280F9C" w:rsidRDefault="00471497" w:rsidP="00791681">
      <w:pPr>
        <w:ind w:right="566"/>
        <w:rPr>
          <w:rFonts w:ascii="Arial Narrow" w:hAnsi="Arial Narrow"/>
          <w:i/>
          <w:sz w:val="22"/>
          <w:szCs w:val="22"/>
        </w:rPr>
      </w:pPr>
      <w:r w:rsidRPr="00280F9C">
        <w:rPr>
          <w:rFonts w:ascii="Arial Narrow" w:hAnsi="Arial Narrow"/>
          <w:i/>
          <w:sz w:val="22"/>
          <w:szCs w:val="22"/>
        </w:rPr>
        <w:t xml:space="preserve">1.- No se admitirá ninguna oferta económica que supere el presupuesto </w:t>
      </w:r>
      <w:r w:rsidR="00C12F29">
        <w:rPr>
          <w:rFonts w:ascii="Arial Narrow" w:hAnsi="Arial Narrow"/>
          <w:i/>
          <w:sz w:val="22"/>
          <w:szCs w:val="22"/>
        </w:rPr>
        <w:t xml:space="preserve">máximo </w:t>
      </w:r>
      <w:r w:rsidRPr="00280F9C">
        <w:rPr>
          <w:rFonts w:ascii="Arial Narrow" w:hAnsi="Arial Narrow"/>
          <w:i/>
          <w:sz w:val="22"/>
          <w:szCs w:val="22"/>
        </w:rPr>
        <w:t>de licitación.</w:t>
      </w:r>
    </w:p>
    <w:p w14:paraId="2B8F9BF6" w14:textId="12F25BA1" w:rsidR="00471497" w:rsidRPr="004162A5" w:rsidRDefault="00471497" w:rsidP="00C12F29">
      <w:pPr>
        <w:ind w:right="566"/>
        <w:rPr>
          <w:rFonts w:ascii="Arial Narrow" w:hAnsi="Arial Narrow"/>
          <w:i/>
          <w:sz w:val="22"/>
          <w:szCs w:val="22"/>
        </w:rPr>
      </w:pPr>
      <w:r w:rsidRPr="004162A5">
        <w:rPr>
          <w:rFonts w:ascii="Arial Narrow" w:hAnsi="Arial Narrow"/>
          <w:i/>
          <w:sz w:val="22"/>
          <w:szCs w:val="22"/>
        </w:rPr>
        <w:t xml:space="preserve">2.- </w:t>
      </w:r>
      <w:r w:rsidR="00C12F29" w:rsidRPr="004162A5">
        <w:rPr>
          <w:rFonts w:ascii="Arial Narrow" w:hAnsi="Arial Narrow"/>
          <w:i/>
          <w:sz w:val="22"/>
          <w:szCs w:val="22"/>
        </w:rPr>
        <w:t>Adjuntar</w:t>
      </w:r>
      <w:r w:rsidR="00846D7F">
        <w:rPr>
          <w:rFonts w:ascii="Arial Narrow" w:hAnsi="Arial Narrow"/>
          <w:i/>
          <w:sz w:val="22"/>
          <w:szCs w:val="22"/>
        </w:rPr>
        <w:t>, en su caso, acreditación del cumplimiento del criterio social</w:t>
      </w:r>
      <w:r w:rsidR="00C12F29" w:rsidRPr="004162A5">
        <w:rPr>
          <w:rFonts w:ascii="Arial Narrow" w:hAnsi="Arial Narrow"/>
          <w:i/>
          <w:sz w:val="22"/>
          <w:szCs w:val="22"/>
        </w:rPr>
        <w:t>.</w:t>
      </w:r>
    </w:p>
    <w:p w14:paraId="2BA226A1" w14:textId="21C00927" w:rsidR="00BC1A4D" w:rsidRDefault="00BC1A4D" w:rsidP="00791681">
      <w:pPr>
        <w:ind w:right="566"/>
        <w:rPr>
          <w:rFonts w:ascii="Arial Narrow" w:hAnsi="Arial Narrow"/>
          <w:i/>
          <w:sz w:val="22"/>
          <w:szCs w:val="22"/>
        </w:rPr>
      </w:pPr>
    </w:p>
    <w:p w14:paraId="5F2BE699" w14:textId="77777777" w:rsidR="003036B5" w:rsidRPr="00280F9C" w:rsidRDefault="003036B5" w:rsidP="00791681">
      <w:pPr>
        <w:ind w:right="566"/>
        <w:rPr>
          <w:rFonts w:ascii="Arial Narrow" w:hAnsi="Arial Narrow"/>
          <w:i/>
          <w:sz w:val="22"/>
          <w:szCs w:val="22"/>
        </w:rPr>
      </w:pPr>
    </w:p>
    <w:p w14:paraId="48BF9EEB" w14:textId="77777777" w:rsidR="003036B5" w:rsidRDefault="003036B5" w:rsidP="003036B5">
      <w:pPr>
        <w:spacing w:after="80"/>
        <w:ind w:right="567"/>
        <w:jc w:val="both"/>
        <w:rPr>
          <w:rFonts w:ascii="Arial Narrow" w:hAnsi="Arial Narrow" w:cs="Tahoma"/>
          <w:sz w:val="16"/>
          <w:szCs w:val="16"/>
          <w:u w:val="single"/>
        </w:rPr>
      </w:pPr>
      <w:r>
        <w:rPr>
          <w:rFonts w:ascii="Arial Narrow" w:hAnsi="Arial Narrow" w:cs="Tahoma"/>
          <w:b/>
          <w:bCs/>
          <w:sz w:val="16"/>
          <w:szCs w:val="16"/>
        </w:rPr>
        <w:t>PROTECCIÓN DE DATOS</w:t>
      </w:r>
      <w:r>
        <w:rPr>
          <w:rFonts w:ascii="Arial Narrow" w:hAnsi="Arial Narrow" w:cs="Tahoma"/>
          <w:b/>
          <w:sz w:val="16"/>
          <w:szCs w:val="16"/>
        </w:rPr>
        <w:t>:</w:t>
      </w:r>
      <w:r>
        <w:rPr>
          <w:rFonts w:ascii="Arial Narrow" w:hAnsi="Arial Narrow" w:cs="Tahoma"/>
          <w:sz w:val="16"/>
          <w:szCs w:val="16"/>
        </w:rPr>
        <w:t xml:space="preserve"> ANIMSA es el responsable de los datos de carácter personal que van a ser utilizados para la gestión del pliego y posterior contratación en caso de ser la adjudicataria en el ejercicio de los deberes públicos. Tiene derecho a acceder a los datos, rectificarlos en el caso de que no sean correctos y suprimirlos dirigiéndose a la sede de ANIMSA o a través del correo electrónico </w:t>
      </w:r>
      <w:r>
        <w:rPr>
          <w:rStyle w:val="Hipervnculo"/>
          <w:rFonts w:ascii="Arial Narrow" w:hAnsi="Arial Narrow"/>
          <w:sz w:val="16"/>
          <w:szCs w:val="16"/>
        </w:rPr>
        <w:t>dpd@animsa.es</w:t>
      </w:r>
      <w:r>
        <w:rPr>
          <w:spacing w:val="25"/>
          <w:sz w:val="14"/>
        </w:rPr>
        <w:t>.</w:t>
      </w:r>
      <w:r>
        <w:rPr>
          <w:rFonts w:ascii="Arial Narrow" w:hAnsi="Arial Narrow" w:cs="Tahoma"/>
          <w:sz w:val="16"/>
          <w:szCs w:val="16"/>
        </w:rPr>
        <w:t xml:space="preserve">Puede </w:t>
      </w:r>
      <w:r>
        <w:rPr>
          <w:rFonts w:ascii="Arial Narrow" w:hAnsi="Arial Narrow" w:cs="Tahoma"/>
          <w:sz w:val="16"/>
          <w:szCs w:val="16"/>
          <w:u w:val="single"/>
        </w:rPr>
        <w:t>consultar la información adicional en el Pliego Regulador de Condiciones Generales.</w:t>
      </w:r>
    </w:p>
    <w:p w14:paraId="17AD93B2" w14:textId="310C14CF" w:rsidR="00DF1812" w:rsidRPr="003036B5" w:rsidRDefault="003036B5" w:rsidP="003036B5">
      <w:pPr>
        <w:overflowPunct w:val="0"/>
        <w:autoSpaceDE w:val="0"/>
        <w:autoSpaceDN w:val="0"/>
        <w:adjustRightInd w:val="0"/>
        <w:spacing w:after="60"/>
        <w:ind w:right="567"/>
        <w:jc w:val="both"/>
        <w:textAlignment w:val="baseline"/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16"/>
          <w:szCs w:val="16"/>
          <w:lang w:val="es-ES_tradnl"/>
        </w:rPr>
        <w:t xml:space="preserve">Asimismo, para dar cumplimiento a los requisitos de la norma ISO9001:2015, ANIMSA tiene establecido un </w:t>
      </w:r>
      <w:r>
        <w:rPr>
          <w:rFonts w:ascii="Arial Narrow" w:hAnsi="Arial Narrow" w:cs="Tahoma"/>
          <w:sz w:val="16"/>
          <w:szCs w:val="16"/>
          <w:u w:val="single"/>
          <w:lang w:val="es-ES_tradnl"/>
        </w:rPr>
        <w:t>sistema para la evaluación del desempeño de sus proveedores</w:t>
      </w:r>
      <w:r>
        <w:rPr>
          <w:rFonts w:ascii="Arial Narrow" w:hAnsi="Arial Narrow" w:cs="Tahoma"/>
          <w:sz w:val="16"/>
          <w:szCs w:val="16"/>
          <w:lang w:val="es-ES_tradnl"/>
        </w:rPr>
        <w:t xml:space="preserve">. Dicho sistema está disponible para su consulta en este </w:t>
      </w:r>
      <w:hyperlink r:id="rId12" w:history="1">
        <w:r>
          <w:rPr>
            <w:rStyle w:val="Hipervnculo"/>
            <w:rFonts w:ascii="Arial Narrow" w:hAnsi="Arial Narrow" w:cs="Tahoma"/>
            <w:sz w:val="16"/>
            <w:szCs w:val="16"/>
            <w:lang w:val="es-ES_tradnl"/>
          </w:rPr>
          <w:t>enlace</w:t>
        </w:r>
      </w:hyperlink>
      <w:r>
        <w:rPr>
          <w:rFonts w:ascii="Arial Narrow" w:hAnsi="Arial Narrow" w:cs="Tahoma"/>
          <w:sz w:val="16"/>
          <w:szCs w:val="16"/>
          <w:lang w:val="es-ES_tradnl"/>
        </w:rPr>
        <w:t xml:space="preserve">. </w:t>
      </w:r>
    </w:p>
    <w:p w14:paraId="0DE4B5B7" w14:textId="77777777" w:rsidR="00471497" w:rsidRDefault="00471497" w:rsidP="00791681">
      <w:pPr>
        <w:ind w:right="566"/>
        <w:rPr>
          <w:rFonts w:ascii="Arial Narrow" w:hAnsi="Arial Narrow"/>
          <w:sz w:val="22"/>
          <w:szCs w:val="22"/>
        </w:rPr>
      </w:pPr>
    </w:p>
    <w:bookmarkEnd w:id="1"/>
    <w:bookmarkEnd w:id="2"/>
    <w:sectPr w:rsidR="00471497" w:rsidSect="00AD1079">
      <w:headerReference w:type="default" r:id="rId13"/>
      <w:footerReference w:type="default" r:id="rId14"/>
      <w:pgSz w:w="11906" w:h="16838" w:code="9"/>
      <w:pgMar w:top="2410" w:right="566" w:bottom="993" w:left="1418" w:header="680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F0D7D" w14:textId="77777777" w:rsidR="001F12E4" w:rsidRDefault="001F12E4">
      <w:r>
        <w:separator/>
      </w:r>
    </w:p>
  </w:endnote>
  <w:endnote w:type="continuationSeparator" w:id="0">
    <w:p w14:paraId="6B62F1B3" w14:textId="77777777" w:rsidR="001F12E4" w:rsidRDefault="001F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2848171"/>
      <w:docPartObj>
        <w:docPartGallery w:val="Page Numbers (Bottom of Page)"/>
        <w:docPartUnique/>
      </w:docPartObj>
    </w:sdtPr>
    <w:sdtEndPr>
      <w:rPr>
        <w:rFonts w:ascii="Arial Narrow" w:hAnsi="Arial Narrow"/>
        <w:sz w:val="22"/>
        <w:szCs w:val="22"/>
      </w:rPr>
    </w:sdtEndPr>
    <w:sdtContent>
      <w:p w14:paraId="66204FF1" w14:textId="3C17CCBD" w:rsidR="00466041" w:rsidRPr="00AD1079" w:rsidRDefault="00466041" w:rsidP="00AD1079">
        <w:pPr>
          <w:pStyle w:val="Piedepgina"/>
          <w:ind w:right="424"/>
          <w:jc w:val="right"/>
          <w:rPr>
            <w:rFonts w:ascii="Arial Narrow" w:hAnsi="Arial Narrow"/>
            <w:sz w:val="22"/>
            <w:szCs w:val="22"/>
          </w:rPr>
        </w:pPr>
        <w:r w:rsidRPr="00466041">
          <w:rPr>
            <w:rFonts w:ascii="Arial Narrow" w:hAnsi="Arial Narrow"/>
            <w:sz w:val="22"/>
            <w:szCs w:val="22"/>
          </w:rPr>
          <w:fldChar w:fldCharType="begin"/>
        </w:r>
        <w:r w:rsidRPr="00466041">
          <w:rPr>
            <w:rFonts w:ascii="Arial Narrow" w:hAnsi="Arial Narrow"/>
            <w:sz w:val="22"/>
            <w:szCs w:val="22"/>
          </w:rPr>
          <w:instrText>PAGE   \* MERGEFORMAT</w:instrText>
        </w:r>
        <w:r w:rsidRPr="00466041">
          <w:rPr>
            <w:rFonts w:ascii="Arial Narrow" w:hAnsi="Arial Narrow"/>
            <w:sz w:val="22"/>
            <w:szCs w:val="22"/>
          </w:rPr>
          <w:fldChar w:fldCharType="separate"/>
        </w:r>
        <w:r w:rsidR="00E36784">
          <w:rPr>
            <w:rFonts w:ascii="Arial Narrow" w:hAnsi="Arial Narrow"/>
            <w:noProof/>
            <w:sz w:val="22"/>
            <w:szCs w:val="22"/>
          </w:rPr>
          <w:t>1</w:t>
        </w:r>
        <w:r w:rsidRPr="00466041">
          <w:rPr>
            <w:rFonts w:ascii="Arial Narrow" w:hAnsi="Arial Narrow"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19836" w14:textId="77777777" w:rsidR="001F12E4" w:rsidRDefault="001F12E4">
      <w:r>
        <w:separator/>
      </w:r>
    </w:p>
  </w:footnote>
  <w:footnote w:type="continuationSeparator" w:id="0">
    <w:p w14:paraId="296FEF7D" w14:textId="77777777" w:rsidR="001F12E4" w:rsidRDefault="001F1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6060D" w14:textId="77777777" w:rsidR="00CB5CE2" w:rsidRDefault="004272C8">
    <w:pPr>
      <w:pStyle w:val="Encabezado"/>
    </w:pPr>
    <w:r>
      <w:rPr>
        <w:noProof/>
        <w:sz w:val="8"/>
        <w:szCs w:val="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4E537D1" wp14:editId="07777777">
              <wp:simplePos x="0" y="0"/>
              <wp:positionH relativeFrom="column">
                <wp:posOffset>1295400</wp:posOffset>
              </wp:positionH>
              <wp:positionV relativeFrom="page">
                <wp:posOffset>944245</wp:posOffset>
              </wp:positionV>
              <wp:extent cx="4495800" cy="971550"/>
              <wp:effectExtent l="0" t="1270" r="0" b="0"/>
              <wp:wrapNone/>
              <wp:docPr id="7" name="Rectangl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495800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57150" cmpd="thickThin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F2C34E" w14:textId="77777777" w:rsidR="00FB2EE5" w:rsidRDefault="00FB2EE5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4E537D1" id="Rectangle 38" o:spid="_x0000_s1026" style="position:absolute;margin-left:102pt;margin-top:74.35pt;width:354pt;height:7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" filled="f" stroked="f" strokecolor="#f60" strokeweight="4.5pt">
              <v:stroke linestyle="thickThin"/>
              <v:textbox>
                <w:txbxContent>
                  <w:p w14:paraId="02F2C34E" w14:textId="77777777" w:rsidR="00FB2EE5" w:rsidRDefault="00FB2EE5"/>
                </w:txbxContent>
              </v:textbox>
              <w10:wrap anchory="page"/>
            </v:rect>
          </w:pict>
        </mc:Fallback>
      </mc:AlternateContent>
    </w:r>
    <w:r>
      <w:rPr>
        <w:noProof/>
        <w:sz w:val="8"/>
        <w:szCs w:val="8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F14A745" wp14:editId="07777777">
              <wp:simplePos x="0" y="0"/>
              <wp:positionH relativeFrom="column">
                <wp:posOffset>-527050</wp:posOffset>
              </wp:positionH>
              <wp:positionV relativeFrom="paragraph">
                <wp:posOffset>-71755</wp:posOffset>
              </wp:positionV>
              <wp:extent cx="6903085" cy="9968230"/>
              <wp:effectExtent l="6350" t="13970" r="5715" b="9525"/>
              <wp:wrapNone/>
              <wp:docPr id="1" name="Group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903085" cy="9968230"/>
                        <a:chOff x="588" y="567"/>
                        <a:chExt cx="10871" cy="15698"/>
                      </a:xfrm>
                    </wpg:grpSpPr>
                    <wps:wsp>
                      <wps:cNvPr id="2" name="Freeform 40"/>
                      <wps:cNvSpPr>
                        <a:spLocks/>
                      </wps:cNvSpPr>
                      <wps:spPr bwMode="auto">
                        <a:xfrm>
                          <a:off x="588" y="567"/>
                          <a:ext cx="10871" cy="1821"/>
                        </a:xfrm>
                        <a:custGeom>
                          <a:avLst/>
                          <a:gdLst>
                            <a:gd name="T0" fmla="*/ 3057 w 10871"/>
                            <a:gd name="T1" fmla="*/ 735 h 1821"/>
                            <a:gd name="T2" fmla="*/ 1773 w 10871"/>
                            <a:gd name="T3" fmla="*/ 1008 h 1821"/>
                            <a:gd name="T4" fmla="*/ 852 w 10871"/>
                            <a:gd name="T5" fmla="*/ 546 h 1821"/>
                            <a:gd name="T6" fmla="*/ 561 w 10871"/>
                            <a:gd name="T7" fmla="*/ 1488 h 1821"/>
                            <a:gd name="T8" fmla="*/ 0 w 10871"/>
                            <a:gd name="T9" fmla="*/ 1821 h 1821"/>
                            <a:gd name="T10" fmla="*/ 0 w 10871"/>
                            <a:gd name="T11" fmla="*/ 0 h 1821"/>
                            <a:gd name="T12" fmla="*/ 10871 w 10871"/>
                            <a:gd name="T13" fmla="*/ 10 h 18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10871" h="1821">
                              <a:moveTo>
                                <a:pt x="3057" y="735"/>
                              </a:moveTo>
                              <a:cubicBezTo>
                                <a:pt x="2843" y="780"/>
                                <a:pt x="2337" y="843"/>
                                <a:pt x="1773" y="1008"/>
                              </a:cubicBezTo>
                              <a:cubicBezTo>
                                <a:pt x="1638" y="468"/>
                                <a:pt x="1131" y="425"/>
                                <a:pt x="852" y="546"/>
                              </a:cubicBezTo>
                              <a:cubicBezTo>
                                <a:pt x="504" y="699"/>
                                <a:pt x="348" y="1149"/>
                                <a:pt x="561" y="1488"/>
                              </a:cubicBezTo>
                              <a:cubicBezTo>
                                <a:pt x="144" y="1719"/>
                                <a:pt x="279" y="1641"/>
                                <a:pt x="0" y="1821"/>
                              </a:cubicBezTo>
                              <a:cubicBezTo>
                                <a:pt x="0" y="910"/>
                                <a:pt x="0" y="0"/>
                                <a:pt x="0" y="0"/>
                              </a:cubicBezTo>
                              <a:lnTo>
                                <a:pt x="10871" y="10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42"/>
                      <wps:cNvSpPr>
                        <a:spLocks/>
                      </wps:cNvSpPr>
                      <wps:spPr bwMode="auto">
                        <a:xfrm>
                          <a:off x="588" y="3048"/>
                          <a:ext cx="1" cy="13217"/>
                        </a:xfrm>
                        <a:custGeom>
                          <a:avLst/>
                          <a:gdLst>
                            <a:gd name="T0" fmla="*/ 0 w 1"/>
                            <a:gd name="T1" fmla="*/ 0 h 13217"/>
                            <a:gd name="T2" fmla="*/ 0 w 1"/>
                            <a:gd name="T3" fmla="*/ 13217 h 132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" h="13217">
                              <a:moveTo>
                                <a:pt x="0" y="0"/>
                              </a:moveTo>
                              <a:lnTo>
                                <a:pt x="0" y="13217"/>
                              </a:lnTo>
                            </a:path>
                          </a:pathLst>
                        </a:custGeom>
                        <a:noFill/>
                        <a:ln w="6350" cmpd="sng">
                          <a:solidFill>
                            <a:srgbClr val="33333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76"/>
                      <wpg:cNvGrpSpPr>
                        <a:grpSpLocks/>
                      </wpg:cNvGrpSpPr>
                      <wpg:grpSpPr bwMode="auto">
                        <a:xfrm>
                          <a:off x="1151" y="1148"/>
                          <a:ext cx="1134" cy="1134"/>
                          <a:chOff x="7418" y="2675"/>
                          <a:chExt cx="1134" cy="1134"/>
                        </a:xfrm>
                      </wpg:grpSpPr>
                      <wps:wsp>
                        <wps:cNvPr id="5" name="Oval 75"/>
                        <wps:cNvSpPr>
                          <a:spLocks noChangeArrowheads="1"/>
                        </wps:cNvSpPr>
                        <wps:spPr bwMode="auto">
                          <a:xfrm>
                            <a:off x="7418" y="2675"/>
                            <a:ext cx="1134" cy="1134"/>
                          </a:xfrm>
                          <a:prstGeom prst="ellipse">
                            <a:avLst/>
                          </a:prstGeom>
                          <a:solidFill>
                            <a:srgbClr val="B90A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41"/>
                        <wps:cNvSpPr>
                          <a:spLocks noChangeAspect="1"/>
                        </wps:cNvSpPr>
                        <wps:spPr bwMode="auto">
                          <a:xfrm>
                            <a:off x="7590" y="2799"/>
                            <a:ext cx="789" cy="887"/>
                          </a:xfrm>
                          <a:custGeom>
                            <a:avLst/>
                            <a:gdLst>
                              <a:gd name="T0" fmla="*/ 349 w 4489"/>
                              <a:gd name="T1" fmla="*/ 4733 h 5047"/>
                              <a:gd name="T2" fmla="*/ 19 w 4489"/>
                              <a:gd name="T3" fmla="*/ 3870 h 5047"/>
                              <a:gd name="T4" fmla="*/ 236 w 4489"/>
                              <a:gd name="T5" fmla="*/ 2460 h 5047"/>
                              <a:gd name="T6" fmla="*/ 979 w 4489"/>
                              <a:gd name="T7" fmla="*/ 1155 h 5047"/>
                              <a:gd name="T8" fmla="*/ 2209 w 4489"/>
                              <a:gd name="T9" fmla="*/ 285 h 5047"/>
                              <a:gd name="T10" fmla="*/ 3491 w 4489"/>
                              <a:gd name="T11" fmla="*/ 210 h 5047"/>
                              <a:gd name="T12" fmla="*/ 3589 w 4489"/>
                              <a:gd name="T13" fmla="*/ 1088 h 5047"/>
                              <a:gd name="T14" fmla="*/ 2629 w 4489"/>
                              <a:gd name="T15" fmla="*/ 975 h 5047"/>
                              <a:gd name="T16" fmla="*/ 1145 w 4489"/>
                              <a:gd name="T17" fmla="*/ 1824 h 5047"/>
                              <a:gd name="T18" fmla="*/ 941 w 4489"/>
                              <a:gd name="T19" fmla="*/ 3053 h 5047"/>
                              <a:gd name="T20" fmla="*/ 1196 w 4489"/>
                              <a:gd name="T21" fmla="*/ 3495 h 5047"/>
                              <a:gd name="T22" fmla="*/ 1706 w 4489"/>
                              <a:gd name="T23" fmla="*/ 3338 h 5047"/>
                              <a:gd name="T24" fmla="*/ 2546 w 4489"/>
                              <a:gd name="T25" fmla="*/ 2280 h 5047"/>
                              <a:gd name="T26" fmla="*/ 3229 w 4489"/>
                              <a:gd name="T27" fmla="*/ 1658 h 5047"/>
                              <a:gd name="T28" fmla="*/ 3769 w 4489"/>
                              <a:gd name="T29" fmla="*/ 1643 h 5047"/>
                              <a:gd name="T30" fmla="*/ 3851 w 4489"/>
                              <a:gd name="T31" fmla="*/ 2235 h 5047"/>
                              <a:gd name="T32" fmla="*/ 3641 w 4489"/>
                              <a:gd name="T33" fmla="*/ 3255 h 5047"/>
                              <a:gd name="T34" fmla="*/ 4001 w 4489"/>
                              <a:gd name="T35" fmla="*/ 3555 h 5047"/>
                              <a:gd name="T36" fmla="*/ 4429 w 4489"/>
                              <a:gd name="T37" fmla="*/ 3848 h 5047"/>
                              <a:gd name="T38" fmla="*/ 4211 w 4489"/>
                              <a:gd name="T39" fmla="*/ 4538 h 5047"/>
                              <a:gd name="T40" fmla="*/ 3326 w 4489"/>
                              <a:gd name="T41" fmla="*/ 4650 h 5047"/>
                              <a:gd name="T42" fmla="*/ 2981 w 4489"/>
                              <a:gd name="T43" fmla="*/ 3810 h 5047"/>
                              <a:gd name="T44" fmla="*/ 2944 w 4489"/>
                              <a:gd name="T45" fmla="*/ 2918 h 5047"/>
                              <a:gd name="T46" fmla="*/ 1849 w 4489"/>
                              <a:gd name="T47" fmla="*/ 4020 h 5047"/>
                              <a:gd name="T48" fmla="*/ 1136 w 4489"/>
                              <a:gd name="T49" fmla="*/ 4718 h 5047"/>
                              <a:gd name="T50" fmla="*/ 349 w 4489"/>
                              <a:gd name="T51" fmla="*/ 4733 h 50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489" h="5047">
                                <a:moveTo>
                                  <a:pt x="349" y="4733"/>
                                </a:moveTo>
                                <a:cubicBezTo>
                                  <a:pt x="169" y="4583"/>
                                  <a:pt x="40" y="4234"/>
                                  <a:pt x="19" y="3870"/>
                                </a:cubicBezTo>
                                <a:cubicBezTo>
                                  <a:pt x="0" y="3491"/>
                                  <a:pt x="76" y="2912"/>
                                  <a:pt x="236" y="2460"/>
                                </a:cubicBezTo>
                                <a:cubicBezTo>
                                  <a:pt x="396" y="2008"/>
                                  <a:pt x="650" y="1517"/>
                                  <a:pt x="979" y="1155"/>
                                </a:cubicBezTo>
                                <a:cubicBezTo>
                                  <a:pt x="1308" y="793"/>
                                  <a:pt x="1526" y="563"/>
                                  <a:pt x="2209" y="285"/>
                                </a:cubicBezTo>
                                <a:cubicBezTo>
                                  <a:pt x="2628" y="127"/>
                                  <a:pt x="3004" y="0"/>
                                  <a:pt x="3491" y="210"/>
                                </a:cubicBezTo>
                                <a:cubicBezTo>
                                  <a:pt x="3686" y="300"/>
                                  <a:pt x="4061" y="690"/>
                                  <a:pt x="3589" y="1088"/>
                                </a:cubicBezTo>
                                <a:cubicBezTo>
                                  <a:pt x="3056" y="1305"/>
                                  <a:pt x="2974" y="1103"/>
                                  <a:pt x="2629" y="975"/>
                                </a:cubicBezTo>
                                <a:cubicBezTo>
                                  <a:pt x="1766" y="825"/>
                                  <a:pt x="1386" y="1435"/>
                                  <a:pt x="1145" y="1824"/>
                                </a:cubicBezTo>
                                <a:cubicBezTo>
                                  <a:pt x="904" y="2213"/>
                                  <a:pt x="881" y="2610"/>
                                  <a:pt x="941" y="3053"/>
                                </a:cubicBezTo>
                                <a:cubicBezTo>
                                  <a:pt x="1001" y="3428"/>
                                  <a:pt x="1069" y="3448"/>
                                  <a:pt x="1196" y="3495"/>
                                </a:cubicBezTo>
                                <a:cubicBezTo>
                                  <a:pt x="1323" y="3542"/>
                                  <a:pt x="1481" y="3540"/>
                                  <a:pt x="1706" y="3338"/>
                                </a:cubicBezTo>
                                <a:cubicBezTo>
                                  <a:pt x="1928" y="3136"/>
                                  <a:pt x="2268" y="2625"/>
                                  <a:pt x="2546" y="2280"/>
                                </a:cubicBezTo>
                                <a:cubicBezTo>
                                  <a:pt x="2824" y="1935"/>
                                  <a:pt x="3025" y="1764"/>
                                  <a:pt x="3229" y="1658"/>
                                </a:cubicBezTo>
                                <a:cubicBezTo>
                                  <a:pt x="3229" y="1658"/>
                                  <a:pt x="3491" y="1448"/>
                                  <a:pt x="3769" y="1643"/>
                                </a:cubicBezTo>
                                <a:cubicBezTo>
                                  <a:pt x="3829" y="1665"/>
                                  <a:pt x="3934" y="1958"/>
                                  <a:pt x="3851" y="2235"/>
                                </a:cubicBezTo>
                                <a:cubicBezTo>
                                  <a:pt x="3768" y="2512"/>
                                  <a:pt x="3630" y="3034"/>
                                  <a:pt x="3641" y="3255"/>
                                </a:cubicBezTo>
                                <a:cubicBezTo>
                                  <a:pt x="3666" y="3472"/>
                                  <a:pt x="3649" y="3533"/>
                                  <a:pt x="4001" y="3555"/>
                                </a:cubicBezTo>
                                <a:cubicBezTo>
                                  <a:pt x="4256" y="3563"/>
                                  <a:pt x="4394" y="3682"/>
                                  <a:pt x="4429" y="3848"/>
                                </a:cubicBezTo>
                                <a:cubicBezTo>
                                  <a:pt x="4489" y="4013"/>
                                  <a:pt x="4473" y="4283"/>
                                  <a:pt x="4211" y="4538"/>
                                </a:cubicBezTo>
                                <a:cubicBezTo>
                                  <a:pt x="3949" y="4793"/>
                                  <a:pt x="3531" y="4771"/>
                                  <a:pt x="3326" y="4650"/>
                                </a:cubicBezTo>
                                <a:cubicBezTo>
                                  <a:pt x="3326" y="4650"/>
                                  <a:pt x="2988" y="4507"/>
                                  <a:pt x="2981" y="3810"/>
                                </a:cubicBezTo>
                                <a:cubicBezTo>
                                  <a:pt x="2974" y="3113"/>
                                  <a:pt x="3056" y="3045"/>
                                  <a:pt x="2944" y="2918"/>
                                </a:cubicBezTo>
                                <a:cubicBezTo>
                                  <a:pt x="2749" y="2723"/>
                                  <a:pt x="2164" y="3713"/>
                                  <a:pt x="1849" y="4020"/>
                                </a:cubicBezTo>
                                <a:cubicBezTo>
                                  <a:pt x="1572" y="4342"/>
                                  <a:pt x="1386" y="4604"/>
                                  <a:pt x="1136" y="4718"/>
                                </a:cubicBezTo>
                                <a:cubicBezTo>
                                  <a:pt x="677" y="5047"/>
                                  <a:pt x="349" y="4733"/>
                                  <a:pt x="349" y="473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6350" cmpd="sng">
                                <a:solidFill>
                                  <a:srgbClr val="A6A6A6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wp14="http://schemas.microsoft.com/office/word/2010/wordml">
          <w:pict w14:anchorId="7877D9DE">
            <v:group id="Group 79" style="position:absolute;margin-left:-41.5pt;margin-top:-5.65pt;width:543.55pt;height:784.9pt;z-index:251658240" coordsize="10871,15698" coordorigin="588,567" o:spid="_x0000_s1026" w14:anchorId="5938E8A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">
              <v:shape id="Freeform 40" style="position:absolute;left:588;top:567;width:10871;height:1821;visibility:visible;mso-wrap-style:square;v-text-anchor:top" coordsize="10871,1821" o:spid="_x0000_s1027" filled="f" strokecolor="#333" strokeweight=".5pt" path="m3057,735v-214,45,-720,108,-1284,273c1638,468,1131,425,852,546,504,699,348,1149,561,1488,144,1719,279,1641,,1821,,910,,,,l10871,10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">
                <v:path arrowok="t" o:connecttype="custom" o:connectlocs="3057,735;1773,1008;852,546;561,1488;0,1821;0,0;10871,10" o:connectangles="0,0,0,0,0,0,0"/>
              </v:shape>
              <v:shape id="Freeform 42" style="position:absolute;left:588;top:3048;width:1;height:13217;visibility:visible;mso-wrap-style:square;v-text-anchor:top" coordsize="1,13217" o:spid="_x0000_s1028" filled="f" strokecolor="#333" strokeweight=".5pt" path="m,l,13217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">
                <v:path arrowok="t" o:connecttype="custom" o:connectlocs="0,0;0,13217" o:connectangles="0,0"/>
              </v:shape>
              <v:group id="Group 76" style="position:absolute;left:1151;top:1148;width:1134;height:1134" coordsize="1134,1134" coordorigin="7418,2675" o:spid="_x0000_s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5" style="position:absolute;left:7418;top:2675;width:1134;height:1134;visibility:visible;mso-wrap-style:square;v-text-anchor:top" o:spid="_x0000_s1030" fillcolor="#b90a00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"/>
                <v:shape id="Freeform 41" style="position:absolute;left:7590;top:2799;width:789;height:887;visibility:visible;mso-wrap-style:square;v-text-anchor:top" coordsize="4489,5047" o:spid="_x0000_s1031" stroked="f" strokecolor="#a6a6a6" strokeweight=".5pt" path="m349,4733c169,4583,40,4234,19,3870,,3491,76,2912,236,2460,396,2008,650,1517,979,1155,1308,793,1526,563,2209,285,2628,127,3004,,3491,210v195,90,570,480,98,878c3056,1305,2974,1103,2629,975,1766,825,1386,1435,1145,1824,904,2213,881,2610,941,3053v60,375,128,395,255,442c1323,3542,1481,3540,1706,3338v222,-202,562,-713,840,-1058c2824,1935,3025,1764,3229,1658v,,262,-210,540,-15c3829,1665,3934,1958,3851,2235v-83,277,-221,799,-210,1020c3666,3472,3649,3533,4001,3555v255,8,393,127,428,293c4489,4013,4473,4283,4211,4538v-262,255,-680,233,-885,112c3326,4650,2988,4507,2981,3810v-7,-697,75,-765,-37,-892c2749,2723,2164,3713,1849,4020v-277,322,-463,584,-713,698c677,5047,349,4733,349,473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">
                  <v:path arrowok="t" o:connecttype="custom" o:connectlocs="61,832;3,680;41,432;172,203;388,50;614,37;631,191;462,171;201,321;165,537;210,614;300,587;447,401;568,291;662,289;677,393;640,572;703,625;778,676;740,798;585,817;524,670;517,513;325,707;200,829;61,832" o:connectangles="0,0,0,0,0,0,0,0,0,0,0,0,0,0,0,0,0,0,0,0,0,0,0,0,0,0"/>
                  <o:lock v:ext="edit" aspectratio="t"/>
                </v:shape>
              </v:group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91480"/>
    <w:multiLevelType w:val="hybridMultilevel"/>
    <w:tmpl w:val="40C4F6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170530"/>
    <w:multiLevelType w:val="hybridMultilevel"/>
    <w:tmpl w:val="9FEE1BBC"/>
    <w:lvl w:ilvl="0" w:tplc="678C01F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7D4EC1"/>
    <w:multiLevelType w:val="hybridMultilevel"/>
    <w:tmpl w:val="BF2C96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CC466F"/>
    <w:multiLevelType w:val="hybridMultilevel"/>
    <w:tmpl w:val="B930133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381529BE"/>
    <w:multiLevelType w:val="hybridMultilevel"/>
    <w:tmpl w:val="0F36EBCA"/>
    <w:lvl w:ilvl="0" w:tplc="0C0A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0E82213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A647E79"/>
    <w:multiLevelType w:val="hybridMultilevel"/>
    <w:tmpl w:val="B144EC98"/>
    <w:lvl w:ilvl="0" w:tplc="0B1227BC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BF4339"/>
    <w:multiLevelType w:val="hybridMultilevel"/>
    <w:tmpl w:val="42C04B12"/>
    <w:lvl w:ilvl="0" w:tplc="0C0A000F">
      <w:start w:val="1"/>
      <w:numFmt w:val="decimal"/>
      <w:lvlText w:val="%1."/>
      <w:lvlJc w:val="left"/>
      <w:pPr>
        <w:ind w:left="862" w:hanging="360"/>
      </w:p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rawingGridHorizontalSpacing w:val="120"/>
  <w:displayHorizontalDrawingGridEvery w:val="2"/>
  <w:doNotShadeFormData/>
  <w:noPunctuationKerning/>
  <w:characterSpacingControl w:val="doNotCompress"/>
  <w:hdrShapeDefaults>
    <o:shapedefaults v:ext="edit" spidmax="54273">
      <o:colormru v:ext="edit" colors="#ffad75,#a6a6a6,#e23f1e,#b90a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F57"/>
    <w:rsid w:val="00001308"/>
    <w:rsid w:val="000045B5"/>
    <w:rsid w:val="00006E7C"/>
    <w:rsid w:val="00030691"/>
    <w:rsid w:val="000309ED"/>
    <w:rsid w:val="00032B9D"/>
    <w:rsid w:val="00042323"/>
    <w:rsid w:val="00044649"/>
    <w:rsid w:val="00046E82"/>
    <w:rsid w:val="00052CEB"/>
    <w:rsid w:val="00055B6A"/>
    <w:rsid w:val="0005615A"/>
    <w:rsid w:val="0007362D"/>
    <w:rsid w:val="0009168F"/>
    <w:rsid w:val="00093F2F"/>
    <w:rsid w:val="00097003"/>
    <w:rsid w:val="000A08F0"/>
    <w:rsid w:val="000A12E9"/>
    <w:rsid w:val="000A27F9"/>
    <w:rsid w:val="000C2764"/>
    <w:rsid w:val="000C5D20"/>
    <w:rsid w:val="000C685F"/>
    <w:rsid w:val="000D13CB"/>
    <w:rsid w:val="000D20D4"/>
    <w:rsid w:val="000D3B09"/>
    <w:rsid w:val="000D5B17"/>
    <w:rsid w:val="000E19FD"/>
    <w:rsid w:val="000E3FA1"/>
    <w:rsid w:val="000E43AF"/>
    <w:rsid w:val="000E44DF"/>
    <w:rsid w:val="000F4CE8"/>
    <w:rsid w:val="000F5832"/>
    <w:rsid w:val="000F758F"/>
    <w:rsid w:val="0010167D"/>
    <w:rsid w:val="00102874"/>
    <w:rsid w:val="001115F4"/>
    <w:rsid w:val="00115D71"/>
    <w:rsid w:val="00116225"/>
    <w:rsid w:val="00120D33"/>
    <w:rsid w:val="001222D0"/>
    <w:rsid w:val="00131CB8"/>
    <w:rsid w:val="00134BE3"/>
    <w:rsid w:val="0013798B"/>
    <w:rsid w:val="00141B7B"/>
    <w:rsid w:val="00144DBB"/>
    <w:rsid w:val="001458FE"/>
    <w:rsid w:val="00155484"/>
    <w:rsid w:val="001574C0"/>
    <w:rsid w:val="001627B2"/>
    <w:rsid w:val="00173669"/>
    <w:rsid w:val="001740EC"/>
    <w:rsid w:val="0018176D"/>
    <w:rsid w:val="001823A8"/>
    <w:rsid w:val="00182F31"/>
    <w:rsid w:val="00183EF0"/>
    <w:rsid w:val="001908C0"/>
    <w:rsid w:val="00192125"/>
    <w:rsid w:val="00194056"/>
    <w:rsid w:val="00195E59"/>
    <w:rsid w:val="001A261F"/>
    <w:rsid w:val="001A37B9"/>
    <w:rsid w:val="001A553B"/>
    <w:rsid w:val="001A6551"/>
    <w:rsid w:val="001B0BA1"/>
    <w:rsid w:val="001B4D4D"/>
    <w:rsid w:val="001B6B0B"/>
    <w:rsid w:val="001C070C"/>
    <w:rsid w:val="001C1994"/>
    <w:rsid w:val="001C2A02"/>
    <w:rsid w:val="001C3F9D"/>
    <w:rsid w:val="001C6006"/>
    <w:rsid w:val="001D04AA"/>
    <w:rsid w:val="001D560A"/>
    <w:rsid w:val="001D6F09"/>
    <w:rsid w:val="001E3428"/>
    <w:rsid w:val="001F04A5"/>
    <w:rsid w:val="001F0F60"/>
    <w:rsid w:val="001F12E4"/>
    <w:rsid w:val="001F19BF"/>
    <w:rsid w:val="002017C6"/>
    <w:rsid w:val="00203830"/>
    <w:rsid w:val="00204E2F"/>
    <w:rsid w:val="00206775"/>
    <w:rsid w:val="00221518"/>
    <w:rsid w:val="00223C26"/>
    <w:rsid w:val="00230A64"/>
    <w:rsid w:val="002321C8"/>
    <w:rsid w:val="002329DB"/>
    <w:rsid w:val="00232F8C"/>
    <w:rsid w:val="00236406"/>
    <w:rsid w:val="00243F57"/>
    <w:rsid w:val="00244E88"/>
    <w:rsid w:val="002467F6"/>
    <w:rsid w:val="002469B1"/>
    <w:rsid w:val="00246A6F"/>
    <w:rsid w:val="00255354"/>
    <w:rsid w:val="00256C27"/>
    <w:rsid w:val="00261C73"/>
    <w:rsid w:val="0026366D"/>
    <w:rsid w:val="00265F9D"/>
    <w:rsid w:val="00266E67"/>
    <w:rsid w:val="00267FBB"/>
    <w:rsid w:val="0027408F"/>
    <w:rsid w:val="00275F1E"/>
    <w:rsid w:val="002768B8"/>
    <w:rsid w:val="00280F9C"/>
    <w:rsid w:val="0028397A"/>
    <w:rsid w:val="00285226"/>
    <w:rsid w:val="00286A8F"/>
    <w:rsid w:val="00287B72"/>
    <w:rsid w:val="002904EF"/>
    <w:rsid w:val="00290E07"/>
    <w:rsid w:val="00290E10"/>
    <w:rsid w:val="0029442E"/>
    <w:rsid w:val="00297E89"/>
    <w:rsid w:val="002A0662"/>
    <w:rsid w:val="002A096A"/>
    <w:rsid w:val="002A59CC"/>
    <w:rsid w:val="002B408E"/>
    <w:rsid w:val="002B41B4"/>
    <w:rsid w:val="002C4E77"/>
    <w:rsid w:val="002C66B0"/>
    <w:rsid w:val="002C71E7"/>
    <w:rsid w:val="002D0DDE"/>
    <w:rsid w:val="002D6860"/>
    <w:rsid w:val="002D6C80"/>
    <w:rsid w:val="002E1584"/>
    <w:rsid w:val="002E372A"/>
    <w:rsid w:val="002E655A"/>
    <w:rsid w:val="002F0D9F"/>
    <w:rsid w:val="002F1C58"/>
    <w:rsid w:val="002F43CB"/>
    <w:rsid w:val="003036B5"/>
    <w:rsid w:val="00305E97"/>
    <w:rsid w:val="00313A6F"/>
    <w:rsid w:val="00315AFF"/>
    <w:rsid w:val="00321AF3"/>
    <w:rsid w:val="00321EBF"/>
    <w:rsid w:val="003246E9"/>
    <w:rsid w:val="003372FF"/>
    <w:rsid w:val="00341F83"/>
    <w:rsid w:val="0034286C"/>
    <w:rsid w:val="00344B20"/>
    <w:rsid w:val="0035130D"/>
    <w:rsid w:val="00352726"/>
    <w:rsid w:val="00352D81"/>
    <w:rsid w:val="00356A7A"/>
    <w:rsid w:val="00357110"/>
    <w:rsid w:val="003576E2"/>
    <w:rsid w:val="0036149C"/>
    <w:rsid w:val="00364A74"/>
    <w:rsid w:val="003657D9"/>
    <w:rsid w:val="003721DF"/>
    <w:rsid w:val="00373CE4"/>
    <w:rsid w:val="003756D9"/>
    <w:rsid w:val="00380DEB"/>
    <w:rsid w:val="00393604"/>
    <w:rsid w:val="003A0FC8"/>
    <w:rsid w:val="003A4FCB"/>
    <w:rsid w:val="003A675B"/>
    <w:rsid w:val="003B43DE"/>
    <w:rsid w:val="003B571D"/>
    <w:rsid w:val="003C53D9"/>
    <w:rsid w:val="003D797D"/>
    <w:rsid w:val="003E30F2"/>
    <w:rsid w:val="003E693A"/>
    <w:rsid w:val="003E7C73"/>
    <w:rsid w:val="003F304D"/>
    <w:rsid w:val="003F5F2F"/>
    <w:rsid w:val="003F6D61"/>
    <w:rsid w:val="00401E1F"/>
    <w:rsid w:val="00402593"/>
    <w:rsid w:val="004124D2"/>
    <w:rsid w:val="004152EA"/>
    <w:rsid w:val="004162A5"/>
    <w:rsid w:val="00421C6B"/>
    <w:rsid w:val="004244A2"/>
    <w:rsid w:val="00427195"/>
    <w:rsid w:val="004272C8"/>
    <w:rsid w:val="00430E79"/>
    <w:rsid w:val="00431600"/>
    <w:rsid w:val="00441DBA"/>
    <w:rsid w:val="004425C1"/>
    <w:rsid w:val="00442D01"/>
    <w:rsid w:val="00446859"/>
    <w:rsid w:val="00457E6A"/>
    <w:rsid w:val="00463052"/>
    <w:rsid w:val="004633A1"/>
    <w:rsid w:val="00463CB0"/>
    <w:rsid w:val="00466041"/>
    <w:rsid w:val="00467AB4"/>
    <w:rsid w:val="00471497"/>
    <w:rsid w:val="00474058"/>
    <w:rsid w:val="00474889"/>
    <w:rsid w:val="00496D97"/>
    <w:rsid w:val="004A665D"/>
    <w:rsid w:val="004A6F13"/>
    <w:rsid w:val="004B10CF"/>
    <w:rsid w:val="004B4503"/>
    <w:rsid w:val="004B5FF7"/>
    <w:rsid w:val="004C15E2"/>
    <w:rsid w:val="004C2CE4"/>
    <w:rsid w:val="004C46F9"/>
    <w:rsid w:val="004C4CCE"/>
    <w:rsid w:val="004D1BF8"/>
    <w:rsid w:val="004E2403"/>
    <w:rsid w:val="004F5540"/>
    <w:rsid w:val="00500126"/>
    <w:rsid w:val="00511324"/>
    <w:rsid w:val="005162D9"/>
    <w:rsid w:val="00526FE1"/>
    <w:rsid w:val="005347B2"/>
    <w:rsid w:val="00541153"/>
    <w:rsid w:val="005447E8"/>
    <w:rsid w:val="00551882"/>
    <w:rsid w:val="00562324"/>
    <w:rsid w:val="00563C26"/>
    <w:rsid w:val="0056565F"/>
    <w:rsid w:val="00571369"/>
    <w:rsid w:val="00577C0C"/>
    <w:rsid w:val="00591DF2"/>
    <w:rsid w:val="005A2728"/>
    <w:rsid w:val="005A5F07"/>
    <w:rsid w:val="005A6E67"/>
    <w:rsid w:val="005B1829"/>
    <w:rsid w:val="005B1B9C"/>
    <w:rsid w:val="005B324F"/>
    <w:rsid w:val="005B3AA9"/>
    <w:rsid w:val="005B4473"/>
    <w:rsid w:val="005B5609"/>
    <w:rsid w:val="005C3143"/>
    <w:rsid w:val="005C396F"/>
    <w:rsid w:val="005C4585"/>
    <w:rsid w:val="005D47CC"/>
    <w:rsid w:val="005E19E4"/>
    <w:rsid w:val="005E3001"/>
    <w:rsid w:val="005E3314"/>
    <w:rsid w:val="005E58EF"/>
    <w:rsid w:val="005F72CC"/>
    <w:rsid w:val="00600E72"/>
    <w:rsid w:val="00604BD6"/>
    <w:rsid w:val="00605B8D"/>
    <w:rsid w:val="00606AA0"/>
    <w:rsid w:val="00607CA5"/>
    <w:rsid w:val="006168E9"/>
    <w:rsid w:val="00622898"/>
    <w:rsid w:val="00623D4D"/>
    <w:rsid w:val="006277B0"/>
    <w:rsid w:val="00632A73"/>
    <w:rsid w:val="00633792"/>
    <w:rsid w:val="006428AA"/>
    <w:rsid w:val="006518FC"/>
    <w:rsid w:val="00651AFB"/>
    <w:rsid w:val="00651BA2"/>
    <w:rsid w:val="00656CE0"/>
    <w:rsid w:val="00660841"/>
    <w:rsid w:val="00664498"/>
    <w:rsid w:val="00664AC2"/>
    <w:rsid w:val="00666CA4"/>
    <w:rsid w:val="00675701"/>
    <w:rsid w:val="00683282"/>
    <w:rsid w:val="00686595"/>
    <w:rsid w:val="0068753B"/>
    <w:rsid w:val="006A025C"/>
    <w:rsid w:val="006A1DB4"/>
    <w:rsid w:val="006A4AF8"/>
    <w:rsid w:val="006A4B3A"/>
    <w:rsid w:val="006A4F78"/>
    <w:rsid w:val="006A62DB"/>
    <w:rsid w:val="006B1B15"/>
    <w:rsid w:val="006B2C36"/>
    <w:rsid w:val="006B48D8"/>
    <w:rsid w:val="006B5433"/>
    <w:rsid w:val="006B7561"/>
    <w:rsid w:val="006C298D"/>
    <w:rsid w:val="006C4682"/>
    <w:rsid w:val="006C588E"/>
    <w:rsid w:val="006C6B91"/>
    <w:rsid w:val="006F2720"/>
    <w:rsid w:val="006F2BAA"/>
    <w:rsid w:val="006F6F85"/>
    <w:rsid w:val="00700BF0"/>
    <w:rsid w:val="00701B0D"/>
    <w:rsid w:val="00702210"/>
    <w:rsid w:val="007038C7"/>
    <w:rsid w:val="00703AE1"/>
    <w:rsid w:val="007052B2"/>
    <w:rsid w:val="007109AF"/>
    <w:rsid w:val="00715298"/>
    <w:rsid w:val="00724F6E"/>
    <w:rsid w:val="00741086"/>
    <w:rsid w:val="007433C4"/>
    <w:rsid w:val="00747230"/>
    <w:rsid w:val="007505B8"/>
    <w:rsid w:val="00751789"/>
    <w:rsid w:val="00756F18"/>
    <w:rsid w:val="007638F1"/>
    <w:rsid w:val="00766D77"/>
    <w:rsid w:val="00773B28"/>
    <w:rsid w:val="00775BE1"/>
    <w:rsid w:val="007801E5"/>
    <w:rsid w:val="007817E5"/>
    <w:rsid w:val="00781B15"/>
    <w:rsid w:val="00786907"/>
    <w:rsid w:val="00791681"/>
    <w:rsid w:val="00792B0A"/>
    <w:rsid w:val="007935EF"/>
    <w:rsid w:val="00796E21"/>
    <w:rsid w:val="007B771A"/>
    <w:rsid w:val="007C05D8"/>
    <w:rsid w:val="007C1BFD"/>
    <w:rsid w:val="007C56D4"/>
    <w:rsid w:val="007C7417"/>
    <w:rsid w:val="007C774E"/>
    <w:rsid w:val="007E6E9F"/>
    <w:rsid w:val="007F3AA8"/>
    <w:rsid w:val="007F52A3"/>
    <w:rsid w:val="007F56E1"/>
    <w:rsid w:val="007F6469"/>
    <w:rsid w:val="007F73D0"/>
    <w:rsid w:val="007F7937"/>
    <w:rsid w:val="00812709"/>
    <w:rsid w:val="00817278"/>
    <w:rsid w:val="00817A85"/>
    <w:rsid w:val="00822436"/>
    <w:rsid w:val="00822CCE"/>
    <w:rsid w:val="008243A0"/>
    <w:rsid w:val="00831129"/>
    <w:rsid w:val="00832E94"/>
    <w:rsid w:val="00834AA7"/>
    <w:rsid w:val="00846D7F"/>
    <w:rsid w:val="008470DB"/>
    <w:rsid w:val="0084797F"/>
    <w:rsid w:val="008539F8"/>
    <w:rsid w:val="0085673C"/>
    <w:rsid w:val="008632D4"/>
    <w:rsid w:val="0086340A"/>
    <w:rsid w:val="008656BD"/>
    <w:rsid w:val="008656C7"/>
    <w:rsid w:val="00866F8B"/>
    <w:rsid w:val="00875AD3"/>
    <w:rsid w:val="00877113"/>
    <w:rsid w:val="008804D4"/>
    <w:rsid w:val="008837E1"/>
    <w:rsid w:val="0089226E"/>
    <w:rsid w:val="00895868"/>
    <w:rsid w:val="008979CE"/>
    <w:rsid w:val="008A4081"/>
    <w:rsid w:val="008A790B"/>
    <w:rsid w:val="008B28F7"/>
    <w:rsid w:val="008B54EB"/>
    <w:rsid w:val="008C30EC"/>
    <w:rsid w:val="008C33E5"/>
    <w:rsid w:val="008C3866"/>
    <w:rsid w:val="008C3D40"/>
    <w:rsid w:val="008C48F5"/>
    <w:rsid w:val="008C51AE"/>
    <w:rsid w:val="008C673A"/>
    <w:rsid w:val="008C6776"/>
    <w:rsid w:val="008D40EF"/>
    <w:rsid w:val="008E23FD"/>
    <w:rsid w:val="008F0062"/>
    <w:rsid w:val="008F2F97"/>
    <w:rsid w:val="008F5C01"/>
    <w:rsid w:val="008F6C9E"/>
    <w:rsid w:val="009033B2"/>
    <w:rsid w:val="00910D16"/>
    <w:rsid w:val="00912352"/>
    <w:rsid w:val="00922655"/>
    <w:rsid w:val="009230A5"/>
    <w:rsid w:val="00927291"/>
    <w:rsid w:val="009279D8"/>
    <w:rsid w:val="009325E3"/>
    <w:rsid w:val="0093638B"/>
    <w:rsid w:val="00943558"/>
    <w:rsid w:val="00945521"/>
    <w:rsid w:val="00945BC4"/>
    <w:rsid w:val="009500A8"/>
    <w:rsid w:val="0095669A"/>
    <w:rsid w:val="00962131"/>
    <w:rsid w:val="009623BB"/>
    <w:rsid w:val="00970F40"/>
    <w:rsid w:val="00983C0C"/>
    <w:rsid w:val="00983F57"/>
    <w:rsid w:val="00984C2E"/>
    <w:rsid w:val="009A3F19"/>
    <w:rsid w:val="009A6818"/>
    <w:rsid w:val="009A7E7F"/>
    <w:rsid w:val="009B0109"/>
    <w:rsid w:val="009B1CAC"/>
    <w:rsid w:val="009C1975"/>
    <w:rsid w:val="009C5F1C"/>
    <w:rsid w:val="009D2B2C"/>
    <w:rsid w:val="009D2CD7"/>
    <w:rsid w:val="009E42B1"/>
    <w:rsid w:val="009E7997"/>
    <w:rsid w:val="009F0792"/>
    <w:rsid w:val="009F1190"/>
    <w:rsid w:val="009F5049"/>
    <w:rsid w:val="009F6496"/>
    <w:rsid w:val="009F656A"/>
    <w:rsid w:val="009F76D7"/>
    <w:rsid w:val="009F7845"/>
    <w:rsid w:val="00A0086C"/>
    <w:rsid w:val="00A153B1"/>
    <w:rsid w:val="00A25632"/>
    <w:rsid w:val="00A30EE6"/>
    <w:rsid w:val="00A3419E"/>
    <w:rsid w:val="00A416DA"/>
    <w:rsid w:val="00A529C0"/>
    <w:rsid w:val="00A53C91"/>
    <w:rsid w:val="00A53D6E"/>
    <w:rsid w:val="00A53E8E"/>
    <w:rsid w:val="00A63CB6"/>
    <w:rsid w:val="00A70DE9"/>
    <w:rsid w:val="00A715F4"/>
    <w:rsid w:val="00A7188A"/>
    <w:rsid w:val="00A81475"/>
    <w:rsid w:val="00A83CA6"/>
    <w:rsid w:val="00A84630"/>
    <w:rsid w:val="00AA10C3"/>
    <w:rsid w:val="00AA17F3"/>
    <w:rsid w:val="00AA1FC2"/>
    <w:rsid w:val="00AA20FC"/>
    <w:rsid w:val="00AB2D4E"/>
    <w:rsid w:val="00AB533D"/>
    <w:rsid w:val="00AB61CB"/>
    <w:rsid w:val="00AB7530"/>
    <w:rsid w:val="00AC799D"/>
    <w:rsid w:val="00AD1079"/>
    <w:rsid w:val="00AD23F5"/>
    <w:rsid w:val="00AD3BA2"/>
    <w:rsid w:val="00AD698F"/>
    <w:rsid w:val="00AD709C"/>
    <w:rsid w:val="00AD7B3F"/>
    <w:rsid w:val="00AE12BD"/>
    <w:rsid w:val="00AE6EE8"/>
    <w:rsid w:val="00B05A63"/>
    <w:rsid w:val="00B13CD4"/>
    <w:rsid w:val="00B27288"/>
    <w:rsid w:val="00B32451"/>
    <w:rsid w:val="00B3519A"/>
    <w:rsid w:val="00B42F8C"/>
    <w:rsid w:val="00B453B1"/>
    <w:rsid w:val="00B474BC"/>
    <w:rsid w:val="00B5220A"/>
    <w:rsid w:val="00B54818"/>
    <w:rsid w:val="00B549D6"/>
    <w:rsid w:val="00B62056"/>
    <w:rsid w:val="00B712AC"/>
    <w:rsid w:val="00B71370"/>
    <w:rsid w:val="00B72834"/>
    <w:rsid w:val="00B7700F"/>
    <w:rsid w:val="00B80135"/>
    <w:rsid w:val="00B83514"/>
    <w:rsid w:val="00B91C6D"/>
    <w:rsid w:val="00B92C84"/>
    <w:rsid w:val="00B93928"/>
    <w:rsid w:val="00B95AA7"/>
    <w:rsid w:val="00BA4493"/>
    <w:rsid w:val="00BA4B9A"/>
    <w:rsid w:val="00BA6BDA"/>
    <w:rsid w:val="00BB0653"/>
    <w:rsid w:val="00BB642F"/>
    <w:rsid w:val="00BC128E"/>
    <w:rsid w:val="00BC1A4D"/>
    <w:rsid w:val="00BC728A"/>
    <w:rsid w:val="00BD1ABD"/>
    <w:rsid w:val="00BD2EFC"/>
    <w:rsid w:val="00BD48A9"/>
    <w:rsid w:val="00BD4E89"/>
    <w:rsid w:val="00BD6E29"/>
    <w:rsid w:val="00BE22FC"/>
    <w:rsid w:val="00BE417A"/>
    <w:rsid w:val="00BE5FDB"/>
    <w:rsid w:val="00BF3F12"/>
    <w:rsid w:val="00C053BE"/>
    <w:rsid w:val="00C10CDE"/>
    <w:rsid w:val="00C12F29"/>
    <w:rsid w:val="00C1392A"/>
    <w:rsid w:val="00C15EC5"/>
    <w:rsid w:val="00C172C7"/>
    <w:rsid w:val="00C17C37"/>
    <w:rsid w:val="00C20317"/>
    <w:rsid w:val="00C30A14"/>
    <w:rsid w:val="00C33C40"/>
    <w:rsid w:val="00C34481"/>
    <w:rsid w:val="00C34E3E"/>
    <w:rsid w:val="00C40A85"/>
    <w:rsid w:val="00C44260"/>
    <w:rsid w:val="00C46AB7"/>
    <w:rsid w:val="00C51527"/>
    <w:rsid w:val="00C61C2A"/>
    <w:rsid w:val="00C64ED0"/>
    <w:rsid w:val="00C67BEE"/>
    <w:rsid w:val="00C7024F"/>
    <w:rsid w:val="00C71321"/>
    <w:rsid w:val="00C71FB8"/>
    <w:rsid w:val="00C81D2D"/>
    <w:rsid w:val="00C85CB7"/>
    <w:rsid w:val="00C872BB"/>
    <w:rsid w:val="00C91685"/>
    <w:rsid w:val="00CA2C3B"/>
    <w:rsid w:val="00CB4261"/>
    <w:rsid w:val="00CB5CE2"/>
    <w:rsid w:val="00CD08C7"/>
    <w:rsid w:val="00CD2962"/>
    <w:rsid w:val="00CD56A5"/>
    <w:rsid w:val="00CE1078"/>
    <w:rsid w:val="00CE3BFF"/>
    <w:rsid w:val="00CE4ED7"/>
    <w:rsid w:val="00CE5134"/>
    <w:rsid w:val="00CE6C91"/>
    <w:rsid w:val="00CE7073"/>
    <w:rsid w:val="00D07461"/>
    <w:rsid w:val="00D11E55"/>
    <w:rsid w:val="00D1639D"/>
    <w:rsid w:val="00D21AB4"/>
    <w:rsid w:val="00D24046"/>
    <w:rsid w:val="00D26E12"/>
    <w:rsid w:val="00D32944"/>
    <w:rsid w:val="00D3380A"/>
    <w:rsid w:val="00D34572"/>
    <w:rsid w:val="00D3655E"/>
    <w:rsid w:val="00D36B4F"/>
    <w:rsid w:val="00D37581"/>
    <w:rsid w:val="00D414FC"/>
    <w:rsid w:val="00D430C9"/>
    <w:rsid w:val="00D44D31"/>
    <w:rsid w:val="00D50CBF"/>
    <w:rsid w:val="00D53025"/>
    <w:rsid w:val="00D55B42"/>
    <w:rsid w:val="00D63978"/>
    <w:rsid w:val="00D67A44"/>
    <w:rsid w:val="00D73DDC"/>
    <w:rsid w:val="00D76C59"/>
    <w:rsid w:val="00D82289"/>
    <w:rsid w:val="00D90FFD"/>
    <w:rsid w:val="00D94418"/>
    <w:rsid w:val="00D9778C"/>
    <w:rsid w:val="00DA0F81"/>
    <w:rsid w:val="00DA141A"/>
    <w:rsid w:val="00DB0E49"/>
    <w:rsid w:val="00DB1EFD"/>
    <w:rsid w:val="00DB7B4B"/>
    <w:rsid w:val="00DC14C4"/>
    <w:rsid w:val="00DC1514"/>
    <w:rsid w:val="00DC1B36"/>
    <w:rsid w:val="00DC4C54"/>
    <w:rsid w:val="00DC5E69"/>
    <w:rsid w:val="00DE242B"/>
    <w:rsid w:val="00DE39F8"/>
    <w:rsid w:val="00DE5501"/>
    <w:rsid w:val="00DF1812"/>
    <w:rsid w:val="00DF2445"/>
    <w:rsid w:val="00DF4E45"/>
    <w:rsid w:val="00DF6BC5"/>
    <w:rsid w:val="00E01A07"/>
    <w:rsid w:val="00E01BED"/>
    <w:rsid w:val="00E10565"/>
    <w:rsid w:val="00E11B65"/>
    <w:rsid w:val="00E1570A"/>
    <w:rsid w:val="00E1646A"/>
    <w:rsid w:val="00E17B9D"/>
    <w:rsid w:val="00E21B2A"/>
    <w:rsid w:val="00E2219C"/>
    <w:rsid w:val="00E34B60"/>
    <w:rsid w:val="00E365E1"/>
    <w:rsid w:val="00E36784"/>
    <w:rsid w:val="00E43493"/>
    <w:rsid w:val="00E44437"/>
    <w:rsid w:val="00E451D0"/>
    <w:rsid w:val="00E5655F"/>
    <w:rsid w:val="00E56B9A"/>
    <w:rsid w:val="00E57603"/>
    <w:rsid w:val="00E616C5"/>
    <w:rsid w:val="00E6516C"/>
    <w:rsid w:val="00E67C8E"/>
    <w:rsid w:val="00E724BB"/>
    <w:rsid w:val="00E82364"/>
    <w:rsid w:val="00E853C4"/>
    <w:rsid w:val="00E85E08"/>
    <w:rsid w:val="00E8658C"/>
    <w:rsid w:val="00EA1E3B"/>
    <w:rsid w:val="00EA4760"/>
    <w:rsid w:val="00EA6B54"/>
    <w:rsid w:val="00EB396C"/>
    <w:rsid w:val="00EB398B"/>
    <w:rsid w:val="00EC026A"/>
    <w:rsid w:val="00EC4CA5"/>
    <w:rsid w:val="00EC64EF"/>
    <w:rsid w:val="00ED0980"/>
    <w:rsid w:val="00ED3917"/>
    <w:rsid w:val="00ED4E94"/>
    <w:rsid w:val="00ED5008"/>
    <w:rsid w:val="00ED5DCF"/>
    <w:rsid w:val="00EE26C3"/>
    <w:rsid w:val="00EE2E65"/>
    <w:rsid w:val="00EF10C4"/>
    <w:rsid w:val="00EF73C0"/>
    <w:rsid w:val="00F04BDF"/>
    <w:rsid w:val="00F058DC"/>
    <w:rsid w:val="00F20FC5"/>
    <w:rsid w:val="00F221A1"/>
    <w:rsid w:val="00F25828"/>
    <w:rsid w:val="00F2790F"/>
    <w:rsid w:val="00F323F4"/>
    <w:rsid w:val="00F33F6A"/>
    <w:rsid w:val="00F342B6"/>
    <w:rsid w:val="00F34DA7"/>
    <w:rsid w:val="00F41132"/>
    <w:rsid w:val="00F428B6"/>
    <w:rsid w:val="00F46B9F"/>
    <w:rsid w:val="00F5179F"/>
    <w:rsid w:val="00F517B7"/>
    <w:rsid w:val="00F51D72"/>
    <w:rsid w:val="00F54A4D"/>
    <w:rsid w:val="00F5510D"/>
    <w:rsid w:val="00F62BB2"/>
    <w:rsid w:val="00F71242"/>
    <w:rsid w:val="00F736A8"/>
    <w:rsid w:val="00F75B3B"/>
    <w:rsid w:val="00F7722A"/>
    <w:rsid w:val="00F820F1"/>
    <w:rsid w:val="00F839E7"/>
    <w:rsid w:val="00F84788"/>
    <w:rsid w:val="00F85DF7"/>
    <w:rsid w:val="00F93556"/>
    <w:rsid w:val="00FA0842"/>
    <w:rsid w:val="00FA225E"/>
    <w:rsid w:val="00FA5E17"/>
    <w:rsid w:val="00FA69F4"/>
    <w:rsid w:val="00FB2A72"/>
    <w:rsid w:val="00FB2EE5"/>
    <w:rsid w:val="00FB414E"/>
    <w:rsid w:val="00FB6B88"/>
    <w:rsid w:val="00FC0DA0"/>
    <w:rsid w:val="00FC0F78"/>
    <w:rsid w:val="00FC74FC"/>
    <w:rsid w:val="00FD109B"/>
    <w:rsid w:val="00FD3D5C"/>
    <w:rsid w:val="00FD4B2E"/>
    <w:rsid w:val="00FE39B7"/>
    <w:rsid w:val="00FF01C9"/>
    <w:rsid w:val="00FF4A39"/>
    <w:rsid w:val="00FF5ABC"/>
    <w:rsid w:val="00FF75FF"/>
    <w:rsid w:val="00FF7F7E"/>
    <w:rsid w:val="05C554E4"/>
    <w:rsid w:val="1227D021"/>
    <w:rsid w:val="27421FB2"/>
    <w:rsid w:val="5F32E9F8"/>
    <w:rsid w:val="6CF58EC1"/>
    <w:rsid w:val="762D796B"/>
    <w:rsid w:val="7EB3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>
      <o:colormru v:ext="edit" colors="#ffad75,#a6a6a6,#e23f1e,#b90a00"/>
    </o:shapedefaults>
    <o:shapelayout v:ext="edit">
      <o:idmap v:ext="edit" data="1"/>
    </o:shapelayout>
  </w:shapeDefaults>
  <w:decimalSymbol w:val=","/>
  <w:listSeparator w:val=";"/>
  <w14:docId w14:val="62E2FB86"/>
  <w15:chartTrackingRefBased/>
  <w15:docId w15:val="{2013FEEF-DD7C-4124-AB76-2A10AF425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55A"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rsid w:val="00A53D6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53D6E"/>
    <w:pPr>
      <w:keepNext/>
      <w:spacing w:before="240" w:after="60"/>
      <w:outlineLvl w:val="1"/>
    </w:pPr>
    <w:rPr>
      <w:rFonts w:cs="Arial"/>
      <w:b/>
      <w:bCs/>
      <w:i/>
      <w:iCs/>
      <w:sz w:val="28"/>
    </w:rPr>
  </w:style>
  <w:style w:type="paragraph" w:styleId="Ttulo3">
    <w:name w:val="heading 3"/>
    <w:basedOn w:val="Normal"/>
    <w:next w:val="Normal"/>
    <w:qFormat/>
    <w:rsid w:val="00A53D6E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E3BF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E3BF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9F5049"/>
  </w:style>
  <w:style w:type="paragraph" w:styleId="Textodeglobo">
    <w:name w:val="Balloon Text"/>
    <w:basedOn w:val="Normal"/>
    <w:semiHidden/>
    <w:rsid w:val="00FD109B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2E6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rsid w:val="00093F2F"/>
    <w:rPr>
      <w:color w:val="0000FF"/>
      <w:u w:val="single"/>
    </w:rPr>
  </w:style>
  <w:style w:type="paragraph" w:styleId="Textonotapie">
    <w:name w:val="footnote text"/>
    <w:basedOn w:val="Normal"/>
    <w:link w:val="TextonotapieCar"/>
    <w:rsid w:val="00FD3D5C"/>
    <w:rPr>
      <w:sz w:val="20"/>
      <w:szCs w:val="20"/>
    </w:rPr>
  </w:style>
  <w:style w:type="character" w:customStyle="1" w:styleId="TextonotapieCar">
    <w:name w:val="Texto nota pie Car"/>
    <w:link w:val="Textonotapie"/>
    <w:rsid w:val="00FD3D5C"/>
    <w:rPr>
      <w:rFonts w:ascii="Arial" w:hAnsi="Arial"/>
    </w:rPr>
  </w:style>
  <w:style w:type="character" w:styleId="Refdenotaalpie">
    <w:name w:val="footnote reference"/>
    <w:rsid w:val="00FD3D5C"/>
    <w:rPr>
      <w:vertAlign w:val="superscript"/>
    </w:rPr>
  </w:style>
  <w:style w:type="paragraph" w:customStyle="1" w:styleId="TEXTOTIT2">
    <w:name w:val="TEXTO TIT 2"/>
    <w:basedOn w:val="Normal"/>
    <w:rsid w:val="00FD3D5C"/>
    <w:pPr>
      <w:spacing w:before="120"/>
      <w:ind w:left="567" w:right="164"/>
      <w:jc w:val="both"/>
    </w:pPr>
    <w:rPr>
      <w:rFonts w:ascii="Century Gothic" w:hAnsi="Century Gothic"/>
      <w:sz w:val="22"/>
      <w:szCs w:val="20"/>
    </w:rPr>
  </w:style>
  <w:style w:type="paragraph" w:styleId="Prrafodelista">
    <w:name w:val="List Paragraph"/>
    <w:basedOn w:val="Normal"/>
    <w:uiPriority w:val="34"/>
    <w:qFormat/>
    <w:rsid w:val="00FB2EE5"/>
    <w:pPr>
      <w:ind w:left="708"/>
    </w:pPr>
  </w:style>
  <w:style w:type="paragraph" w:customStyle="1" w:styleId="Default">
    <w:name w:val="Default"/>
    <w:rsid w:val="005E19E4"/>
    <w:pPr>
      <w:autoSpaceDE w:val="0"/>
      <w:autoSpaceDN w:val="0"/>
      <w:adjustRightInd w:val="0"/>
    </w:pPr>
    <w:rPr>
      <w:rFonts w:ascii="Arial Narrow" w:hAnsi="Arial Narrow"/>
      <w:color w:val="000000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66041"/>
    <w:rPr>
      <w:rFonts w:ascii="Arial" w:hAnsi="Arial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rsid w:val="00FF01C9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1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00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72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47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830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90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040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3632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0417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64101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494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animsa.es/wp-content/uploads/2020/06/Sistem&#225;tica-de-Evaluaci&#243;n-de-Proveedores-1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onterom\AppData\Local\Microsoft\Windows\Temporary%20Internet%20Files\Content.Outlook\E87A8KRZ\NI_2012_Bas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9cb7dd-7ef2-4b6c-8895-f593f395e947" xsi:nil="true"/>
    <lcf76f155ced4ddcb4097134ff3c332f xmlns="c6e8f270-9033-4387-979b-bc2c92d1ba0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26E4BE04E1690429971134EE7B4C6A1" ma:contentTypeVersion="11" ma:contentTypeDescription="Crear nuevo documento." ma:contentTypeScope="" ma:versionID="98c24acca35b65a55d1cccf13e164016">
  <xsd:schema xmlns:xsd="http://www.w3.org/2001/XMLSchema" xmlns:xs="http://www.w3.org/2001/XMLSchema" xmlns:p="http://schemas.microsoft.com/office/2006/metadata/properties" xmlns:ns2="c6e8f270-9033-4387-979b-bc2c92d1ba05" xmlns:ns3="a29cb7dd-7ef2-4b6c-8895-f593f395e947" targetNamespace="http://schemas.microsoft.com/office/2006/metadata/properties" ma:root="true" ma:fieldsID="639165444b5c5233eabcb9acfd6f3f1e" ns2:_="" ns3:_="">
    <xsd:import namespace="c6e8f270-9033-4387-979b-bc2c92d1ba05"/>
    <xsd:import namespace="a29cb7dd-7ef2-4b6c-8895-f593f395e9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e8f270-9033-4387-979b-bc2c92d1ba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19ff22aa-a684-42f5-8914-edafd66fba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cb7dd-7ef2-4b6c-8895-f593f395e94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13bd158-4e0b-45a8-b357-0a3231e958dd}" ma:internalName="TaxCatchAll" ma:showField="CatchAllData" ma:web="a29cb7dd-7ef2-4b6c-8895-f593f395e9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EA7888-B0EF-4166-941D-F55902E75640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a29cb7dd-7ef2-4b6c-8895-f593f395e947"/>
    <ds:schemaRef ds:uri="http://schemas.openxmlformats.org/package/2006/metadata/core-properties"/>
    <ds:schemaRef ds:uri="c6e8f270-9033-4387-979b-bc2c92d1ba05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FA5CEB1-7E51-4595-BFB5-138D1E6F0E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e8f270-9033-4387-979b-bc2c92d1ba05"/>
    <ds:schemaRef ds:uri="a29cb7dd-7ef2-4b6c-8895-f593f395e9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32313-2EF1-4019-BC21-66E1831EF41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0EC686A-5056-40E0-A5B5-6D3ACE4473B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5FE5FBE-3A87-4B0C-A459-3A67D353C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NI_2012_Base</Template>
  <TotalTime>39</TotalTime>
  <Pages>2</Pages>
  <Words>548</Words>
  <Characters>3015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María Sorbet Barricarte</cp:lastModifiedBy>
  <cp:revision>10</cp:revision>
  <cp:lastPrinted>2025-08-01T08:40:00Z</cp:lastPrinted>
  <dcterms:created xsi:type="dcterms:W3CDTF">2025-08-01T08:40:00Z</dcterms:created>
  <dcterms:modified xsi:type="dcterms:W3CDTF">2026-03-10T11:42:00Z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0x010100526E4BE04E1690429971134EE7B4C6A1</vt:lpwstr>
  </property>
  <property fmtid="{D5CDD505-2E9C-101B-9397-08002B2CF9AE}" pid="4" name="Documento de Origen">
    <vt:lpwstr>http://intranetanimsa/Departamentos/Calidad/ISO90012008/Document%20Library/PA-7.10.pdf, PA-7.10 - Contratos Animsa-Proveedor</vt:lpwstr>
  </property>
</Properties>
</file>