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5F3" w:rsidRDefault="000E05F3" w:rsidP="000E05F3">
      <w:pPr>
        <w:pStyle w:val="Ttulo1"/>
        <w:spacing w:before="0"/>
        <w:ind w:right="567"/>
        <w:jc w:val="center"/>
        <w:rPr>
          <w:rFonts w:ascii="Arial Narrow" w:hAnsi="Arial Narrow" w:cs="Times New Roman"/>
          <w:kern w:val="0"/>
          <w:sz w:val="30"/>
          <w:szCs w:val="30"/>
        </w:rPr>
      </w:pPr>
      <w:bookmarkStart w:id="0" w:name="_Toc22288286"/>
      <w:r w:rsidRPr="00DA02C0">
        <w:rPr>
          <w:rFonts w:ascii="Arial Narrow" w:hAnsi="Arial Narrow" w:cs="Times New Roman"/>
          <w:kern w:val="0"/>
          <w:sz w:val="30"/>
          <w:szCs w:val="30"/>
        </w:rPr>
        <w:t xml:space="preserve">ANEXO II. </w:t>
      </w:r>
      <w:bookmarkStart w:id="1" w:name="_Toc316380886"/>
      <w:bookmarkStart w:id="2" w:name="_Toc331488398"/>
      <w:bookmarkEnd w:id="0"/>
      <w:r w:rsidR="004F0524">
        <w:rPr>
          <w:rFonts w:ascii="Arial Narrow" w:hAnsi="Arial Narrow" w:cs="Times New Roman"/>
          <w:kern w:val="0"/>
          <w:sz w:val="30"/>
          <w:szCs w:val="30"/>
        </w:rPr>
        <w:t>DECLARACIÓN RESPONSABLE</w:t>
      </w:r>
      <w:r w:rsidR="005F5C47" w:rsidRPr="00DA02C0">
        <w:rPr>
          <w:rFonts w:ascii="Arial Narrow" w:hAnsi="Arial Narrow" w:cs="Times New Roman"/>
          <w:kern w:val="0"/>
          <w:sz w:val="30"/>
          <w:szCs w:val="30"/>
        </w:rPr>
        <w:t xml:space="preserve"> SOLVENCIA</w:t>
      </w:r>
      <w:r w:rsidR="004F0524">
        <w:rPr>
          <w:rFonts w:ascii="Arial Narrow" w:hAnsi="Arial Narrow" w:cs="Times New Roman"/>
          <w:kern w:val="0"/>
          <w:sz w:val="30"/>
          <w:szCs w:val="30"/>
        </w:rPr>
        <w:t xml:space="preserve"> TÉCNICA</w:t>
      </w:r>
      <w:r w:rsidR="00D5745E" w:rsidRPr="00DA02C0">
        <w:rPr>
          <w:rFonts w:ascii="Arial Narrow" w:hAnsi="Arial Narrow" w:cs="Times New Roman"/>
          <w:kern w:val="0"/>
          <w:sz w:val="30"/>
          <w:szCs w:val="30"/>
        </w:rPr>
        <w:t xml:space="preserve"> </w:t>
      </w:r>
      <w:r w:rsidR="00BE7FD0">
        <w:rPr>
          <w:rFonts w:ascii="Arial Narrow" w:hAnsi="Arial Narrow" w:cs="Times New Roman"/>
          <w:kern w:val="0"/>
          <w:sz w:val="30"/>
          <w:szCs w:val="30"/>
        </w:rPr>
        <w:t xml:space="preserve"> </w:t>
      </w:r>
    </w:p>
    <w:p w:rsidR="00BE7FD0" w:rsidRPr="00BE7FD0" w:rsidRDefault="00BE7FD0" w:rsidP="00BE7FD0"/>
    <w:p w:rsidR="000E05F3" w:rsidRPr="00DA02C0" w:rsidRDefault="000E05F3" w:rsidP="000E05F3"/>
    <w:p w:rsidR="005F5C47" w:rsidRPr="00DA02C0" w:rsidRDefault="000E05F3" w:rsidP="00F656AA">
      <w:pPr>
        <w:tabs>
          <w:tab w:val="left" w:pos="1560"/>
        </w:tabs>
        <w:spacing w:after="120"/>
        <w:ind w:right="567"/>
        <w:jc w:val="both"/>
        <w:rPr>
          <w:rFonts w:ascii="Arial Narrow" w:hAnsi="Arial Narrow" w:cs="Tahoma"/>
          <w:sz w:val="22"/>
          <w:szCs w:val="22"/>
        </w:rPr>
      </w:pPr>
      <w:r w:rsidRPr="00DA02C0">
        <w:rPr>
          <w:rFonts w:ascii="Arial Narrow" w:hAnsi="Arial Narrow" w:cs="Tahoma"/>
          <w:sz w:val="22"/>
          <w:szCs w:val="22"/>
        </w:rPr>
        <w:t xml:space="preserve">D/Dª </w:t>
      </w:r>
      <w:r w:rsidR="005F5C47" w:rsidRPr="00DA02C0">
        <w:rPr>
          <w:rFonts w:ascii="Arial Narrow" w:hAnsi="Arial Narrow" w:cs="Tahoma"/>
          <w:sz w:val="22"/>
          <w:szCs w:val="22"/>
        </w:rPr>
        <w:tab/>
      </w:r>
      <w:r w:rsidRPr="00DA02C0">
        <w:rPr>
          <w:rFonts w:ascii="Arial Narrow" w:hAnsi="Arial Narrow" w:cs="Tahoma"/>
          <w:sz w:val="22"/>
          <w:szCs w:val="22"/>
        </w:rPr>
        <w:t xml:space="preserve">........................................................................................ </w:t>
      </w:r>
    </w:p>
    <w:p w:rsidR="005F5C47" w:rsidRPr="00DA02C0" w:rsidRDefault="000E05F3" w:rsidP="00F656AA">
      <w:pPr>
        <w:tabs>
          <w:tab w:val="left" w:pos="1560"/>
        </w:tabs>
        <w:spacing w:after="120"/>
        <w:ind w:right="567"/>
        <w:jc w:val="both"/>
        <w:rPr>
          <w:rFonts w:ascii="Arial Narrow" w:hAnsi="Arial Narrow" w:cs="Tahoma"/>
          <w:sz w:val="22"/>
          <w:szCs w:val="22"/>
        </w:rPr>
      </w:pPr>
      <w:r w:rsidRPr="00DA02C0">
        <w:rPr>
          <w:rFonts w:ascii="Arial Narrow" w:hAnsi="Arial Narrow" w:cs="Tahoma"/>
          <w:sz w:val="22"/>
          <w:szCs w:val="22"/>
        </w:rPr>
        <w:t xml:space="preserve">con D.N.I. nº </w:t>
      </w:r>
      <w:r w:rsidR="005F5C47" w:rsidRPr="00DA02C0">
        <w:rPr>
          <w:rFonts w:ascii="Arial Narrow" w:hAnsi="Arial Narrow" w:cs="Tahoma"/>
          <w:sz w:val="22"/>
          <w:szCs w:val="22"/>
        </w:rPr>
        <w:tab/>
      </w:r>
      <w:r w:rsidRPr="00DA02C0">
        <w:rPr>
          <w:rFonts w:ascii="Arial Narrow" w:hAnsi="Arial Narrow" w:cs="Tahoma"/>
          <w:sz w:val="22"/>
          <w:szCs w:val="22"/>
        </w:rPr>
        <w:t xml:space="preserve">........................ </w:t>
      </w:r>
    </w:p>
    <w:p w:rsidR="005F5C47" w:rsidRPr="00DA02C0" w:rsidRDefault="000E05F3" w:rsidP="00F656AA">
      <w:pPr>
        <w:tabs>
          <w:tab w:val="left" w:pos="2835"/>
        </w:tabs>
        <w:spacing w:after="120"/>
        <w:ind w:right="567"/>
        <w:jc w:val="both"/>
        <w:rPr>
          <w:rFonts w:ascii="Arial Narrow" w:hAnsi="Arial Narrow" w:cs="Tahoma"/>
          <w:sz w:val="22"/>
          <w:szCs w:val="22"/>
        </w:rPr>
      </w:pPr>
      <w:r w:rsidRPr="00DA02C0">
        <w:rPr>
          <w:rFonts w:ascii="Arial Narrow" w:hAnsi="Arial Narrow" w:cs="Tahoma"/>
          <w:sz w:val="22"/>
          <w:szCs w:val="22"/>
        </w:rPr>
        <w:t>en representación de</w:t>
      </w:r>
      <w:r w:rsidR="005F5C47" w:rsidRPr="00DA02C0">
        <w:rPr>
          <w:rFonts w:ascii="Arial Narrow" w:hAnsi="Arial Narrow" w:cs="Tahoma"/>
          <w:sz w:val="22"/>
          <w:szCs w:val="22"/>
        </w:rPr>
        <w:t xml:space="preserve"> la empresa</w:t>
      </w:r>
      <w:r w:rsidR="005F5C47" w:rsidRPr="00DA02C0">
        <w:rPr>
          <w:rFonts w:ascii="Arial Narrow" w:hAnsi="Arial Narrow" w:cs="Tahoma"/>
          <w:sz w:val="22"/>
          <w:szCs w:val="22"/>
        </w:rPr>
        <w:tab/>
      </w:r>
      <w:r w:rsidRPr="00DA02C0">
        <w:rPr>
          <w:rFonts w:ascii="Arial Narrow" w:hAnsi="Arial Narrow" w:cs="Tahoma"/>
          <w:sz w:val="22"/>
          <w:szCs w:val="22"/>
        </w:rPr>
        <w:t xml:space="preserve">................................................................................................ </w:t>
      </w:r>
    </w:p>
    <w:p w:rsidR="000E05F3" w:rsidRPr="00DA02C0" w:rsidRDefault="000E05F3" w:rsidP="000E05F3">
      <w:pPr>
        <w:ind w:right="567"/>
        <w:jc w:val="both"/>
        <w:rPr>
          <w:rFonts w:ascii="Arial Narrow" w:hAnsi="Arial Narrow" w:cs="Tahoma"/>
          <w:sz w:val="22"/>
          <w:szCs w:val="22"/>
        </w:rPr>
      </w:pPr>
      <w:r w:rsidRPr="00DA02C0">
        <w:rPr>
          <w:rFonts w:ascii="Arial Narrow" w:hAnsi="Arial Narrow" w:cs="Tahoma"/>
          <w:sz w:val="22"/>
          <w:szCs w:val="22"/>
        </w:rPr>
        <w:t xml:space="preserve">  </w:t>
      </w:r>
    </w:p>
    <w:p w:rsidR="000E05F3" w:rsidRPr="00CC5B86" w:rsidRDefault="000E05F3" w:rsidP="00E111B6">
      <w:pPr>
        <w:spacing w:before="240" w:after="200" w:line="276" w:lineRule="auto"/>
        <w:ind w:right="567"/>
        <w:jc w:val="both"/>
        <w:rPr>
          <w:rFonts w:ascii="Arial Narrow" w:hAnsi="Arial Narrow"/>
          <w:sz w:val="22"/>
          <w:szCs w:val="22"/>
        </w:rPr>
      </w:pPr>
      <w:r w:rsidRPr="00DA02C0">
        <w:rPr>
          <w:rFonts w:ascii="Arial Narrow" w:hAnsi="Arial Narrow"/>
          <w:b/>
          <w:sz w:val="22"/>
          <w:szCs w:val="22"/>
        </w:rPr>
        <w:t xml:space="preserve">DECLARA </w:t>
      </w:r>
      <w:r w:rsidRPr="00DA02C0">
        <w:rPr>
          <w:rFonts w:ascii="Arial Narrow" w:hAnsi="Arial Narrow"/>
          <w:sz w:val="22"/>
          <w:szCs w:val="22"/>
        </w:rPr>
        <w:t>bajo</w:t>
      </w:r>
      <w:r w:rsidRPr="00860DAC">
        <w:rPr>
          <w:rFonts w:ascii="Arial Narrow" w:hAnsi="Arial Narrow"/>
          <w:sz w:val="22"/>
          <w:szCs w:val="22"/>
        </w:rPr>
        <w:t xml:space="preserve"> su </w:t>
      </w:r>
      <w:r w:rsidR="00E94E59">
        <w:rPr>
          <w:rFonts w:ascii="Arial Narrow" w:hAnsi="Arial Narrow"/>
          <w:sz w:val="22"/>
          <w:szCs w:val="22"/>
        </w:rPr>
        <w:t>responsabilidad contar con la siguiente experiencia mínima requerida</w:t>
      </w:r>
      <w:r w:rsidR="00C967C2">
        <w:rPr>
          <w:rFonts w:ascii="Arial Narrow" w:hAnsi="Arial Narrow"/>
          <w:sz w:val="22"/>
          <w:szCs w:val="22"/>
        </w:rPr>
        <w:t>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1843"/>
        <w:gridCol w:w="1486"/>
        <w:gridCol w:w="1491"/>
      </w:tblGrid>
      <w:tr w:rsidR="00E94E59" w:rsidRPr="00E94E59" w:rsidTr="00E94E59">
        <w:trPr>
          <w:trHeight w:val="469"/>
        </w:trPr>
        <w:tc>
          <w:tcPr>
            <w:tcW w:w="9918" w:type="dxa"/>
            <w:gridSpan w:val="4"/>
            <w:shd w:val="clear" w:color="auto" w:fill="D9D9D9" w:themeFill="background1" w:themeFillShade="D9"/>
            <w:vAlign w:val="center"/>
          </w:tcPr>
          <w:p w:rsidR="00E94E59" w:rsidRPr="00E94E59" w:rsidRDefault="00E94E59" w:rsidP="00E94E59">
            <w:pPr>
              <w:rPr>
                <w:rFonts w:ascii="Arial Narrow" w:hAnsi="Arial Narrow"/>
                <w:b/>
                <w:lang w:val="es-ES_tradnl"/>
              </w:rPr>
            </w:pPr>
            <w:r w:rsidRPr="00E94E59">
              <w:rPr>
                <w:rFonts w:ascii="Arial Narrow" w:hAnsi="Arial Narrow"/>
                <w:b/>
                <w:lang w:val="es-ES_tradnl"/>
              </w:rPr>
              <w:t>LOTE 1: Gestión, desarrollo y evolución de aplicaciones</w:t>
            </w:r>
          </w:p>
        </w:tc>
      </w:tr>
      <w:tr w:rsidR="00686DA0" w:rsidRPr="00B1148B" w:rsidTr="00566940">
        <w:tc>
          <w:tcPr>
            <w:tcW w:w="9918" w:type="dxa"/>
            <w:gridSpan w:val="4"/>
            <w:shd w:val="clear" w:color="auto" w:fill="auto"/>
            <w:vAlign w:val="center"/>
          </w:tcPr>
          <w:p w:rsidR="00686DA0" w:rsidRPr="00B1148B" w:rsidRDefault="00686DA0" w:rsidP="00566940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Experiencia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 mínima requerida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: </w:t>
            </w:r>
            <w:r w:rsidRPr="009E0E35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Describir al menos 3 trabajos de gestión, desarrollo y evolución de aplicaciones, tanto en entorno web destinadas a la creación de servicios públicos electrónicos y su integración con otros aplicativos de negocio o gestión interna y con el portal web municipal, como aplicaciones de gestión municipal destinadas a la automatización de procesos y servicios departamentales o de áreas. En ambos casos en base de datos </w:t>
            </w:r>
            <w:proofErr w:type="spellStart"/>
            <w:r w:rsidRPr="009E0E35">
              <w:rPr>
                <w:rFonts w:ascii="Arial Narrow" w:hAnsi="Arial Narrow"/>
                <w:sz w:val="20"/>
                <w:szCs w:val="20"/>
                <w:lang w:val="es-ES_tradnl"/>
              </w:rPr>
              <w:t>SQLServer</w:t>
            </w:r>
            <w:proofErr w:type="spellEnd"/>
            <w:r w:rsidR="006D492D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2019</w:t>
            </w:r>
            <w:r w:rsidRPr="009E0E35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y entorno de desarrollo Microsoft, </w:t>
            </w:r>
            <w:r w:rsidR="003D574C">
              <w:rPr>
                <w:rFonts w:ascii="Arial Narrow" w:hAnsi="Arial Narrow"/>
                <w:sz w:val="20"/>
                <w:szCs w:val="20"/>
                <w:lang w:val="es-ES_tradnl"/>
              </w:rPr>
              <w:t>principalmente Visual Studio</w:t>
            </w:r>
            <w:r w:rsidR="006D492D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2022.</w:t>
            </w:r>
          </w:p>
        </w:tc>
      </w:tr>
      <w:tr w:rsidR="00E94E59" w:rsidRPr="00B1148B" w:rsidTr="00982586">
        <w:tc>
          <w:tcPr>
            <w:tcW w:w="5098" w:type="dxa"/>
            <w:shd w:val="clear" w:color="auto" w:fill="F2F2F2" w:themeFill="background1" w:themeFillShade="F2"/>
            <w:vAlign w:val="center"/>
          </w:tcPr>
          <w:p w:rsidR="00E94E59" w:rsidRPr="00A5161E" w:rsidRDefault="00E94E59" w:rsidP="00686DA0">
            <w:pPr>
              <w:jc w:val="both"/>
              <w:rPr>
                <w:rFonts w:ascii="Arial Narrow" w:hAnsi="Arial Narrow"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Trabajos realizados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: 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E94E59" w:rsidRDefault="00E94E59" w:rsidP="00E94E59">
            <w:pPr>
              <w:ind w:right="-109"/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</w:p>
          <w:p w:rsidR="00E94E59" w:rsidRPr="006D492D" w:rsidRDefault="00E94E59" w:rsidP="00E94E59">
            <w:pPr>
              <w:ind w:right="-109"/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A74068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(indicar si es cliente privado / público)</w:t>
            </w:r>
          </w:p>
        </w:tc>
        <w:tc>
          <w:tcPr>
            <w:tcW w:w="1486" w:type="dxa"/>
            <w:shd w:val="clear" w:color="auto" w:fill="F2F2F2" w:themeFill="background1" w:themeFillShade="F2"/>
            <w:vAlign w:val="center"/>
          </w:tcPr>
          <w:p w:rsidR="00E94E59" w:rsidRDefault="00E94E59" w:rsidP="00E94E59">
            <w:pPr>
              <w:ind w:right="-109"/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Importe </w:t>
            </w:r>
          </w:p>
          <w:p w:rsidR="00E94E59" w:rsidRPr="00E94E59" w:rsidRDefault="00E94E59" w:rsidP="00E94E59">
            <w:pPr>
              <w:ind w:right="-109"/>
              <w:jc w:val="center"/>
              <w:rPr>
                <w:rFonts w:ascii="Arial Narrow" w:hAnsi="Arial Narrow"/>
                <w:sz w:val="22"/>
                <w:szCs w:val="22"/>
                <w:lang w:val="es-ES_tradnl"/>
              </w:rPr>
            </w:pPr>
            <w:r w:rsidRPr="00A74068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(euros)</w:t>
            </w:r>
          </w:p>
        </w:tc>
        <w:tc>
          <w:tcPr>
            <w:tcW w:w="1491" w:type="dxa"/>
            <w:shd w:val="clear" w:color="auto" w:fill="F2F2F2" w:themeFill="background1" w:themeFillShade="F2"/>
            <w:vAlign w:val="center"/>
          </w:tcPr>
          <w:p w:rsidR="00E94E59" w:rsidRPr="00B1148B" w:rsidRDefault="00E94E59" w:rsidP="00566940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B1148B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Fechas Ejecución</w:t>
            </w:r>
            <w:r w:rsidRPr="00B1148B">
              <w:rPr>
                <w:rFonts w:ascii="Arial Narrow" w:hAnsi="Arial Narrow"/>
                <w:i/>
                <w:sz w:val="22"/>
                <w:szCs w:val="22"/>
                <w:lang w:val="es-ES_tradnl"/>
              </w:rPr>
              <w:t xml:space="preserve"> </w:t>
            </w:r>
            <w:r w:rsidRPr="00A74068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(fecha inicio - fecha fin)</w:t>
            </w:r>
          </w:p>
        </w:tc>
      </w:tr>
      <w:tr w:rsidR="00AB5982" w:rsidRPr="00AB5982" w:rsidTr="00566940">
        <w:tc>
          <w:tcPr>
            <w:tcW w:w="9918" w:type="dxa"/>
            <w:gridSpan w:val="4"/>
            <w:shd w:val="clear" w:color="auto" w:fill="auto"/>
          </w:tcPr>
          <w:p w:rsidR="00AB5982" w:rsidRPr="00AB5982" w:rsidRDefault="00AB5982" w:rsidP="00566940">
            <w:pPr>
              <w:pStyle w:val="Prrafodelista"/>
              <w:numPr>
                <w:ilvl w:val="0"/>
                <w:numId w:val="2"/>
              </w:numPr>
              <w:spacing w:before="40" w:after="40"/>
              <w:ind w:left="312" w:hanging="284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B5982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Título trabajo 1</w:t>
            </w:r>
          </w:p>
        </w:tc>
      </w:tr>
      <w:tr w:rsidR="006D492D" w:rsidRPr="00AA6E3F" w:rsidTr="00566940">
        <w:tc>
          <w:tcPr>
            <w:tcW w:w="5098" w:type="dxa"/>
            <w:shd w:val="clear" w:color="auto" w:fill="auto"/>
          </w:tcPr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Detallar la aplicación desarrollada: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escripc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ión funcional de la aplicación: 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E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ntorno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Lenguaje de programación: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G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estor de base de datos y herramientas utilizadas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D492D" w:rsidRPr="00686DA0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Tahoma"/>
                <w:i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Perfiles de las personas que han participado y horas de dedicación:</w:t>
            </w:r>
          </w:p>
        </w:tc>
        <w:tc>
          <w:tcPr>
            <w:tcW w:w="1843" w:type="dxa"/>
            <w:shd w:val="clear" w:color="auto" w:fill="auto"/>
          </w:tcPr>
          <w:p w:rsidR="006D492D" w:rsidRPr="00AA6E3F" w:rsidRDefault="006D492D" w:rsidP="006D492D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</w:tcPr>
          <w:p w:rsidR="006D492D" w:rsidRDefault="006D492D" w:rsidP="006D492D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491" w:type="dxa"/>
            <w:shd w:val="clear" w:color="auto" w:fill="auto"/>
          </w:tcPr>
          <w:p w:rsidR="006D492D" w:rsidRPr="00AA6E3F" w:rsidRDefault="006D492D" w:rsidP="006D492D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 xml:space="preserve">año/mes - año/mes </w:t>
            </w:r>
          </w:p>
        </w:tc>
      </w:tr>
      <w:tr w:rsidR="00AB5982" w:rsidRPr="00AB5982" w:rsidTr="00566940">
        <w:tc>
          <w:tcPr>
            <w:tcW w:w="9918" w:type="dxa"/>
            <w:gridSpan w:val="4"/>
            <w:shd w:val="clear" w:color="auto" w:fill="auto"/>
          </w:tcPr>
          <w:p w:rsidR="00AB5982" w:rsidRPr="00AB5982" w:rsidRDefault="00AB5982" w:rsidP="00566940">
            <w:pPr>
              <w:pStyle w:val="Prrafodelista"/>
              <w:numPr>
                <w:ilvl w:val="0"/>
                <w:numId w:val="2"/>
              </w:numPr>
              <w:spacing w:before="40" w:after="40"/>
              <w:ind w:left="315" w:hanging="284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B5982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Título trabajo 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2</w:t>
            </w:r>
          </w:p>
        </w:tc>
      </w:tr>
      <w:tr w:rsidR="006D492D" w:rsidRPr="00AA6E3F" w:rsidTr="00566940">
        <w:tc>
          <w:tcPr>
            <w:tcW w:w="5098" w:type="dxa"/>
            <w:shd w:val="clear" w:color="auto" w:fill="auto"/>
          </w:tcPr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Detallar la aplicación desarrollada: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escripc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ión funcional de la aplicación: 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E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ntorno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Lenguaje de programación: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G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estor de base de datos y herramientas utilizadas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D492D" w:rsidRPr="00686DA0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Tahoma"/>
                <w:i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Perfiles de las personas que han participado y horas de dedicación:</w:t>
            </w:r>
          </w:p>
        </w:tc>
        <w:tc>
          <w:tcPr>
            <w:tcW w:w="1843" w:type="dxa"/>
            <w:shd w:val="clear" w:color="auto" w:fill="auto"/>
          </w:tcPr>
          <w:p w:rsidR="006D492D" w:rsidRPr="00AA6E3F" w:rsidRDefault="006D492D" w:rsidP="006D492D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</w:tcPr>
          <w:p w:rsidR="006D492D" w:rsidRDefault="006D492D" w:rsidP="006D492D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491" w:type="dxa"/>
            <w:shd w:val="clear" w:color="auto" w:fill="auto"/>
          </w:tcPr>
          <w:p w:rsidR="006D492D" w:rsidRPr="00AA6E3F" w:rsidRDefault="006D492D" w:rsidP="006D492D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 xml:space="preserve">año/mes - año/mes </w:t>
            </w:r>
          </w:p>
        </w:tc>
      </w:tr>
      <w:tr w:rsidR="00AB5982" w:rsidRPr="00AB5982" w:rsidTr="00566940">
        <w:tc>
          <w:tcPr>
            <w:tcW w:w="9918" w:type="dxa"/>
            <w:gridSpan w:val="4"/>
            <w:shd w:val="clear" w:color="auto" w:fill="auto"/>
          </w:tcPr>
          <w:p w:rsidR="00AB5982" w:rsidRPr="00AB5982" w:rsidRDefault="00AB5982" w:rsidP="00566940">
            <w:pPr>
              <w:pStyle w:val="Prrafodelista"/>
              <w:numPr>
                <w:ilvl w:val="0"/>
                <w:numId w:val="2"/>
              </w:numPr>
              <w:spacing w:before="40" w:after="40"/>
              <w:ind w:left="315" w:hanging="284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B5982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Título trabajo 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3</w:t>
            </w:r>
          </w:p>
        </w:tc>
      </w:tr>
      <w:tr w:rsidR="00E0293D" w:rsidRPr="00AA6E3F" w:rsidTr="00566940">
        <w:tc>
          <w:tcPr>
            <w:tcW w:w="5098" w:type="dxa"/>
            <w:shd w:val="clear" w:color="auto" w:fill="auto"/>
          </w:tcPr>
          <w:p w:rsidR="00E0293D" w:rsidRDefault="00E0293D" w:rsidP="00E0293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Detallar la aplicación desarrollada:</w:t>
            </w:r>
          </w:p>
          <w:p w:rsidR="00E0293D" w:rsidRDefault="00E0293D" w:rsidP="00E0293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escripc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ión funcional de la aplicación: </w:t>
            </w:r>
          </w:p>
          <w:p w:rsidR="00E0293D" w:rsidRDefault="00E0293D" w:rsidP="00E0293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E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ntorno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E0293D" w:rsidRDefault="00E0293D" w:rsidP="00E0293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Lenguaje de programación:</w:t>
            </w:r>
          </w:p>
          <w:p w:rsidR="00E0293D" w:rsidRDefault="00E0293D" w:rsidP="00E0293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G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estor de base de datos y herramientas utilizadas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E0293D" w:rsidRPr="00686DA0" w:rsidRDefault="006D492D" w:rsidP="00E0293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Tahoma"/>
                <w:i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Perfiles de las personas que han participado y horas de dedicación</w:t>
            </w:r>
            <w:r w:rsidR="00E0293D"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</w:tc>
        <w:tc>
          <w:tcPr>
            <w:tcW w:w="1843" w:type="dxa"/>
            <w:shd w:val="clear" w:color="auto" w:fill="auto"/>
          </w:tcPr>
          <w:p w:rsidR="00E0293D" w:rsidRPr="00AA6E3F" w:rsidRDefault="00E0293D" w:rsidP="00E0293D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</w:tcPr>
          <w:p w:rsidR="00E0293D" w:rsidRDefault="00E0293D" w:rsidP="00E0293D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491" w:type="dxa"/>
            <w:shd w:val="clear" w:color="auto" w:fill="auto"/>
          </w:tcPr>
          <w:p w:rsidR="00E0293D" w:rsidRPr="00AA6E3F" w:rsidRDefault="00E0293D" w:rsidP="00E0293D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 xml:space="preserve">año/mes - año/mes </w:t>
            </w:r>
          </w:p>
        </w:tc>
      </w:tr>
      <w:tr w:rsidR="000778A2" w:rsidRPr="00AB5982" w:rsidTr="00D00808">
        <w:tc>
          <w:tcPr>
            <w:tcW w:w="9918" w:type="dxa"/>
            <w:gridSpan w:val="4"/>
            <w:shd w:val="clear" w:color="auto" w:fill="auto"/>
          </w:tcPr>
          <w:p w:rsidR="000778A2" w:rsidRPr="00AB5982" w:rsidRDefault="000778A2" w:rsidP="000778A2">
            <w:pPr>
              <w:pStyle w:val="Prrafodelista"/>
              <w:numPr>
                <w:ilvl w:val="0"/>
                <w:numId w:val="2"/>
              </w:numPr>
              <w:spacing w:before="40" w:after="40"/>
              <w:ind w:left="315" w:hanging="284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B5982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Título trabajo 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…</w:t>
            </w:r>
          </w:p>
        </w:tc>
      </w:tr>
      <w:tr w:rsidR="000778A2" w:rsidRPr="00AA6E3F" w:rsidTr="00D00808">
        <w:tc>
          <w:tcPr>
            <w:tcW w:w="5098" w:type="dxa"/>
            <w:shd w:val="clear" w:color="auto" w:fill="auto"/>
          </w:tcPr>
          <w:p w:rsidR="000778A2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Detallar la aplicación desarrollada:</w:t>
            </w:r>
          </w:p>
          <w:p w:rsidR="000778A2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escripc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ión funcional de la aplicación: </w:t>
            </w:r>
          </w:p>
          <w:p w:rsidR="000778A2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E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ntorno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0778A2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lastRenderedPageBreak/>
              <w:t>Lenguaje de programación:</w:t>
            </w:r>
          </w:p>
          <w:p w:rsidR="000778A2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G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estor de base de datos y herramientas utilizadas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0778A2" w:rsidRPr="00686DA0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Tahoma"/>
                <w:i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Perfiles de las personas que han participado y horas de dedicación:</w:t>
            </w:r>
          </w:p>
        </w:tc>
        <w:tc>
          <w:tcPr>
            <w:tcW w:w="1843" w:type="dxa"/>
            <w:shd w:val="clear" w:color="auto" w:fill="auto"/>
          </w:tcPr>
          <w:p w:rsidR="000778A2" w:rsidRPr="00AA6E3F" w:rsidRDefault="000778A2" w:rsidP="00D00808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</w:tcPr>
          <w:p w:rsidR="000778A2" w:rsidRDefault="000778A2" w:rsidP="00D00808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491" w:type="dxa"/>
            <w:shd w:val="clear" w:color="auto" w:fill="auto"/>
          </w:tcPr>
          <w:p w:rsidR="000778A2" w:rsidRPr="00AA6E3F" w:rsidRDefault="000778A2" w:rsidP="00D00808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 xml:space="preserve">año/mes - año/mes </w:t>
            </w:r>
          </w:p>
        </w:tc>
      </w:tr>
    </w:tbl>
    <w:p w:rsidR="002B5000" w:rsidRDefault="002B5000" w:rsidP="002B5000">
      <w:pPr>
        <w:spacing w:line="276" w:lineRule="auto"/>
        <w:jc w:val="both"/>
        <w:rPr>
          <w:rFonts w:ascii="Arial Narrow" w:hAnsi="Arial Narrow" w:cs="Tahoma"/>
          <w:sz w:val="22"/>
          <w:szCs w:val="22"/>
        </w:rPr>
      </w:pPr>
    </w:p>
    <w:p w:rsidR="007A467E" w:rsidRDefault="007A467E" w:rsidP="002B5000">
      <w:pPr>
        <w:spacing w:line="276" w:lineRule="auto"/>
        <w:jc w:val="both"/>
        <w:rPr>
          <w:rFonts w:ascii="Arial Narrow" w:hAnsi="Arial Narrow" w:cs="Tahoma"/>
          <w:sz w:val="22"/>
          <w:szCs w:val="22"/>
        </w:rPr>
      </w:pPr>
    </w:p>
    <w:p w:rsidR="006D492D" w:rsidRDefault="006D492D" w:rsidP="002B5000">
      <w:pPr>
        <w:spacing w:line="276" w:lineRule="auto"/>
        <w:jc w:val="both"/>
        <w:rPr>
          <w:rFonts w:ascii="Arial Narrow" w:hAnsi="Arial Narrow" w:cs="Tahoma"/>
          <w:sz w:val="22"/>
          <w:szCs w:val="22"/>
        </w:rPr>
      </w:pPr>
    </w:p>
    <w:p w:rsidR="006D492D" w:rsidRDefault="006D492D" w:rsidP="002B5000">
      <w:pPr>
        <w:spacing w:line="276" w:lineRule="auto"/>
        <w:jc w:val="both"/>
        <w:rPr>
          <w:rFonts w:ascii="Arial Narrow" w:hAnsi="Arial Narrow" w:cs="Tahoma"/>
          <w:sz w:val="22"/>
          <w:szCs w:val="22"/>
        </w:rPr>
      </w:pPr>
    </w:p>
    <w:p w:rsidR="006D492D" w:rsidRDefault="006D492D" w:rsidP="002B5000">
      <w:pPr>
        <w:spacing w:line="276" w:lineRule="auto"/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1843"/>
        <w:gridCol w:w="1486"/>
        <w:gridCol w:w="1491"/>
      </w:tblGrid>
      <w:tr w:rsidR="00E94E59" w:rsidRPr="00E94E59" w:rsidTr="00566940">
        <w:trPr>
          <w:trHeight w:val="469"/>
        </w:trPr>
        <w:tc>
          <w:tcPr>
            <w:tcW w:w="9918" w:type="dxa"/>
            <w:gridSpan w:val="4"/>
            <w:shd w:val="clear" w:color="auto" w:fill="D9D9D9" w:themeFill="background1" w:themeFillShade="D9"/>
            <w:vAlign w:val="center"/>
          </w:tcPr>
          <w:p w:rsidR="00E94E59" w:rsidRPr="00E94E59" w:rsidRDefault="00E94E59" w:rsidP="00E94E59">
            <w:pPr>
              <w:rPr>
                <w:rFonts w:ascii="Arial Narrow" w:hAnsi="Arial Narrow"/>
                <w:b/>
                <w:lang w:val="es-ES_tradnl"/>
              </w:rPr>
            </w:pPr>
            <w:r w:rsidRPr="00E94E59">
              <w:rPr>
                <w:rFonts w:ascii="Arial Narrow" w:hAnsi="Arial Narrow"/>
                <w:b/>
                <w:lang w:val="es-ES_tradnl"/>
              </w:rPr>
              <w:t>LOTE 2: Mantenimiento de aplicaciones</w:t>
            </w:r>
          </w:p>
        </w:tc>
      </w:tr>
      <w:tr w:rsidR="00686DA0" w:rsidRPr="00B1148B" w:rsidTr="006505FA">
        <w:tc>
          <w:tcPr>
            <w:tcW w:w="9918" w:type="dxa"/>
            <w:gridSpan w:val="4"/>
            <w:shd w:val="clear" w:color="auto" w:fill="auto"/>
            <w:vAlign w:val="center"/>
          </w:tcPr>
          <w:p w:rsidR="00686DA0" w:rsidRPr="00B1148B" w:rsidRDefault="00686DA0" w:rsidP="006D492D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Experiencia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 mínima requerida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: </w:t>
            </w:r>
            <w:r w:rsidRPr="009E0E35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Describir al menos 3 trabajos de </w:t>
            </w:r>
            <w:r w:rsidR="006D492D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desarrollo o </w:t>
            </w:r>
            <w:r w:rsidRPr="009E0E35">
              <w:rPr>
                <w:rFonts w:ascii="Arial Narrow" w:hAnsi="Arial Narrow" w:cs="Calibri Light"/>
                <w:sz w:val="20"/>
                <w:szCs w:val="20"/>
              </w:rPr>
              <w:t xml:space="preserve">mantenimiento </w:t>
            </w:r>
            <w:r w:rsidR="006D492D">
              <w:rPr>
                <w:rFonts w:ascii="Arial Narrow" w:hAnsi="Arial Narrow" w:cs="Calibri Light"/>
                <w:sz w:val="20"/>
                <w:szCs w:val="20"/>
              </w:rPr>
              <w:t>de aplicaciones informáticas</w:t>
            </w:r>
            <w:r w:rsidRPr="009E0E35">
              <w:rPr>
                <w:rFonts w:ascii="Arial Narrow" w:hAnsi="Arial Narrow" w:cs="Calibri Light"/>
                <w:sz w:val="20"/>
                <w:szCs w:val="20"/>
              </w:rPr>
              <w:t>, sobre plataforma cliente-servidor en base de datos SQL Server y e</w:t>
            </w:r>
            <w:r w:rsidR="006D492D">
              <w:rPr>
                <w:rFonts w:ascii="Arial Narrow" w:hAnsi="Arial Narrow" w:cs="Calibri Light"/>
                <w:sz w:val="20"/>
                <w:szCs w:val="20"/>
              </w:rPr>
              <w:t>ntorno de desarrollo Microsoft.</w:t>
            </w:r>
          </w:p>
        </w:tc>
      </w:tr>
      <w:tr w:rsidR="00A74068" w:rsidRPr="00B1148B" w:rsidTr="00982586">
        <w:tc>
          <w:tcPr>
            <w:tcW w:w="5098" w:type="dxa"/>
            <w:shd w:val="clear" w:color="auto" w:fill="F2F2F2" w:themeFill="background1" w:themeFillShade="F2"/>
            <w:vAlign w:val="center"/>
          </w:tcPr>
          <w:p w:rsidR="00A74068" w:rsidRPr="00686DA0" w:rsidRDefault="00A74068" w:rsidP="00A74068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Trabajos realizados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>: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A74068" w:rsidRDefault="00A74068" w:rsidP="00A74068">
            <w:pPr>
              <w:ind w:right="-109"/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</w:p>
          <w:p w:rsidR="00A74068" w:rsidRPr="006D492D" w:rsidRDefault="00A74068" w:rsidP="00A74068">
            <w:pPr>
              <w:ind w:right="-109"/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A74068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(indicar si es cliente privado / público)</w:t>
            </w:r>
          </w:p>
        </w:tc>
        <w:tc>
          <w:tcPr>
            <w:tcW w:w="1486" w:type="dxa"/>
            <w:shd w:val="clear" w:color="auto" w:fill="F2F2F2" w:themeFill="background1" w:themeFillShade="F2"/>
            <w:vAlign w:val="center"/>
          </w:tcPr>
          <w:p w:rsidR="00A74068" w:rsidRDefault="00A74068" w:rsidP="00A74068">
            <w:pPr>
              <w:ind w:right="-109"/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Importe </w:t>
            </w:r>
          </w:p>
          <w:p w:rsidR="00A74068" w:rsidRPr="00E94E59" w:rsidRDefault="00A74068" w:rsidP="00A74068">
            <w:pPr>
              <w:ind w:right="-109"/>
              <w:jc w:val="center"/>
              <w:rPr>
                <w:rFonts w:ascii="Arial Narrow" w:hAnsi="Arial Narrow"/>
                <w:sz w:val="22"/>
                <w:szCs w:val="22"/>
                <w:lang w:val="es-ES_tradnl"/>
              </w:rPr>
            </w:pPr>
            <w:r w:rsidRPr="00A74068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(euros)</w:t>
            </w:r>
          </w:p>
        </w:tc>
        <w:tc>
          <w:tcPr>
            <w:tcW w:w="1491" w:type="dxa"/>
            <w:shd w:val="clear" w:color="auto" w:fill="F2F2F2" w:themeFill="background1" w:themeFillShade="F2"/>
            <w:vAlign w:val="center"/>
          </w:tcPr>
          <w:p w:rsidR="00A74068" w:rsidRPr="00B1148B" w:rsidRDefault="00A74068" w:rsidP="00A74068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B1148B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Fechas Ejecución</w:t>
            </w:r>
            <w:r w:rsidRPr="00B1148B">
              <w:rPr>
                <w:rFonts w:ascii="Arial Narrow" w:hAnsi="Arial Narrow"/>
                <w:i/>
                <w:sz w:val="22"/>
                <w:szCs w:val="22"/>
                <w:lang w:val="es-ES_tradnl"/>
              </w:rPr>
              <w:t xml:space="preserve"> </w:t>
            </w:r>
            <w:r w:rsidRPr="00A74068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(fecha inicio - fecha fin)</w:t>
            </w:r>
          </w:p>
        </w:tc>
      </w:tr>
      <w:tr w:rsidR="00686DA0" w:rsidRPr="00AB5982" w:rsidTr="007E29C9">
        <w:tc>
          <w:tcPr>
            <w:tcW w:w="9918" w:type="dxa"/>
            <w:gridSpan w:val="4"/>
            <w:shd w:val="clear" w:color="auto" w:fill="auto"/>
          </w:tcPr>
          <w:p w:rsidR="00686DA0" w:rsidRPr="00AB5982" w:rsidRDefault="00686DA0" w:rsidP="00982586">
            <w:pPr>
              <w:pStyle w:val="Prrafodelista"/>
              <w:numPr>
                <w:ilvl w:val="0"/>
                <w:numId w:val="5"/>
              </w:numPr>
              <w:spacing w:before="40" w:after="40"/>
              <w:ind w:left="315" w:hanging="284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B5982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Título trabajo 1</w:t>
            </w:r>
          </w:p>
        </w:tc>
      </w:tr>
      <w:tr w:rsidR="00E94E59" w:rsidRPr="00AA6E3F" w:rsidTr="00566940">
        <w:tc>
          <w:tcPr>
            <w:tcW w:w="5098" w:type="dxa"/>
            <w:shd w:val="clear" w:color="auto" w:fill="auto"/>
          </w:tcPr>
          <w:p w:rsidR="00686DA0" w:rsidRDefault="00686DA0" w:rsidP="00686DA0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Detallar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 la aplicación </w:t>
            </w:r>
            <w:r w:rsidR="006D492D">
              <w:rPr>
                <w:rFonts w:ascii="Arial Narrow" w:hAnsi="Arial Narrow" w:cs="Calibri Light"/>
                <w:color w:val="FF0000"/>
                <w:sz w:val="20"/>
                <w:szCs w:val="20"/>
              </w:rPr>
              <w:t>desarrollada/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mantenida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86DA0" w:rsidRDefault="00686DA0" w:rsidP="00686DA0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escripc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ión funcional de la aplicación: </w:t>
            </w:r>
          </w:p>
          <w:p w:rsidR="00686DA0" w:rsidRDefault="00686DA0" w:rsidP="00686DA0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E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ntorno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86DA0" w:rsidRDefault="00686DA0" w:rsidP="00686DA0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Lenguaje de programación:</w:t>
            </w:r>
          </w:p>
          <w:p w:rsidR="00E94E59" w:rsidRDefault="00686DA0" w:rsidP="00686DA0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G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estor de base de datos y herramientas utilizadas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D492D" w:rsidRPr="00686DA0" w:rsidRDefault="006D492D" w:rsidP="00686DA0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Tahoma"/>
                <w:i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Perfiles de las personas que han participado y horas de dedicación:</w:t>
            </w:r>
          </w:p>
        </w:tc>
        <w:tc>
          <w:tcPr>
            <w:tcW w:w="1843" w:type="dxa"/>
            <w:shd w:val="clear" w:color="auto" w:fill="auto"/>
          </w:tcPr>
          <w:p w:rsidR="00E94E59" w:rsidRPr="00AA6E3F" w:rsidRDefault="00E94E59" w:rsidP="00566940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</w:tcPr>
          <w:p w:rsidR="00E94E59" w:rsidRDefault="00E94E59" w:rsidP="00566940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491" w:type="dxa"/>
            <w:shd w:val="clear" w:color="auto" w:fill="auto"/>
          </w:tcPr>
          <w:p w:rsidR="00E94E59" w:rsidRPr="00AA6E3F" w:rsidRDefault="00E94E59" w:rsidP="00566940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 xml:space="preserve">año/mes - año/mes </w:t>
            </w:r>
          </w:p>
        </w:tc>
      </w:tr>
      <w:tr w:rsidR="00AB5982" w:rsidRPr="00AB5982" w:rsidTr="00566940">
        <w:tc>
          <w:tcPr>
            <w:tcW w:w="9918" w:type="dxa"/>
            <w:gridSpan w:val="4"/>
            <w:shd w:val="clear" w:color="auto" w:fill="auto"/>
          </w:tcPr>
          <w:p w:rsidR="00AB5982" w:rsidRPr="00AB5982" w:rsidRDefault="00AB5982" w:rsidP="00982586">
            <w:pPr>
              <w:pStyle w:val="Prrafodelista"/>
              <w:numPr>
                <w:ilvl w:val="0"/>
                <w:numId w:val="5"/>
              </w:numPr>
              <w:spacing w:before="40" w:after="40"/>
              <w:ind w:left="315" w:hanging="284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B5982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Título trabajo 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2</w:t>
            </w:r>
          </w:p>
        </w:tc>
      </w:tr>
      <w:tr w:rsidR="006D492D" w:rsidRPr="00AA6E3F" w:rsidTr="00566940">
        <w:tc>
          <w:tcPr>
            <w:tcW w:w="5098" w:type="dxa"/>
            <w:shd w:val="clear" w:color="auto" w:fill="auto"/>
          </w:tcPr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Detallar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 la aplicación 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desarrollada/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mantenida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escripc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ión funcional de la aplicación: 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E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ntorno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Lenguaje de programación: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G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estor de base de datos y herramientas utilizadas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D492D" w:rsidRPr="00686DA0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Tahoma"/>
                <w:i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Perfiles de las personas que han participado y horas de dedicación:</w:t>
            </w:r>
          </w:p>
        </w:tc>
        <w:tc>
          <w:tcPr>
            <w:tcW w:w="1843" w:type="dxa"/>
            <w:shd w:val="clear" w:color="auto" w:fill="auto"/>
          </w:tcPr>
          <w:p w:rsidR="006D492D" w:rsidRPr="00AA6E3F" w:rsidRDefault="006D492D" w:rsidP="006D492D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</w:tcPr>
          <w:p w:rsidR="006D492D" w:rsidRDefault="006D492D" w:rsidP="006D492D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491" w:type="dxa"/>
            <w:shd w:val="clear" w:color="auto" w:fill="auto"/>
          </w:tcPr>
          <w:p w:rsidR="006D492D" w:rsidRPr="00AA6E3F" w:rsidRDefault="006D492D" w:rsidP="006D492D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 xml:space="preserve">año/mes - año/mes </w:t>
            </w:r>
          </w:p>
        </w:tc>
      </w:tr>
      <w:tr w:rsidR="00AB5982" w:rsidRPr="00AB5982" w:rsidTr="00566940">
        <w:tc>
          <w:tcPr>
            <w:tcW w:w="9918" w:type="dxa"/>
            <w:gridSpan w:val="4"/>
            <w:shd w:val="clear" w:color="auto" w:fill="auto"/>
          </w:tcPr>
          <w:p w:rsidR="00AB5982" w:rsidRPr="00AB5982" w:rsidRDefault="00AB5982" w:rsidP="00982586">
            <w:pPr>
              <w:pStyle w:val="Prrafodelista"/>
              <w:numPr>
                <w:ilvl w:val="0"/>
                <w:numId w:val="5"/>
              </w:numPr>
              <w:spacing w:before="40" w:after="40"/>
              <w:ind w:left="315" w:hanging="284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B5982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Título trabajo 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3</w:t>
            </w:r>
          </w:p>
        </w:tc>
      </w:tr>
      <w:tr w:rsidR="006D492D" w:rsidRPr="00AA6E3F" w:rsidTr="00566940">
        <w:tc>
          <w:tcPr>
            <w:tcW w:w="5098" w:type="dxa"/>
            <w:shd w:val="clear" w:color="auto" w:fill="auto"/>
          </w:tcPr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Detallar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 la aplicación 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desarrollada/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mantenida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escripc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ión funcional de la aplicación: 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E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ntorno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Lenguaje de programación:</w:t>
            </w:r>
          </w:p>
          <w:p w:rsidR="006D492D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G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estor de base de datos y herramientas utilizadas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6D492D" w:rsidRPr="00686DA0" w:rsidRDefault="006D492D" w:rsidP="006D492D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Tahoma"/>
                <w:i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Perfiles de las personas que han participado y horas de dedicación:</w:t>
            </w:r>
          </w:p>
        </w:tc>
        <w:tc>
          <w:tcPr>
            <w:tcW w:w="1843" w:type="dxa"/>
            <w:shd w:val="clear" w:color="auto" w:fill="auto"/>
          </w:tcPr>
          <w:p w:rsidR="006D492D" w:rsidRPr="00AA6E3F" w:rsidRDefault="006D492D" w:rsidP="006D492D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</w:tcPr>
          <w:p w:rsidR="006D492D" w:rsidRDefault="006D492D" w:rsidP="006D492D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491" w:type="dxa"/>
            <w:shd w:val="clear" w:color="auto" w:fill="auto"/>
          </w:tcPr>
          <w:p w:rsidR="006D492D" w:rsidRPr="00AA6E3F" w:rsidRDefault="006D492D" w:rsidP="006D492D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 xml:space="preserve">año/mes - año/mes </w:t>
            </w:r>
          </w:p>
        </w:tc>
      </w:tr>
      <w:tr w:rsidR="000778A2" w:rsidRPr="00AB5982" w:rsidTr="00D00808">
        <w:tc>
          <w:tcPr>
            <w:tcW w:w="9918" w:type="dxa"/>
            <w:gridSpan w:val="4"/>
            <w:shd w:val="clear" w:color="auto" w:fill="auto"/>
          </w:tcPr>
          <w:p w:rsidR="000778A2" w:rsidRPr="00AB5982" w:rsidRDefault="000778A2" w:rsidP="000778A2">
            <w:pPr>
              <w:pStyle w:val="Prrafodelista"/>
              <w:numPr>
                <w:ilvl w:val="0"/>
                <w:numId w:val="5"/>
              </w:numPr>
              <w:spacing w:before="40" w:after="40"/>
              <w:ind w:left="315" w:hanging="284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B5982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Título trabajo 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…</w:t>
            </w:r>
          </w:p>
        </w:tc>
      </w:tr>
      <w:tr w:rsidR="000778A2" w:rsidRPr="00AA6E3F" w:rsidTr="00D00808">
        <w:tc>
          <w:tcPr>
            <w:tcW w:w="5098" w:type="dxa"/>
            <w:shd w:val="clear" w:color="auto" w:fill="auto"/>
          </w:tcPr>
          <w:p w:rsidR="000778A2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Detallar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 la aplicación 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desarrollada/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mantenida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0778A2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D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escripc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 xml:space="preserve">ión funcional de la aplicación: </w:t>
            </w:r>
          </w:p>
          <w:p w:rsidR="000778A2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E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ntorno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0778A2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Lenguaje de programación:</w:t>
            </w:r>
          </w:p>
          <w:p w:rsidR="000778A2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Calibri Light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G</w:t>
            </w:r>
            <w:r w:rsidRPr="00686DA0">
              <w:rPr>
                <w:rFonts w:ascii="Arial Narrow" w:hAnsi="Arial Narrow" w:cs="Calibri Light"/>
                <w:color w:val="FF0000"/>
                <w:sz w:val="20"/>
                <w:szCs w:val="20"/>
              </w:rPr>
              <w:t>estor de base de datos y herramientas utilizadas</w:t>
            </w: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:</w:t>
            </w:r>
          </w:p>
          <w:p w:rsidR="000778A2" w:rsidRPr="00686DA0" w:rsidRDefault="000778A2" w:rsidP="00D00808">
            <w:pPr>
              <w:overflowPunct w:val="0"/>
              <w:autoSpaceDE w:val="0"/>
              <w:autoSpaceDN w:val="0"/>
              <w:adjustRightInd w:val="0"/>
              <w:spacing w:after="20"/>
              <w:ind w:left="66"/>
              <w:textAlignment w:val="baseline"/>
              <w:rPr>
                <w:rFonts w:ascii="Arial Narrow" w:hAnsi="Arial Narrow" w:cs="Tahoma"/>
                <w:i/>
                <w:color w:val="FF0000"/>
                <w:sz w:val="20"/>
                <w:szCs w:val="20"/>
              </w:rPr>
            </w:pPr>
            <w:r>
              <w:rPr>
                <w:rFonts w:ascii="Arial Narrow" w:hAnsi="Arial Narrow" w:cs="Calibri Light"/>
                <w:color w:val="FF0000"/>
                <w:sz w:val="20"/>
                <w:szCs w:val="20"/>
              </w:rPr>
              <w:t>Perfiles de las personas que han participado y horas de dedicación:</w:t>
            </w:r>
          </w:p>
        </w:tc>
        <w:tc>
          <w:tcPr>
            <w:tcW w:w="1843" w:type="dxa"/>
            <w:shd w:val="clear" w:color="auto" w:fill="auto"/>
          </w:tcPr>
          <w:p w:rsidR="000778A2" w:rsidRPr="00AA6E3F" w:rsidRDefault="000778A2" w:rsidP="00D00808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</w:tcPr>
          <w:p w:rsidR="000778A2" w:rsidRDefault="000778A2" w:rsidP="00D00808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491" w:type="dxa"/>
            <w:shd w:val="clear" w:color="auto" w:fill="auto"/>
          </w:tcPr>
          <w:p w:rsidR="000778A2" w:rsidRPr="00AA6E3F" w:rsidRDefault="000778A2" w:rsidP="00D00808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 xml:space="preserve">año/mes - año/mes </w:t>
            </w:r>
          </w:p>
        </w:tc>
      </w:tr>
    </w:tbl>
    <w:p w:rsidR="00AB5982" w:rsidRDefault="00AB5982" w:rsidP="002B5000">
      <w:pPr>
        <w:spacing w:line="276" w:lineRule="auto"/>
        <w:jc w:val="both"/>
        <w:rPr>
          <w:rFonts w:ascii="Arial Narrow" w:hAnsi="Arial Narrow" w:cs="Tahoma"/>
          <w:sz w:val="22"/>
          <w:szCs w:val="22"/>
        </w:rPr>
      </w:pPr>
    </w:p>
    <w:p w:rsidR="00AB5982" w:rsidRDefault="00AB5982" w:rsidP="002B5000">
      <w:pPr>
        <w:spacing w:line="276" w:lineRule="auto"/>
        <w:jc w:val="both"/>
        <w:rPr>
          <w:rFonts w:ascii="Arial Narrow" w:hAnsi="Arial Narrow" w:cs="Tahoma"/>
          <w:sz w:val="22"/>
          <w:szCs w:val="22"/>
        </w:rPr>
      </w:pPr>
    </w:p>
    <w:p w:rsidR="007A467E" w:rsidRDefault="007A467E" w:rsidP="007A467E">
      <w:pPr>
        <w:spacing w:line="276" w:lineRule="auto"/>
        <w:jc w:val="both"/>
        <w:rPr>
          <w:rFonts w:ascii="Arial Narrow" w:hAnsi="Arial Narrow" w:cs="Tahoma"/>
          <w:i/>
          <w:sz w:val="22"/>
          <w:szCs w:val="22"/>
        </w:rPr>
      </w:pPr>
      <w:bookmarkStart w:id="3" w:name="_GoBack"/>
      <w:r>
        <w:rPr>
          <w:rFonts w:ascii="Arial Narrow" w:hAnsi="Arial Narrow" w:cs="Tahoma"/>
          <w:i/>
          <w:sz w:val="22"/>
          <w:szCs w:val="22"/>
        </w:rPr>
        <w:t>NOTA 1: Cumplimentar la/s tabla/s correspondiente al lote/s a que se presente.</w:t>
      </w:r>
    </w:p>
    <w:p w:rsidR="00C967C2" w:rsidRPr="00E94E59" w:rsidRDefault="00E94E59" w:rsidP="002B5000">
      <w:pPr>
        <w:spacing w:line="276" w:lineRule="auto"/>
        <w:jc w:val="both"/>
        <w:rPr>
          <w:rFonts w:ascii="Arial Narrow" w:hAnsi="Arial Narrow" w:cs="Tahoma"/>
          <w:i/>
          <w:sz w:val="22"/>
          <w:szCs w:val="22"/>
        </w:rPr>
      </w:pPr>
      <w:r w:rsidRPr="00E94E59">
        <w:rPr>
          <w:rFonts w:ascii="Arial Narrow" w:hAnsi="Arial Narrow" w:cs="Tahoma"/>
          <w:i/>
          <w:sz w:val="22"/>
          <w:szCs w:val="22"/>
        </w:rPr>
        <w:t>NOTA</w:t>
      </w:r>
      <w:r w:rsidR="007A467E">
        <w:rPr>
          <w:rFonts w:ascii="Arial Narrow" w:hAnsi="Arial Narrow" w:cs="Tahoma"/>
          <w:i/>
          <w:sz w:val="22"/>
          <w:szCs w:val="22"/>
        </w:rPr>
        <w:t xml:space="preserve"> 2</w:t>
      </w:r>
      <w:r w:rsidRPr="00E94E59">
        <w:rPr>
          <w:rFonts w:ascii="Arial Narrow" w:hAnsi="Arial Narrow" w:cs="Tahoma"/>
          <w:i/>
          <w:sz w:val="22"/>
          <w:szCs w:val="22"/>
        </w:rPr>
        <w:t xml:space="preserve">: </w:t>
      </w:r>
      <w:r w:rsidR="007A467E" w:rsidRPr="00E94E59">
        <w:rPr>
          <w:rFonts w:ascii="Arial Narrow" w:hAnsi="Arial Narrow" w:cs="Tahoma"/>
          <w:i/>
          <w:sz w:val="22"/>
          <w:szCs w:val="22"/>
        </w:rPr>
        <w:t xml:space="preserve">Se </w:t>
      </w:r>
      <w:r w:rsidRPr="00E94E59">
        <w:rPr>
          <w:rFonts w:ascii="Arial Narrow" w:hAnsi="Arial Narrow" w:cs="Tahoma"/>
          <w:i/>
          <w:sz w:val="22"/>
          <w:szCs w:val="22"/>
        </w:rPr>
        <w:t xml:space="preserve">deberán adjuntar </w:t>
      </w:r>
      <w:r>
        <w:rPr>
          <w:rFonts w:ascii="Arial Narrow" w:hAnsi="Arial Narrow" w:cs="Tahoma"/>
          <w:i/>
          <w:sz w:val="22"/>
          <w:szCs w:val="22"/>
        </w:rPr>
        <w:t>al menos 3</w:t>
      </w:r>
      <w:r w:rsidRPr="00E94E59">
        <w:rPr>
          <w:rFonts w:ascii="Arial Narrow" w:hAnsi="Arial Narrow" w:cs="Tahoma"/>
          <w:i/>
          <w:sz w:val="22"/>
          <w:szCs w:val="22"/>
        </w:rPr>
        <w:t xml:space="preserve"> certificados de cliente acreditando la efectiva prestación de </w:t>
      </w:r>
      <w:r>
        <w:rPr>
          <w:rFonts w:ascii="Arial Narrow" w:hAnsi="Arial Narrow" w:cs="Tahoma"/>
          <w:i/>
          <w:sz w:val="22"/>
          <w:szCs w:val="22"/>
        </w:rPr>
        <w:t xml:space="preserve">los </w:t>
      </w:r>
      <w:r w:rsidRPr="00E94E59">
        <w:rPr>
          <w:rFonts w:ascii="Arial Narrow" w:hAnsi="Arial Narrow" w:cs="Tahoma"/>
          <w:i/>
          <w:sz w:val="22"/>
          <w:szCs w:val="22"/>
        </w:rPr>
        <w:t xml:space="preserve">trabajos </w:t>
      </w:r>
      <w:r>
        <w:rPr>
          <w:rFonts w:ascii="Arial Narrow" w:hAnsi="Arial Narrow" w:cs="Tahoma"/>
          <w:i/>
          <w:sz w:val="22"/>
          <w:szCs w:val="22"/>
        </w:rPr>
        <w:t>aportados como solvencia técnica</w:t>
      </w:r>
      <w:r w:rsidRPr="00E94E59">
        <w:rPr>
          <w:rFonts w:ascii="Arial Narrow" w:hAnsi="Arial Narrow" w:cs="Tahoma"/>
          <w:i/>
          <w:sz w:val="22"/>
          <w:szCs w:val="22"/>
        </w:rPr>
        <w:t>.</w:t>
      </w:r>
    </w:p>
    <w:p w:rsidR="00E111B6" w:rsidRDefault="001A0387" w:rsidP="000E05F3">
      <w:pPr>
        <w:ind w:right="566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Tahoma"/>
          <w:i/>
          <w:sz w:val="22"/>
          <w:szCs w:val="22"/>
        </w:rPr>
        <w:t>NOTA 3: Pueden presentarse hasta un máximo de 10 trabajos para cada lote.</w:t>
      </w:r>
    </w:p>
    <w:bookmarkEnd w:id="3"/>
    <w:p w:rsidR="00E111B6" w:rsidRPr="005F5C47" w:rsidRDefault="00E111B6" w:rsidP="000E05F3">
      <w:pPr>
        <w:ind w:right="566"/>
        <w:rPr>
          <w:rFonts w:ascii="Arial Narrow" w:hAnsi="Arial Narrow"/>
          <w:sz w:val="22"/>
          <w:szCs w:val="22"/>
        </w:rPr>
      </w:pPr>
    </w:p>
    <w:p w:rsidR="000E05F3" w:rsidRPr="005F5C47" w:rsidRDefault="000E05F3" w:rsidP="000E05F3">
      <w:pPr>
        <w:ind w:right="566"/>
        <w:rPr>
          <w:rFonts w:ascii="Arial Narrow" w:hAnsi="Arial Narrow"/>
          <w:sz w:val="22"/>
          <w:szCs w:val="22"/>
        </w:rPr>
      </w:pPr>
    </w:p>
    <w:p w:rsidR="000E05F3" w:rsidRPr="00791681" w:rsidRDefault="000E05F3" w:rsidP="000E05F3">
      <w:pPr>
        <w:ind w:right="566"/>
        <w:jc w:val="center"/>
        <w:rPr>
          <w:rFonts w:ascii="Arial Narrow" w:hAnsi="Arial Narrow"/>
          <w:sz w:val="22"/>
          <w:szCs w:val="22"/>
        </w:rPr>
      </w:pPr>
      <w:r w:rsidRPr="00791681">
        <w:rPr>
          <w:rFonts w:ascii="Arial Narrow" w:hAnsi="Arial Narrow"/>
          <w:sz w:val="22"/>
          <w:szCs w:val="22"/>
        </w:rPr>
        <w:t xml:space="preserve">En </w:t>
      </w:r>
      <w:proofErr w:type="gramStart"/>
      <w:r>
        <w:rPr>
          <w:rFonts w:ascii="Arial Narrow" w:hAnsi="Arial Narrow"/>
          <w:sz w:val="22"/>
          <w:szCs w:val="22"/>
        </w:rPr>
        <w:t>…….</w:t>
      </w:r>
      <w:proofErr w:type="gramEnd"/>
      <w:r>
        <w:rPr>
          <w:rFonts w:ascii="Arial Narrow" w:hAnsi="Arial Narrow"/>
          <w:sz w:val="22"/>
          <w:szCs w:val="22"/>
        </w:rPr>
        <w:t>………, a .......</w:t>
      </w:r>
      <w:r w:rsidRPr="00791681">
        <w:rPr>
          <w:rFonts w:ascii="Arial Narrow" w:hAnsi="Arial Narrow"/>
          <w:sz w:val="22"/>
          <w:szCs w:val="22"/>
        </w:rPr>
        <w:t xml:space="preserve"> de ....</w:t>
      </w:r>
      <w:r>
        <w:rPr>
          <w:rFonts w:ascii="Arial Narrow" w:hAnsi="Arial Narrow"/>
          <w:sz w:val="22"/>
          <w:szCs w:val="22"/>
        </w:rPr>
        <w:t>........................ de 202</w:t>
      </w:r>
      <w:r w:rsidR="007A467E">
        <w:rPr>
          <w:rFonts w:ascii="Arial Narrow" w:hAnsi="Arial Narrow"/>
          <w:sz w:val="22"/>
          <w:szCs w:val="22"/>
        </w:rPr>
        <w:t>3</w:t>
      </w:r>
    </w:p>
    <w:p w:rsidR="000E05F3" w:rsidRDefault="000E05F3" w:rsidP="000E05F3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0E05F3" w:rsidRPr="00791681" w:rsidRDefault="000E05F3" w:rsidP="000E05F3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0E05F3" w:rsidRPr="00791681" w:rsidRDefault="000E05F3" w:rsidP="000E05F3">
      <w:pPr>
        <w:ind w:right="566"/>
        <w:jc w:val="center"/>
        <w:rPr>
          <w:rFonts w:ascii="Arial Narrow" w:hAnsi="Arial Narrow"/>
          <w:sz w:val="22"/>
          <w:szCs w:val="22"/>
        </w:rPr>
      </w:pPr>
      <w:r w:rsidRPr="00791681">
        <w:rPr>
          <w:rFonts w:ascii="Arial Narrow" w:hAnsi="Arial Narrow"/>
          <w:sz w:val="22"/>
          <w:szCs w:val="22"/>
        </w:rPr>
        <w:t>(firma)</w:t>
      </w:r>
    </w:p>
    <w:p w:rsidR="000E05F3" w:rsidRDefault="000E05F3" w:rsidP="000E05F3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</w:p>
    <w:p w:rsidR="000E05F3" w:rsidRPr="00471497" w:rsidRDefault="000E05F3" w:rsidP="000E05F3">
      <w:pPr>
        <w:ind w:right="566"/>
        <w:rPr>
          <w:rFonts w:ascii="Arial Narrow" w:hAnsi="Arial Narrow"/>
        </w:rPr>
      </w:pPr>
    </w:p>
    <w:bookmarkEnd w:id="1"/>
    <w:bookmarkEnd w:id="2"/>
    <w:p w:rsidR="000E05F3" w:rsidRPr="00471497" w:rsidRDefault="000E05F3" w:rsidP="000E05F3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471497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471497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86340A">
        <w:rPr>
          <w:rStyle w:val="Hipervnculo"/>
          <w:rFonts w:ascii="Arial Narrow" w:hAnsi="Arial Narrow"/>
          <w:sz w:val="16"/>
          <w:szCs w:val="16"/>
        </w:rPr>
        <w:t>dpd@animsa.es</w:t>
      </w:r>
      <w:r w:rsidRPr="00471497">
        <w:rPr>
          <w:rFonts w:ascii="Arial Narrow" w:hAnsi="Arial Narrow" w:cs="Tahoma"/>
          <w:sz w:val="16"/>
          <w:szCs w:val="16"/>
        </w:rPr>
        <w:t>).</w:t>
      </w:r>
    </w:p>
    <w:p w:rsidR="000E05F3" w:rsidRPr="00471497" w:rsidRDefault="000E05F3" w:rsidP="000E05F3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471497">
        <w:rPr>
          <w:rFonts w:ascii="Arial Narrow" w:hAnsi="Arial Narrow" w:cs="Tahoma"/>
          <w:sz w:val="16"/>
          <w:szCs w:val="16"/>
        </w:rPr>
        <w:t xml:space="preserve">: a) </w:t>
      </w:r>
      <w:r w:rsidRPr="00471497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471497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471497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471497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</w:t>
      </w:r>
      <w:r>
        <w:rPr>
          <w:rFonts w:ascii="Arial Narrow" w:hAnsi="Arial Narrow" w:cs="Tahoma"/>
          <w:sz w:val="16"/>
          <w:szCs w:val="16"/>
        </w:rPr>
        <w:t xml:space="preserve">del Portal de </w:t>
      </w:r>
      <w:r w:rsidRPr="0086340A">
        <w:rPr>
          <w:rFonts w:ascii="Arial Narrow" w:hAnsi="Arial Narrow" w:cs="Tahoma"/>
          <w:sz w:val="16"/>
          <w:szCs w:val="16"/>
        </w:rPr>
        <w:t>Contratación de Navarra (</w:t>
      </w:r>
      <w:hyperlink r:id="rId12" w:history="1">
        <w:r w:rsidRPr="0086340A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Pr="0086340A">
        <w:rPr>
          <w:rFonts w:ascii="Arial Narrow" w:hAnsi="Arial Narrow" w:cs="Tahoma"/>
          <w:sz w:val="16"/>
          <w:szCs w:val="16"/>
        </w:rPr>
        <w:t>). Esta finalidad está</w:t>
      </w:r>
      <w:r w:rsidRPr="00471497">
        <w:rPr>
          <w:rFonts w:ascii="Arial Narrow" w:hAnsi="Arial Narrow" w:cs="Tahoma"/>
          <w:sz w:val="16"/>
          <w:szCs w:val="16"/>
        </w:rPr>
        <w:t xml:space="preserve"> autorizada por la Ley 2/2018, de 13 de abril, de Contratos Públicos de Navarra.</w:t>
      </w:r>
    </w:p>
    <w:p w:rsidR="000E05F3" w:rsidRDefault="000E05F3" w:rsidP="000E05F3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471497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0E05F3" w:rsidRDefault="000E05F3" w:rsidP="000E05F3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spacing w:after="80"/>
        <w:ind w:right="567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</w:rPr>
      </w:pPr>
      <w:r w:rsidRPr="00471497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471497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3" w:history="1">
        <w:r w:rsidRPr="00C21BF8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471497">
        <w:rPr>
          <w:rFonts w:ascii="Arial Narrow" w:hAnsi="Arial Narrow" w:cs="Tahoma"/>
          <w:color w:val="0563C1"/>
          <w:sz w:val="16"/>
          <w:szCs w:val="16"/>
          <w:u w:val="single"/>
        </w:rPr>
        <w:t>.</w:t>
      </w:r>
    </w:p>
    <w:p w:rsidR="000E05F3" w:rsidRPr="001C608D" w:rsidRDefault="000E05F3" w:rsidP="000E05F3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sistema para la evaluación del desempeño de sus proveedores. Dicho sistema está disponible para su consulta en el espacio de Transparencia de </w:t>
      </w:r>
      <w:r>
        <w:rPr>
          <w:rFonts w:ascii="Arial Narrow" w:hAnsi="Arial Narrow" w:cs="Tahoma"/>
          <w:sz w:val="16"/>
          <w:szCs w:val="16"/>
          <w:lang w:val="es-ES_tradnl"/>
        </w:rPr>
        <w:t>su</w:t>
      </w: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 web (</w:t>
      </w:r>
      <w:hyperlink r:id="rId14" w:history="1">
        <w:r w:rsidRPr="008605BF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https://www.animsa.es/portal-detransparencia/contratos-convenios-y-subvenciones/</w:t>
        </w:r>
      </w:hyperlink>
      <w:r w:rsidRPr="0018332A">
        <w:rPr>
          <w:rFonts w:ascii="Arial Narrow" w:hAnsi="Arial Narrow" w:cs="Tahoma"/>
          <w:sz w:val="16"/>
          <w:szCs w:val="16"/>
          <w:lang w:val="es-ES_tradnl"/>
        </w:rPr>
        <w:t>).</w:t>
      </w:r>
    </w:p>
    <w:p w:rsidR="00C96997" w:rsidRPr="000E05F3" w:rsidRDefault="00C96997" w:rsidP="000E05F3">
      <w:pPr>
        <w:rPr>
          <w:lang w:val="es-ES_tradnl"/>
        </w:rPr>
      </w:pPr>
    </w:p>
    <w:sectPr w:rsidR="00C96997" w:rsidRPr="000E05F3" w:rsidSect="000E05F3">
      <w:headerReference w:type="default" r:id="rId15"/>
      <w:pgSz w:w="11906" w:h="16838" w:code="9"/>
      <w:pgMar w:top="2552" w:right="566" w:bottom="1135" w:left="1418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A2F" w:rsidRDefault="007E4A2F">
      <w:r>
        <w:separator/>
      </w:r>
    </w:p>
  </w:endnote>
  <w:endnote w:type="continuationSeparator" w:id="0">
    <w:p w:rsidR="007E4A2F" w:rsidRDefault="007E4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A2F" w:rsidRDefault="007E4A2F">
      <w:r>
        <w:separator/>
      </w:r>
    </w:p>
  </w:footnote>
  <w:footnote w:type="continuationSeparator" w:id="0">
    <w:p w:rsidR="007E4A2F" w:rsidRDefault="007E4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Default="00731A4D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3BB54E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C552B"/>
    <w:multiLevelType w:val="hybridMultilevel"/>
    <w:tmpl w:val="AC3C2F5C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44010D35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448D143D"/>
    <w:multiLevelType w:val="hybridMultilevel"/>
    <w:tmpl w:val="AC3C2F5C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AFE3531"/>
    <w:multiLevelType w:val="hybridMultilevel"/>
    <w:tmpl w:val="AC3C2F5C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656C3E9D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66564F82"/>
    <w:multiLevelType w:val="hybridMultilevel"/>
    <w:tmpl w:val="AC3C2F5C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6FBF4339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11265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0BB0"/>
    <w:rsid w:val="00001308"/>
    <w:rsid w:val="000045B5"/>
    <w:rsid w:val="00006E7C"/>
    <w:rsid w:val="000158B6"/>
    <w:rsid w:val="00030691"/>
    <w:rsid w:val="000309ED"/>
    <w:rsid w:val="00030D6D"/>
    <w:rsid w:val="00032B9D"/>
    <w:rsid w:val="00034551"/>
    <w:rsid w:val="00035A7D"/>
    <w:rsid w:val="000377E0"/>
    <w:rsid w:val="00042323"/>
    <w:rsid w:val="00046E82"/>
    <w:rsid w:val="00047E24"/>
    <w:rsid w:val="00051EC1"/>
    <w:rsid w:val="00052CEB"/>
    <w:rsid w:val="0005615A"/>
    <w:rsid w:val="0007362D"/>
    <w:rsid w:val="000778A2"/>
    <w:rsid w:val="0009168F"/>
    <w:rsid w:val="00093F2F"/>
    <w:rsid w:val="00097003"/>
    <w:rsid w:val="000A0751"/>
    <w:rsid w:val="000A08F0"/>
    <w:rsid w:val="000A12E9"/>
    <w:rsid w:val="000A27F9"/>
    <w:rsid w:val="000A49BB"/>
    <w:rsid w:val="000B3826"/>
    <w:rsid w:val="000B4493"/>
    <w:rsid w:val="000C2764"/>
    <w:rsid w:val="000C5D20"/>
    <w:rsid w:val="000C685F"/>
    <w:rsid w:val="000D13CB"/>
    <w:rsid w:val="000D20D4"/>
    <w:rsid w:val="000D3B09"/>
    <w:rsid w:val="000D5B17"/>
    <w:rsid w:val="000E05F3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17E2E"/>
    <w:rsid w:val="00120A26"/>
    <w:rsid w:val="00120D33"/>
    <w:rsid w:val="001222D0"/>
    <w:rsid w:val="00134BE3"/>
    <w:rsid w:val="0013798B"/>
    <w:rsid w:val="00141790"/>
    <w:rsid w:val="00141B7B"/>
    <w:rsid w:val="00144DBB"/>
    <w:rsid w:val="001458FE"/>
    <w:rsid w:val="00155484"/>
    <w:rsid w:val="001574C0"/>
    <w:rsid w:val="00163EEC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0387"/>
    <w:rsid w:val="001A261F"/>
    <w:rsid w:val="001A37B9"/>
    <w:rsid w:val="001A553B"/>
    <w:rsid w:val="001A6551"/>
    <w:rsid w:val="001B0BA1"/>
    <w:rsid w:val="001B5AC3"/>
    <w:rsid w:val="001B6B0B"/>
    <w:rsid w:val="001C070C"/>
    <w:rsid w:val="001C1994"/>
    <w:rsid w:val="001C2A02"/>
    <w:rsid w:val="001C3F9D"/>
    <w:rsid w:val="001C6006"/>
    <w:rsid w:val="001D04AA"/>
    <w:rsid w:val="001D0C2D"/>
    <w:rsid w:val="001D2CA8"/>
    <w:rsid w:val="001D560A"/>
    <w:rsid w:val="001D6F09"/>
    <w:rsid w:val="001E3428"/>
    <w:rsid w:val="001F04A5"/>
    <w:rsid w:val="001F0F60"/>
    <w:rsid w:val="001F19BF"/>
    <w:rsid w:val="001F56CD"/>
    <w:rsid w:val="002017C6"/>
    <w:rsid w:val="00203830"/>
    <w:rsid w:val="002048EB"/>
    <w:rsid w:val="00204E2F"/>
    <w:rsid w:val="00206775"/>
    <w:rsid w:val="002161A8"/>
    <w:rsid w:val="0021709F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4D0"/>
    <w:rsid w:val="00287B72"/>
    <w:rsid w:val="002904EF"/>
    <w:rsid w:val="00290E07"/>
    <w:rsid w:val="00290E10"/>
    <w:rsid w:val="0029442E"/>
    <w:rsid w:val="00297A1D"/>
    <w:rsid w:val="00297E89"/>
    <w:rsid w:val="002A0662"/>
    <w:rsid w:val="002A096A"/>
    <w:rsid w:val="002A59CC"/>
    <w:rsid w:val="002B408E"/>
    <w:rsid w:val="002B41B4"/>
    <w:rsid w:val="002B5000"/>
    <w:rsid w:val="002B6C36"/>
    <w:rsid w:val="002C4E77"/>
    <w:rsid w:val="002C66B0"/>
    <w:rsid w:val="002C71E7"/>
    <w:rsid w:val="002D0DDE"/>
    <w:rsid w:val="002D6860"/>
    <w:rsid w:val="002D6C80"/>
    <w:rsid w:val="002E1584"/>
    <w:rsid w:val="002E372A"/>
    <w:rsid w:val="002E54F1"/>
    <w:rsid w:val="002E655A"/>
    <w:rsid w:val="002F0B8A"/>
    <w:rsid w:val="002F0D9F"/>
    <w:rsid w:val="002F1C58"/>
    <w:rsid w:val="002F43CB"/>
    <w:rsid w:val="00314C2D"/>
    <w:rsid w:val="00315AFF"/>
    <w:rsid w:val="00321AF3"/>
    <w:rsid w:val="00321EBF"/>
    <w:rsid w:val="00322D3A"/>
    <w:rsid w:val="003246E9"/>
    <w:rsid w:val="003268D7"/>
    <w:rsid w:val="003350C9"/>
    <w:rsid w:val="003372FF"/>
    <w:rsid w:val="00341F83"/>
    <w:rsid w:val="0034286C"/>
    <w:rsid w:val="00344B20"/>
    <w:rsid w:val="00352726"/>
    <w:rsid w:val="00352D81"/>
    <w:rsid w:val="00355386"/>
    <w:rsid w:val="00356A7A"/>
    <w:rsid w:val="003576E2"/>
    <w:rsid w:val="0036149C"/>
    <w:rsid w:val="003657D9"/>
    <w:rsid w:val="003721DF"/>
    <w:rsid w:val="00373CE4"/>
    <w:rsid w:val="003756D9"/>
    <w:rsid w:val="00380DEB"/>
    <w:rsid w:val="00382D06"/>
    <w:rsid w:val="00390B84"/>
    <w:rsid w:val="00393604"/>
    <w:rsid w:val="00394633"/>
    <w:rsid w:val="003A0FC8"/>
    <w:rsid w:val="003A4FCB"/>
    <w:rsid w:val="003A675B"/>
    <w:rsid w:val="003B43DE"/>
    <w:rsid w:val="003B571D"/>
    <w:rsid w:val="003C53D9"/>
    <w:rsid w:val="003D574C"/>
    <w:rsid w:val="003D797D"/>
    <w:rsid w:val="003E030F"/>
    <w:rsid w:val="003E30F2"/>
    <w:rsid w:val="003E693A"/>
    <w:rsid w:val="003E7671"/>
    <w:rsid w:val="003E7C73"/>
    <w:rsid w:val="003F304D"/>
    <w:rsid w:val="003F56DD"/>
    <w:rsid w:val="003F5F2F"/>
    <w:rsid w:val="003F6D61"/>
    <w:rsid w:val="00401E1F"/>
    <w:rsid w:val="00402593"/>
    <w:rsid w:val="004121FA"/>
    <w:rsid w:val="004124D2"/>
    <w:rsid w:val="004152EA"/>
    <w:rsid w:val="00421C6B"/>
    <w:rsid w:val="004244A2"/>
    <w:rsid w:val="00427195"/>
    <w:rsid w:val="00430E79"/>
    <w:rsid w:val="00431600"/>
    <w:rsid w:val="004425C1"/>
    <w:rsid w:val="0044277A"/>
    <w:rsid w:val="00442D01"/>
    <w:rsid w:val="00446859"/>
    <w:rsid w:val="00455303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259A"/>
    <w:rsid w:val="004A6F13"/>
    <w:rsid w:val="004B10CF"/>
    <w:rsid w:val="004B5FF7"/>
    <w:rsid w:val="004B77FC"/>
    <w:rsid w:val="004C034F"/>
    <w:rsid w:val="004C15E2"/>
    <w:rsid w:val="004C46F9"/>
    <w:rsid w:val="004C4CCE"/>
    <w:rsid w:val="004D1BF8"/>
    <w:rsid w:val="004E2403"/>
    <w:rsid w:val="004F0524"/>
    <w:rsid w:val="004F5540"/>
    <w:rsid w:val="00500126"/>
    <w:rsid w:val="00511324"/>
    <w:rsid w:val="005162D9"/>
    <w:rsid w:val="0051775F"/>
    <w:rsid w:val="00520AC2"/>
    <w:rsid w:val="00524FFB"/>
    <w:rsid w:val="00526FE1"/>
    <w:rsid w:val="005347B2"/>
    <w:rsid w:val="00541153"/>
    <w:rsid w:val="005447E8"/>
    <w:rsid w:val="00550B98"/>
    <w:rsid w:val="00551882"/>
    <w:rsid w:val="00562324"/>
    <w:rsid w:val="00563C26"/>
    <w:rsid w:val="00571369"/>
    <w:rsid w:val="00577C0C"/>
    <w:rsid w:val="00585048"/>
    <w:rsid w:val="00591DF2"/>
    <w:rsid w:val="005928F0"/>
    <w:rsid w:val="00594D17"/>
    <w:rsid w:val="005951B1"/>
    <w:rsid w:val="005A2728"/>
    <w:rsid w:val="005A5F07"/>
    <w:rsid w:val="005A78FA"/>
    <w:rsid w:val="005B1829"/>
    <w:rsid w:val="005B1B9C"/>
    <w:rsid w:val="005B324F"/>
    <w:rsid w:val="005B3AA9"/>
    <w:rsid w:val="005B4473"/>
    <w:rsid w:val="005B5609"/>
    <w:rsid w:val="005C056D"/>
    <w:rsid w:val="005C3143"/>
    <w:rsid w:val="005C396F"/>
    <w:rsid w:val="005C4585"/>
    <w:rsid w:val="005C4C5E"/>
    <w:rsid w:val="005D47CC"/>
    <w:rsid w:val="005E015F"/>
    <w:rsid w:val="005E19E4"/>
    <w:rsid w:val="005E3001"/>
    <w:rsid w:val="005E3314"/>
    <w:rsid w:val="005E3CE9"/>
    <w:rsid w:val="005E58EF"/>
    <w:rsid w:val="005F5C47"/>
    <w:rsid w:val="005F72CC"/>
    <w:rsid w:val="00600E72"/>
    <w:rsid w:val="0060304B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417"/>
    <w:rsid w:val="00633792"/>
    <w:rsid w:val="006428AA"/>
    <w:rsid w:val="006518FC"/>
    <w:rsid w:val="00651AFB"/>
    <w:rsid w:val="00651BA2"/>
    <w:rsid w:val="006549C5"/>
    <w:rsid w:val="00656CE0"/>
    <w:rsid w:val="00660841"/>
    <w:rsid w:val="00663A1D"/>
    <w:rsid w:val="00664498"/>
    <w:rsid w:val="00664AC2"/>
    <w:rsid w:val="00666CA4"/>
    <w:rsid w:val="00674BCB"/>
    <w:rsid w:val="00675701"/>
    <w:rsid w:val="00683282"/>
    <w:rsid w:val="00686DA0"/>
    <w:rsid w:val="0068753B"/>
    <w:rsid w:val="00687641"/>
    <w:rsid w:val="006A025C"/>
    <w:rsid w:val="006A1DB4"/>
    <w:rsid w:val="006A4AF8"/>
    <w:rsid w:val="006A4B3A"/>
    <w:rsid w:val="006A4F78"/>
    <w:rsid w:val="006A62DB"/>
    <w:rsid w:val="006A7929"/>
    <w:rsid w:val="006B1B15"/>
    <w:rsid w:val="006B2C36"/>
    <w:rsid w:val="006B48D8"/>
    <w:rsid w:val="006B5433"/>
    <w:rsid w:val="006B6BBF"/>
    <w:rsid w:val="006B7561"/>
    <w:rsid w:val="006C298D"/>
    <w:rsid w:val="006C36C8"/>
    <w:rsid w:val="006C4682"/>
    <w:rsid w:val="006C608D"/>
    <w:rsid w:val="006C6B91"/>
    <w:rsid w:val="006D492D"/>
    <w:rsid w:val="006D63C2"/>
    <w:rsid w:val="006D6D13"/>
    <w:rsid w:val="006E1143"/>
    <w:rsid w:val="006F2720"/>
    <w:rsid w:val="006F2BAA"/>
    <w:rsid w:val="006F681E"/>
    <w:rsid w:val="006F6F85"/>
    <w:rsid w:val="00700BF0"/>
    <w:rsid w:val="00701B0D"/>
    <w:rsid w:val="00702210"/>
    <w:rsid w:val="007038C7"/>
    <w:rsid w:val="00703AE1"/>
    <w:rsid w:val="007052B2"/>
    <w:rsid w:val="007109AF"/>
    <w:rsid w:val="00712C0F"/>
    <w:rsid w:val="00715298"/>
    <w:rsid w:val="007220A8"/>
    <w:rsid w:val="00724F6E"/>
    <w:rsid w:val="00731A4D"/>
    <w:rsid w:val="00741086"/>
    <w:rsid w:val="007433C4"/>
    <w:rsid w:val="00747230"/>
    <w:rsid w:val="007505B8"/>
    <w:rsid w:val="00751789"/>
    <w:rsid w:val="007523EE"/>
    <w:rsid w:val="00756F18"/>
    <w:rsid w:val="007638F1"/>
    <w:rsid w:val="0076544F"/>
    <w:rsid w:val="00766D77"/>
    <w:rsid w:val="00773B28"/>
    <w:rsid w:val="00775BE1"/>
    <w:rsid w:val="007801E5"/>
    <w:rsid w:val="007817E5"/>
    <w:rsid w:val="00781B15"/>
    <w:rsid w:val="00786907"/>
    <w:rsid w:val="00790C3B"/>
    <w:rsid w:val="00791681"/>
    <w:rsid w:val="00792B0A"/>
    <w:rsid w:val="007935EF"/>
    <w:rsid w:val="00796E21"/>
    <w:rsid w:val="007A467E"/>
    <w:rsid w:val="007B771A"/>
    <w:rsid w:val="007C05D8"/>
    <w:rsid w:val="007C1BFD"/>
    <w:rsid w:val="007C3A2C"/>
    <w:rsid w:val="007C7417"/>
    <w:rsid w:val="007C774E"/>
    <w:rsid w:val="007E4A2F"/>
    <w:rsid w:val="007E6E9F"/>
    <w:rsid w:val="007F2AED"/>
    <w:rsid w:val="007F3AA8"/>
    <w:rsid w:val="007F52A3"/>
    <w:rsid w:val="007F56E1"/>
    <w:rsid w:val="007F6469"/>
    <w:rsid w:val="007F73D0"/>
    <w:rsid w:val="007F7937"/>
    <w:rsid w:val="00812709"/>
    <w:rsid w:val="00812A2D"/>
    <w:rsid w:val="00817278"/>
    <w:rsid w:val="00817A85"/>
    <w:rsid w:val="00822436"/>
    <w:rsid w:val="00822CCE"/>
    <w:rsid w:val="008243A0"/>
    <w:rsid w:val="00831129"/>
    <w:rsid w:val="00832E94"/>
    <w:rsid w:val="00834AA7"/>
    <w:rsid w:val="00842180"/>
    <w:rsid w:val="008470DB"/>
    <w:rsid w:val="0084797F"/>
    <w:rsid w:val="008539F8"/>
    <w:rsid w:val="0085673C"/>
    <w:rsid w:val="00860DAC"/>
    <w:rsid w:val="008656BD"/>
    <w:rsid w:val="008657C2"/>
    <w:rsid w:val="00865CB0"/>
    <w:rsid w:val="00866F8B"/>
    <w:rsid w:val="00875AD3"/>
    <w:rsid w:val="00877113"/>
    <w:rsid w:val="008804D4"/>
    <w:rsid w:val="008837E1"/>
    <w:rsid w:val="0089226E"/>
    <w:rsid w:val="00895868"/>
    <w:rsid w:val="008A4081"/>
    <w:rsid w:val="008A4632"/>
    <w:rsid w:val="008A790B"/>
    <w:rsid w:val="008B1574"/>
    <w:rsid w:val="008B28F7"/>
    <w:rsid w:val="008B54EB"/>
    <w:rsid w:val="008C2A7E"/>
    <w:rsid w:val="008C30EC"/>
    <w:rsid w:val="008C33E5"/>
    <w:rsid w:val="008C3866"/>
    <w:rsid w:val="008C3D40"/>
    <w:rsid w:val="008C48F5"/>
    <w:rsid w:val="008C51AE"/>
    <w:rsid w:val="008C673A"/>
    <w:rsid w:val="008C6776"/>
    <w:rsid w:val="008D18B1"/>
    <w:rsid w:val="008D40EF"/>
    <w:rsid w:val="008E1DD7"/>
    <w:rsid w:val="008E23FD"/>
    <w:rsid w:val="008F0062"/>
    <w:rsid w:val="008F1FFD"/>
    <w:rsid w:val="008F3ADF"/>
    <w:rsid w:val="008F5C01"/>
    <w:rsid w:val="008F6C9E"/>
    <w:rsid w:val="009033B2"/>
    <w:rsid w:val="0091022A"/>
    <w:rsid w:val="00910D16"/>
    <w:rsid w:val="00912352"/>
    <w:rsid w:val="00922655"/>
    <w:rsid w:val="00927291"/>
    <w:rsid w:val="009279D8"/>
    <w:rsid w:val="009314CB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11CE"/>
    <w:rsid w:val="0098097B"/>
    <w:rsid w:val="00982586"/>
    <w:rsid w:val="00983C0C"/>
    <w:rsid w:val="00983F57"/>
    <w:rsid w:val="00984C2E"/>
    <w:rsid w:val="009A6818"/>
    <w:rsid w:val="009A7E7F"/>
    <w:rsid w:val="009B0109"/>
    <w:rsid w:val="009B1CAC"/>
    <w:rsid w:val="009C1975"/>
    <w:rsid w:val="009C5F1C"/>
    <w:rsid w:val="009D2CD7"/>
    <w:rsid w:val="009E0E35"/>
    <w:rsid w:val="009E274A"/>
    <w:rsid w:val="009E42B1"/>
    <w:rsid w:val="009E4988"/>
    <w:rsid w:val="009E7997"/>
    <w:rsid w:val="009F0792"/>
    <w:rsid w:val="009F1190"/>
    <w:rsid w:val="009F4571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44643"/>
    <w:rsid w:val="00A529C0"/>
    <w:rsid w:val="00A53C91"/>
    <w:rsid w:val="00A53D6E"/>
    <w:rsid w:val="00A53E8E"/>
    <w:rsid w:val="00A55972"/>
    <w:rsid w:val="00A63CB6"/>
    <w:rsid w:val="00A70DE9"/>
    <w:rsid w:val="00A715F4"/>
    <w:rsid w:val="00A7188A"/>
    <w:rsid w:val="00A74068"/>
    <w:rsid w:val="00A74D30"/>
    <w:rsid w:val="00A80D0B"/>
    <w:rsid w:val="00A81475"/>
    <w:rsid w:val="00A83CA6"/>
    <w:rsid w:val="00A84630"/>
    <w:rsid w:val="00A90141"/>
    <w:rsid w:val="00A9416D"/>
    <w:rsid w:val="00AA10C3"/>
    <w:rsid w:val="00AA17F3"/>
    <w:rsid w:val="00AB0BF5"/>
    <w:rsid w:val="00AB1888"/>
    <w:rsid w:val="00AB2D4E"/>
    <w:rsid w:val="00AB533D"/>
    <w:rsid w:val="00AB5982"/>
    <w:rsid w:val="00AB61CB"/>
    <w:rsid w:val="00AB7530"/>
    <w:rsid w:val="00AC2FD0"/>
    <w:rsid w:val="00AC799D"/>
    <w:rsid w:val="00AD3BA2"/>
    <w:rsid w:val="00AD698F"/>
    <w:rsid w:val="00AD709C"/>
    <w:rsid w:val="00AD7B3F"/>
    <w:rsid w:val="00AE12BD"/>
    <w:rsid w:val="00AE5EE4"/>
    <w:rsid w:val="00AE6EE8"/>
    <w:rsid w:val="00B05A63"/>
    <w:rsid w:val="00B13CD4"/>
    <w:rsid w:val="00B27288"/>
    <w:rsid w:val="00B32391"/>
    <w:rsid w:val="00B32451"/>
    <w:rsid w:val="00B3519A"/>
    <w:rsid w:val="00B42F8C"/>
    <w:rsid w:val="00B44C68"/>
    <w:rsid w:val="00B453B1"/>
    <w:rsid w:val="00B474BC"/>
    <w:rsid w:val="00B5220A"/>
    <w:rsid w:val="00B53234"/>
    <w:rsid w:val="00B5337E"/>
    <w:rsid w:val="00B54818"/>
    <w:rsid w:val="00B549D6"/>
    <w:rsid w:val="00B62056"/>
    <w:rsid w:val="00B6665F"/>
    <w:rsid w:val="00B712AC"/>
    <w:rsid w:val="00B71370"/>
    <w:rsid w:val="00B72834"/>
    <w:rsid w:val="00B74EAE"/>
    <w:rsid w:val="00B7700F"/>
    <w:rsid w:val="00B80135"/>
    <w:rsid w:val="00B83514"/>
    <w:rsid w:val="00B915D6"/>
    <w:rsid w:val="00B91C6D"/>
    <w:rsid w:val="00B92C84"/>
    <w:rsid w:val="00B93928"/>
    <w:rsid w:val="00B95AA7"/>
    <w:rsid w:val="00BA0F80"/>
    <w:rsid w:val="00BA4493"/>
    <w:rsid w:val="00BA4708"/>
    <w:rsid w:val="00BA4B9A"/>
    <w:rsid w:val="00BA6BDA"/>
    <w:rsid w:val="00BB642F"/>
    <w:rsid w:val="00BC128E"/>
    <w:rsid w:val="00BD1ABD"/>
    <w:rsid w:val="00BD2EFC"/>
    <w:rsid w:val="00BD4E89"/>
    <w:rsid w:val="00BD5DCC"/>
    <w:rsid w:val="00BD6E29"/>
    <w:rsid w:val="00BE22FC"/>
    <w:rsid w:val="00BE417A"/>
    <w:rsid w:val="00BE5FDB"/>
    <w:rsid w:val="00BE7FD0"/>
    <w:rsid w:val="00BF1443"/>
    <w:rsid w:val="00C053BE"/>
    <w:rsid w:val="00C10CDE"/>
    <w:rsid w:val="00C1392A"/>
    <w:rsid w:val="00C15EC5"/>
    <w:rsid w:val="00C172C7"/>
    <w:rsid w:val="00C17C37"/>
    <w:rsid w:val="00C20317"/>
    <w:rsid w:val="00C24AC7"/>
    <w:rsid w:val="00C30A14"/>
    <w:rsid w:val="00C33C40"/>
    <w:rsid w:val="00C34481"/>
    <w:rsid w:val="00C34E3E"/>
    <w:rsid w:val="00C40A85"/>
    <w:rsid w:val="00C44260"/>
    <w:rsid w:val="00C46AB7"/>
    <w:rsid w:val="00C51527"/>
    <w:rsid w:val="00C5594D"/>
    <w:rsid w:val="00C61C2A"/>
    <w:rsid w:val="00C64ED0"/>
    <w:rsid w:val="00C67BEE"/>
    <w:rsid w:val="00C7024F"/>
    <w:rsid w:val="00C71321"/>
    <w:rsid w:val="00C71FB8"/>
    <w:rsid w:val="00C85CB7"/>
    <w:rsid w:val="00C91685"/>
    <w:rsid w:val="00C967C2"/>
    <w:rsid w:val="00C96997"/>
    <w:rsid w:val="00CA2C3B"/>
    <w:rsid w:val="00CA3925"/>
    <w:rsid w:val="00CB4261"/>
    <w:rsid w:val="00CB5CE2"/>
    <w:rsid w:val="00CC5B86"/>
    <w:rsid w:val="00CD08C7"/>
    <w:rsid w:val="00CD2962"/>
    <w:rsid w:val="00CD56A5"/>
    <w:rsid w:val="00CE1078"/>
    <w:rsid w:val="00CE3BFF"/>
    <w:rsid w:val="00CE3EBE"/>
    <w:rsid w:val="00CE4ED7"/>
    <w:rsid w:val="00CE5134"/>
    <w:rsid w:val="00CE6C91"/>
    <w:rsid w:val="00CE7DE4"/>
    <w:rsid w:val="00CF3DDE"/>
    <w:rsid w:val="00D07461"/>
    <w:rsid w:val="00D1639D"/>
    <w:rsid w:val="00D21AB4"/>
    <w:rsid w:val="00D24046"/>
    <w:rsid w:val="00D32944"/>
    <w:rsid w:val="00D3380A"/>
    <w:rsid w:val="00D34572"/>
    <w:rsid w:val="00D3655E"/>
    <w:rsid w:val="00D36B4F"/>
    <w:rsid w:val="00D37581"/>
    <w:rsid w:val="00D414FC"/>
    <w:rsid w:val="00D42BD9"/>
    <w:rsid w:val="00D430C9"/>
    <w:rsid w:val="00D44D31"/>
    <w:rsid w:val="00D46E72"/>
    <w:rsid w:val="00D50CBF"/>
    <w:rsid w:val="00D53025"/>
    <w:rsid w:val="00D55B42"/>
    <w:rsid w:val="00D5745E"/>
    <w:rsid w:val="00D67A44"/>
    <w:rsid w:val="00D73BAD"/>
    <w:rsid w:val="00D73DDC"/>
    <w:rsid w:val="00D76C59"/>
    <w:rsid w:val="00D82289"/>
    <w:rsid w:val="00D90FFD"/>
    <w:rsid w:val="00D92651"/>
    <w:rsid w:val="00D94418"/>
    <w:rsid w:val="00D96B58"/>
    <w:rsid w:val="00D9778C"/>
    <w:rsid w:val="00DA02C0"/>
    <w:rsid w:val="00DA0A57"/>
    <w:rsid w:val="00DA141A"/>
    <w:rsid w:val="00DB0E49"/>
    <w:rsid w:val="00DB1EFD"/>
    <w:rsid w:val="00DB7B4B"/>
    <w:rsid w:val="00DC0872"/>
    <w:rsid w:val="00DC0DE1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0293D"/>
    <w:rsid w:val="00E10565"/>
    <w:rsid w:val="00E111B6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00D"/>
    <w:rsid w:val="00E44437"/>
    <w:rsid w:val="00E45078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94E59"/>
    <w:rsid w:val="00EA4760"/>
    <w:rsid w:val="00EA6B54"/>
    <w:rsid w:val="00EB396C"/>
    <w:rsid w:val="00EB398B"/>
    <w:rsid w:val="00EC026A"/>
    <w:rsid w:val="00EC4957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6CCD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656AA"/>
    <w:rsid w:val="00F67E6D"/>
    <w:rsid w:val="00F71242"/>
    <w:rsid w:val="00F732EB"/>
    <w:rsid w:val="00F73695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732"/>
    <w:rsid w:val="00FB2A72"/>
    <w:rsid w:val="00FB2EE5"/>
    <w:rsid w:val="00FB414E"/>
    <w:rsid w:val="00FB6B88"/>
    <w:rsid w:val="00FC0F78"/>
    <w:rsid w:val="00FC10CF"/>
    <w:rsid w:val="00FC74FC"/>
    <w:rsid w:val="00FD109B"/>
    <w:rsid w:val="00FD3D5C"/>
    <w:rsid w:val="00FD4B2E"/>
    <w:rsid w:val="00FE1F4D"/>
    <w:rsid w:val="00FE39B7"/>
    <w:rsid w:val="00FF3760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5:chartTrackingRefBased/>
  <w15:docId w15:val="{E2133CA0-C155-4D34-A323-07E44894E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7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8A0BC84-F59E-40AA-9F0F-AB5D579990C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01926bba-1b12-4191-a120-788eddff2e7e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5926945A-04F2-4BB8-8FEF-2E0C99CE3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</Template>
  <TotalTime>52</TotalTime>
  <Pages>3</Pages>
  <Words>934</Words>
  <Characters>6013</Characters>
  <Application>Microsoft Office Word</Application>
  <DocSecurity>0</DocSecurity>
  <Lines>50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6934</CharactersWithSpaces>
  <SharedDoc>false</SharedDoc>
  <HLinks>
    <vt:vector size="18" baseType="variant">
      <vt:variant>
        <vt:i4>5374018</vt:i4>
      </vt:variant>
      <vt:variant>
        <vt:i4>6</vt:i4>
      </vt:variant>
      <vt:variant>
        <vt:i4>0</vt:i4>
      </vt:variant>
      <vt:variant>
        <vt:i4>5</vt:i4>
      </vt:variant>
      <vt:variant>
        <vt:lpwstr>https://www.animsa.es/portal-detransparencia/contratos-convenios-y-subvenciones/</vt:lpwstr>
      </vt:variant>
      <vt:variant>
        <vt:lpwstr/>
      </vt:variant>
      <vt:variant>
        <vt:i4>6094938</vt:i4>
      </vt:variant>
      <vt:variant>
        <vt:i4>3</vt:i4>
      </vt:variant>
      <vt:variant>
        <vt:i4>0</vt:i4>
      </vt:variant>
      <vt:variant>
        <vt:i4>5</vt:i4>
      </vt:variant>
      <vt:variant>
        <vt:lpwstr>https://sedeagpd.gob.es/</vt:lpwstr>
      </vt:variant>
      <vt:variant>
        <vt:lpwstr/>
      </vt:variant>
      <vt:variant>
        <vt:i4>4718656</vt:i4>
      </vt:variant>
      <vt:variant>
        <vt:i4>0</vt:i4>
      </vt:variant>
      <vt:variant>
        <vt:i4>0</vt:i4>
      </vt:variant>
      <vt:variant>
        <vt:i4>5</vt:i4>
      </vt:variant>
      <vt:variant>
        <vt:lpwstr>https://portalcontratacion.navarra.es/es/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15</cp:revision>
  <cp:lastPrinted>2012-11-08T10:44:00Z</cp:lastPrinted>
  <dcterms:created xsi:type="dcterms:W3CDTF">2023-04-26T11:36:00Z</dcterms:created>
  <dcterms:modified xsi:type="dcterms:W3CDTF">2023-10-25T05:59:00Z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