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497" w:rsidRPr="00280F9C" w:rsidRDefault="00471497" w:rsidP="00791681">
      <w:pPr>
        <w:pStyle w:val="Ttulo1"/>
        <w:ind w:right="566"/>
        <w:jc w:val="center"/>
        <w:rPr>
          <w:rFonts w:ascii="Arial Narrow" w:hAnsi="Arial Narrow" w:cs="Tahoma"/>
          <w:b w:val="0"/>
          <w:i/>
          <w:sz w:val="28"/>
          <w:szCs w:val="28"/>
        </w:rPr>
      </w:pPr>
      <w:bookmarkStart w:id="0" w:name="_Toc22288286"/>
      <w:r w:rsidRPr="00280F9C">
        <w:rPr>
          <w:rFonts w:ascii="Arial Narrow" w:hAnsi="Arial Narrow" w:cs="Times New Roman"/>
          <w:kern w:val="0"/>
          <w:sz w:val="28"/>
          <w:szCs w:val="28"/>
        </w:rPr>
        <w:t xml:space="preserve">ANEXO II. </w:t>
      </w:r>
      <w:bookmarkStart w:id="1" w:name="_Toc316380886"/>
      <w:bookmarkStart w:id="2" w:name="_Toc331488398"/>
      <w:r w:rsidRPr="00280F9C">
        <w:rPr>
          <w:rFonts w:ascii="Arial Narrow" w:hAnsi="Arial Narrow" w:cs="Times New Roman"/>
          <w:kern w:val="0"/>
          <w:sz w:val="28"/>
          <w:szCs w:val="28"/>
        </w:rPr>
        <w:t xml:space="preserve">PROPUESTA </w:t>
      </w:r>
      <w:bookmarkEnd w:id="0"/>
      <w:r w:rsidR="00FF01C9" w:rsidRPr="00280F9C">
        <w:rPr>
          <w:rFonts w:ascii="Arial Narrow" w:hAnsi="Arial Narrow" w:cs="Times New Roman"/>
          <w:kern w:val="0"/>
          <w:sz w:val="28"/>
          <w:szCs w:val="28"/>
        </w:rPr>
        <w:t xml:space="preserve">CUANTIFICABLE </w:t>
      </w:r>
      <w:r w:rsidR="00FF01C9">
        <w:rPr>
          <w:rFonts w:ascii="Arial Narrow" w:hAnsi="Arial Narrow" w:cs="Times New Roman"/>
          <w:kern w:val="0"/>
          <w:sz w:val="28"/>
          <w:szCs w:val="28"/>
        </w:rPr>
        <w:t>-</w:t>
      </w:r>
      <w:r w:rsidR="00044649">
        <w:rPr>
          <w:rFonts w:ascii="Arial Narrow" w:hAnsi="Arial Narrow" w:cs="Times New Roman"/>
          <w:kern w:val="0"/>
          <w:sz w:val="28"/>
          <w:szCs w:val="28"/>
        </w:rPr>
        <w:t xml:space="preserve"> LOTE </w:t>
      </w:r>
      <w:r w:rsidR="0028397A">
        <w:rPr>
          <w:rFonts w:ascii="Arial Narrow" w:hAnsi="Arial Narrow" w:cs="Times New Roman"/>
          <w:kern w:val="0"/>
          <w:sz w:val="28"/>
          <w:szCs w:val="28"/>
        </w:rPr>
        <w:t>2</w:t>
      </w:r>
    </w:p>
    <w:p w:rsidR="00471497" w:rsidRPr="00280F9C" w:rsidRDefault="00471497" w:rsidP="00791681">
      <w:pPr>
        <w:pStyle w:val="Ttulo1"/>
        <w:ind w:right="566"/>
        <w:rPr>
          <w:rFonts w:ascii="Arial Narrow" w:hAnsi="Arial Narrow" w:cs="Tahoma"/>
          <w:sz w:val="22"/>
          <w:szCs w:val="22"/>
        </w:rPr>
      </w:pPr>
    </w:p>
    <w:p w:rsidR="00471497" w:rsidRPr="00280F9C" w:rsidRDefault="00471497" w:rsidP="00F820F1">
      <w:pPr>
        <w:ind w:right="567"/>
        <w:jc w:val="both"/>
        <w:rPr>
          <w:rFonts w:ascii="Arial Narrow" w:hAnsi="Arial Narrow" w:cs="Tahoma"/>
          <w:sz w:val="22"/>
          <w:szCs w:val="22"/>
        </w:rPr>
      </w:pPr>
      <w:r w:rsidRPr="00280F9C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00280F9C">
        <w:rPr>
          <w:rFonts w:ascii="Arial Narrow" w:hAnsi="Arial Narrow" w:cs="Tahoma"/>
          <w:i/>
          <w:sz w:val="22"/>
          <w:szCs w:val="22"/>
        </w:rPr>
        <w:t>(según proceda)</w:t>
      </w:r>
      <w:r w:rsidRPr="00280F9C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enterado del Pliego Regulador, de las Condiciones Particulares del Contrato y Prescripciones Técnicas que han de </w:t>
      </w:r>
      <w:r w:rsidR="001627B2" w:rsidRPr="0024668E">
        <w:rPr>
          <w:rFonts w:ascii="Arial Narrow" w:hAnsi="Arial Narrow" w:cs="Tahoma"/>
          <w:sz w:val="22"/>
          <w:szCs w:val="22"/>
        </w:rPr>
        <w:t xml:space="preserve">regir en </w:t>
      </w:r>
      <w:r w:rsidR="001627B2">
        <w:rPr>
          <w:rFonts w:ascii="Arial Narrow" w:hAnsi="Arial Narrow" w:cs="Tahoma"/>
          <w:sz w:val="22"/>
          <w:szCs w:val="22"/>
        </w:rPr>
        <w:t>el contrato de</w:t>
      </w:r>
      <w:r w:rsidR="001627B2" w:rsidRPr="0024668E">
        <w:rPr>
          <w:rFonts w:ascii="Arial Narrow" w:hAnsi="Arial Narrow" w:cs="Tahoma"/>
          <w:sz w:val="22"/>
          <w:szCs w:val="22"/>
        </w:rPr>
        <w:t xml:space="preserve"> “</w:t>
      </w:r>
      <w:r w:rsidR="0056565F">
        <w:rPr>
          <w:rFonts w:ascii="Arial Narrow" w:hAnsi="Arial Narrow" w:cs="Tahoma"/>
          <w:sz w:val="22"/>
          <w:szCs w:val="22"/>
        </w:rPr>
        <w:t>SERVICIOS DE COMUNICACIÓN</w:t>
      </w:r>
      <w:r w:rsidR="009D2B2C">
        <w:rPr>
          <w:rFonts w:ascii="Arial Narrow" w:hAnsi="Arial Narrow" w:cs="Tahoma"/>
          <w:sz w:val="22"/>
          <w:szCs w:val="22"/>
        </w:rPr>
        <w:t xml:space="preserve"> INSTITUCIONAL PARA</w:t>
      </w:r>
      <w:r w:rsidR="0056565F">
        <w:rPr>
          <w:rFonts w:ascii="Arial Narrow" w:hAnsi="Arial Narrow" w:cs="Tahoma"/>
          <w:sz w:val="22"/>
          <w:szCs w:val="22"/>
        </w:rPr>
        <w:t xml:space="preserve"> </w:t>
      </w:r>
      <w:r w:rsidR="0056565F" w:rsidRPr="00101CE3">
        <w:rPr>
          <w:rFonts w:ascii="Arial Narrow" w:hAnsi="Arial Narrow" w:cs="Tahoma"/>
          <w:sz w:val="22"/>
          <w:szCs w:val="22"/>
        </w:rPr>
        <w:t>ANIMSA</w:t>
      </w:r>
      <w:r w:rsidR="0056565F" w:rsidRPr="0024668E">
        <w:rPr>
          <w:rFonts w:ascii="Arial Narrow" w:hAnsi="Arial Narrow" w:cs="Tahoma"/>
          <w:sz w:val="22"/>
          <w:szCs w:val="22"/>
        </w:rPr>
        <w:t xml:space="preserve">” (expediente nº </w:t>
      </w:r>
      <w:r w:rsidR="0056565F">
        <w:rPr>
          <w:rFonts w:ascii="Arial Narrow" w:hAnsi="Arial Narrow" w:cs="Tahoma"/>
          <w:sz w:val="22"/>
          <w:szCs w:val="22"/>
        </w:rPr>
        <w:t>499</w:t>
      </w:r>
      <w:r w:rsidR="00BD48A9" w:rsidRPr="00280F9C">
        <w:rPr>
          <w:rFonts w:ascii="Arial Narrow" w:hAnsi="Arial Narrow" w:cs="Tahoma"/>
          <w:sz w:val="22"/>
          <w:szCs w:val="22"/>
        </w:rPr>
        <w:t>)</w:t>
      </w:r>
      <w:r w:rsidRPr="00280F9C">
        <w:rPr>
          <w:rFonts w:ascii="Arial Narrow" w:hAnsi="Arial Narrow" w:cs="Tahoma"/>
          <w:sz w:val="22"/>
          <w:szCs w:val="22"/>
        </w:rPr>
        <w:t xml:space="preserve"> acepta el contenido íntegro de los mismos y se compromete / la entidad por mi representada se compromete </w:t>
      </w:r>
      <w:r w:rsidRPr="00280F9C">
        <w:rPr>
          <w:rFonts w:ascii="Arial Narrow" w:hAnsi="Arial Narrow" w:cs="Tahoma"/>
          <w:i/>
          <w:sz w:val="22"/>
          <w:szCs w:val="22"/>
        </w:rPr>
        <w:t>(según proceda)</w:t>
      </w:r>
      <w:r w:rsidRPr="00280F9C">
        <w:rPr>
          <w:rFonts w:ascii="Arial Narrow" w:hAnsi="Arial Narrow" w:cs="Tahoma"/>
          <w:sz w:val="22"/>
          <w:szCs w:val="22"/>
        </w:rPr>
        <w:t xml:space="preserve"> a la ejecución de este contrato de acuerdo con las ofertas que se hacen a continuación:</w:t>
      </w:r>
    </w:p>
    <w:p w:rsidR="00471497" w:rsidRPr="00280F9C" w:rsidRDefault="00471497" w:rsidP="00F820F1">
      <w:pPr>
        <w:ind w:right="566"/>
        <w:rPr>
          <w:rFonts w:ascii="Arial Narrow" w:hAnsi="Arial Narrow" w:cs="Tahoma"/>
          <w:sz w:val="22"/>
          <w:szCs w:val="22"/>
        </w:rPr>
      </w:pPr>
    </w:p>
    <w:p w:rsidR="0056565F" w:rsidRPr="00FF01C9" w:rsidRDefault="00FF01C9" w:rsidP="00FF01C9">
      <w:pPr>
        <w:spacing w:before="120" w:after="120"/>
        <w:ind w:right="567"/>
        <w:rPr>
          <w:rFonts w:ascii="Arial Narrow" w:hAnsi="Arial Narrow"/>
          <w:iCs/>
          <w:sz w:val="22"/>
          <w:szCs w:val="22"/>
        </w:rPr>
      </w:pPr>
      <w:r w:rsidRPr="00670ED2">
        <w:rPr>
          <w:rFonts w:ascii="Arial Narrow" w:hAnsi="Arial Narrow"/>
          <w:b/>
        </w:rPr>
        <w:t>OFERTA ECONÓMICA</w:t>
      </w:r>
      <w:r w:rsidRPr="00CC1308">
        <w:rPr>
          <w:rFonts w:ascii="Arial Narrow" w:hAnsi="Arial Narrow"/>
          <w:b/>
          <w:sz w:val="22"/>
          <w:szCs w:val="22"/>
        </w:rPr>
        <w:t xml:space="preserve"> </w:t>
      </w:r>
      <w:r w:rsidRPr="00CC1308">
        <w:rPr>
          <w:rFonts w:ascii="Arial Narrow" w:hAnsi="Arial Narrow"/>
          <w:bCs/>
          <w:i/>
          <w:iCs/>
          <w:sz w:val="22"/>
          <w:szCs w:val="22"/>
        </w:rPr>
        <w:t>(</w:t>
      </w:r>
      <w:r w:rsidRPr="00CC1308">
        <w:rPr>
          <w:rFonts w:ascii="Arial Narrow" w:hAnsi="Arial Narrow"/>
          <w:sz w:val="22"/>
          <w:szCs w:val="22"/>
        </w:rPr>
        <w:t>euros sin IVA</w:t>
      </w:r>
      <w:r>
        <w:rPr>
          <w:rFonts w:ascii="Arial Narrow" w:hAnsi="Arial Narrow"/>
          <w:bCs/>
          <w:iCs/>
          <w:sz w:val="22"/>
          <w:szCs w:val="22"/>
        </w:rPr>
        <w:t>):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7"/>
        <w:gridCol w:w="3969"/>
      </w:tblGrid>
      <w:tr w:rsidR="0056565F" w:rsidRPr="00BC1A4D" w:rsidTr="00FF01C9">
        <w:tc>
          <w:tcPr>
            <w:tcW w:w="5387" w:type="dxa"/>
            <w:shd w:val="clear" w:color="auto" w:fill="F2F2F2" w:themeFill="background1" w:themeFillShade="F2"/>
            <w:vAlign w:val="center"/>
          </w:tcPr>
          <w:p w:rsidR="0056565F" w:rsidRPr="00A6693C" w:rsidRDefault="0056565F" w:rsidP="001A4A88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6693C">
              <w:rPr>
                <w:rFonts w:ascii="Arial Narrow" w:hAnsi="Arial Narrow"/>
                <w:b/>
                <w:sz w:val="22"/>
                <w:szCs w:val="22"/>
              </w:rPr>
              <w:t>Lote</w:t>
            </w:r>
            <w:r w:rsidR="004A665D">
              <w:rPr>
                <w:rFonts w:ascii="Arial Narrow" w:hAnsi="Arial Narrow"/>
                <w:b/>
                <w:sz w:val="22"/>
                <w:szCs w:val="22"/>
              </w:rPr>
              <w:t xml:space="preserve"> 1</w:t>
            </w:r>
          </w:p>
        </w:tc>
        <w:tc>
          <w:tcPr>
            <w:tcW w:w="3969" w:type="dxa"/>
            <w:shd w:val="clear" w:color="auto" w:fill="F2F2F2" w:themeFill="background1" w:themeFillShade="F2"/>
          </w:tcPr>
          <w:p w:rsidR="0056565F" w:rsidRPr="00BC1A4D" w:rsidRDefault="0056565F" w:rsidP="00FF01C9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BC1A4D">
              <w:rPr>
                <w:rFonts w:ascii="Arial Narrow" w:hAnsi="Arial Narrow"/>
                <w:b/>
                <w:sz w:val="22"/>
                <w:szCs w:val="22"/>
              </w:rPr>
              <w:t xml:space="preserve">Precio </w:t>
            </w:r>
            <w:r>
              <w:rPr>
                <w:rFonts w:ascii="Arial Narrow" w:hAnsi="Arial Narrow"/>
                <w:b/>
                <w:sz w:val="22"/>
                <w:szCs w:val="22"/>
              </w:rPr>
              <w:t>ofertado</w:t>
            </w:r>
            <w:r w:rsidRPr="00BC1A4D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(euros I</w:t>
            </w:r>
            <w:r w:rsidRPr="00BC1A4D">
              <w:rPr>
                <w:rFonts w:ascii="Arial Narrow" w:hAnsi="Arial Narrow"/>
                <w:sz w:val="22"/>
                <w:szCs w:val="22"/>
              </w:rPr>
              <w:t>VA no incluido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</w:tr>
      <w:tr w:rsidR="0056565F" w:rsidRPr="00BC1A4D" w:rsidTr="00FF01C9">
        <w:tc>
          <w:tcPr>
            <w:tcW w:w="5387" w:type="dxa"/>
            <w:shd w:val="clear" w:color="auto" w:fill="auto"/>
            <w:vAlign w:val="center"/>
          </w:tcPr>
          <w:p w:rsidR="0056565F" w:rsidRPr="00A6693C" w:rsidRDefault="0056565F" w:rsidP="001B4D4D">
            <w:pPr>
              <w:rPr>
                <w:rFonts w:ascii="Arial Narrow" w:hAnsi="Arial Narrow"/>
              </w:rPr>
            </w:pPr>
            <w:r w:rsidRPr="00017FA9">
              <w:rPr>
                <w:rFonts w:ascii="Arial Narrow" w:hAnsi="Arial Narrow"/>
              </w:rPr>
              <w:t>Servicios de comunicación institucional de ANIMSA.</w:t>
            </w:r>
          </w:p>
        </w:tc>
        <w:tc>
          <w:tcPr>
            <w:tcW w:w="3969" w:type="dxa"/>
            <w:vAlign w:val="center"/>
          </w:tcPr>
          <w:p w:rsidR="0056565F" w:rsidRPr="00BC1A4D" w:rsidRDefault="0056565F" w:rsidP="001A4A88">
            <w:pPr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56565F" w:rsidRPr="00280F9C" w:rsidRDefault="0056565F" w:rsidP="0056565F">
      <w:pPr>
        <w:ind w:right="566"/>
        <w:rPr>
          <w:rFonts w:ascii="Arial Narrow" w:hAnsi="Arial Narrow"/>
          <w:sz w:val="22"/>
          <w:szCs w:val="22"/>
        </w:rPr>
      </w:pPr>
    </w:p>
    <w:p w:rsidR="00FF01C9" w:rsidRPr="00670ED2" w:rsidRDefault="00FF01C9" w:rsidP="00FF01C9">
      <w:pPr>
        <w:spacing w:before="120" w:after="120"/>
        <w:ind w:right="566"/>
        <w:rPr>
          <w:rFonts w:ascii="Arial Narrow" w:hAnsi="Arial Narrow"/>
        </w:rPr>
      </w:pPr>
      <w:r w:rsidRPr="00670ED2">
        <w:rPr>
          <w:rFonts w:ascii="Arial Narrow" w:hAnsi="Arial Narrow"/>
          <w:b/>
        </w:rPr>
        <w:t xml:space="preserve">OFERTA TÉCNICA: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3515"/>
        <w:gridCol w:w="2058"/>
        <w:gridCol w:w="1486"/>
      </w:tblGrid>
      <w:tr w:rsidR="00FF01C9" w:rsidRPr="0021084F" w:rsidTr="00524CF7">
        <w:trPr>
          <w:trHeight w:val="638"/>
        </w:trPr>
        <w:tc>
          <w:tcPr>
            <w:tcW w:w="9606" w:type="dxa"/>
            <w:gridSpan w:val="4"/>
            <w:shd w:val="clear" w:color="auto" w:fill="auto"/>
            <w:vAlign w:val="center"/>
          </w:tcPr>
          <w:p w:rsidR="00FF01C9" w:rsidRPr="00213FD4" w:rsidRDefault="00FF01C9" w:rsidP="00BC728A">
            <w:pPr>
              <w:tabs>
                <w:tab w:val="left" w:pos="321"/>
              </w:tabs>
              <w:ind w:right="566"/>
              <w:rPr>
                <w:rFonts w:ascii="Arial Narrow" w:hAnsi="Arial Narrow"/>
                <w:b/>
                <w:color w:val="595959"/>
                <w:sz w:val="22"/>
                <w:szCs w:val="22"/>
              </w:rPr>
            </w:pPr>
            <w:r w:rsidRPr="00213FD4">
              <w:rPr>
                <w:rFonts w:ascii="Arial Narrow" w:hAnsi="Arial Narrow"/>
                <w:b/>
                <w:color w:val="595959"/>
                <w:sz w:val="22"/>
                <w:szCs w:val="22"/>
              </w:rPr>
              <w:t>PROFESIONAL ADSCR</w:t>
            </w:r>
            <w:r w:rsidR="00BC728A">
              <w:rPr>
                <w:rFonts w:ascii="Arial Narrow" w:hAnsi="Arial Narrow"/>
                <w:b/>
                <w:color w:val="595959"/>
                <w:sz w:val="22"/>
                <w:szCs w:val="22"/>
              </w:rPr>
              <w:t>ITO A LA EJECUCIÓN DEL CONTRATO:</w:t>
            </w:r>
          </w:p>
        </w:tc>
      </w:tr>
      <w:tr w:rsidR="00FF01C9" w:rsidTr="00223C26">
        <w:tc>
          <w:tcPr>
            <w:tcW w:w="2547" w:type="dxa"/>
            <w:shd w:val="clear" w:color="auto" w:fill="auto"/>
            <w:vAlign w:val="center"/>
          </w:tcPr>
          <w:p w:rsidR="00FF01C9" w:rsidRPr="00AA6E3F" w:rsidRDefault="00FF01C9" w:rsidP="00524CF7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7059" w:type="dxa"/>
            <w:gridSpan w:val="3"/>
            <w:vAlign w:val="center"/>
          </w:tcPr>
          <w:p w:rsidR="00FF01C9" w:rsidRDefault="00FF01C9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F01C9" w:rsidTr="00223C26">
        <w:tc>
          <w:tcPr>
            <w:tcW w:w="2547" w:type="dxa"/>
            <w:shd w:val="clear" w:color="auto" w:fill="auto"/>
            <w:vAlign w:val="center"/>
          </w:tcPr>
          <w:p w:rsidR="00FF01C9" w:rsidRPr="00AA6E3F" w:rsidRDefault="00FF01C9" w:rsidP="00524CF7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7059" w:type="dxa"/>
            <w:gridSpan w:val="3"/>
            <w:vAlign w:val="center"/>
          </w:tcPr>
          <w:p w:rsidR="00FF01C9" w:rsidRDefault="00FF01C9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F01C9" w:rsidTr="00223C26">
        <w:tc>
          <w:tcPr>
            <w:tcW w:w="2547" w:type="dxa"/>
            <w:shd w:val="clear" w:color="auto" w:fill="auto"/>
            <w:vAlign w:val="center"/>
          </w:tcPr>
          <w:p w:rsidR="00FF01C9" w:rsidRDefault="00FF01C9" w:rsidP="00524CF7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Nº años experiencia:</w:t>
            </w:r>
          </w:p>
        </w:tc>
        <w:tc>
          <w:tcPr>
            <w:tcW w:w="7059" w:type="dxa"/>
            <w:gridSpan w:val="3"/>
            <w:vAlign w:val="center"/>
          </w:tcPr>
          <w:p w:rsidR="00FF01C9" w:rsidRDefault="00FF01C9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23C26" w:rsidTr="00223C26">
        <w:tc>
          <w:tcPr>
            <w:tcW w:w="2547" w:type="dxa"/>
            <w:shd w:val="clear" w:color="auto" w:fill="auto"/>
            <w:vAlign w:val="center"/>
          </w:tcPr>
          <w:p w:rsidR="00223C26" w:rsidRPr="00131CB8" w:rsidRDefault="00223C26" w:rsidP="00524CF7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131CB8">
              <w:rPr>
                <w:rFonts w:ascii="Arial Narrow" w:hAnsi="Arial Narrow"/>
                <w:b/>
                <w:sz w:val="22"/>
                <w:szCs w:val="22"/>
              </w:rPr>
              <w:t>Localidad donde se ubica su centro de trabajo:</w:t>
            </w:r>
          </w:p>
        </w:tc>
        <w:tc>
          <w:tcPr>
            <w:tcW w:w="7059" w:type="dxa"/>
            <w:gridSpan w:val="3"/>
            <w:vAlign w:val="center"/>
          </w:tcPr>
          <w:p w:rsidR="00223C26" w:rsidRPr="00131CB8" w:rsidRDefault="00223C26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shd w:val="clear" w:color="auto" w:fill="auto"/>
            <w:vAlign w:val="center"/>
          </w:tcPr>
          <w:p w:rsidR="00FF01C9" w:rsidRPr="00A5161E" w:rsidRDefault="00FF01C9" w:rsidP="00BC728A">
            <w:pPr>
              <w:rPr>
                <w:rFonts w:ascii="Arial Narrow" w:hAnsi="Arial Narrow"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Experiencia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mínima requerida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: </w:t>
            </w:r>
            <w:r w:rsidR="0035130D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Describir 3 </w:t>
            </w:r>
            <w:r w:rsidR="0035130D" w:rsidRPr="00AA6E3F">
              <w:rPr>
                <w:rFonts w:ascii="Arial Narrow" w:hAnsi="Arial Narrow"/>
                <w:sz w:val="22"/>
                <w:szCs w:val="22"/>
                <w:lang w:val="es-ES_tradnl"/>
              </w:rPr>
              <w:t>proyectos</w:t>
            </w:r>
            <w:r w:rsidR="0035130D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 </w:t>
            </w:r>
            <w:r w:rsidR="0035130D" w:rsidRPr="0035130D">
              <w:rPr>
                <w:rFonts w:ascii="Arial Narrow" w:hAnsi="Arial Narrow"/>
                <w:sz w:val="22"/>
                <w:szCs w:val="22"/>
                <w:lang w:val="es-ES_tradnl"/>
              </w:rPr>
              <w:t>de comunicación institucional, digital y diseño gráfico</w:t>
            </w:r>
            <w:r w:rsidR="0035130D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 </w:t>
            </w:r>
            <w:r w:rsidR="00BC728A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realizados </w:t>
            </w:r>
            <w:r w:rsidR="00BC728A">
              <w:rPr>
                <w:rFonts w:ascii="Arial Narrow" w:hAnsi="Arial Narrow" w:cs="Tahoma"/>
                <w:sz w:val="22"/>
                <w:szCs w:val="22"/>
              </w:rPr>
              <w:t xml:space="preserve">desde 01/01/2020 </w:t>
            </w:r>
            <w:r w:rsidR="00BC728A">
              <w:rPr>
                <w:rFonts w:ascii="Arial Narrow" w:hAnsi="Arial Narrow"/>
                <w:sz w:val="22"/>
                <w:szCs w:val="22"/>
                <w:lang w:val="es-ES_tradnl"/>
              </w:rPr>
              <w:t>para 3 clientes</w:t>
            </w:r>
            <w:r w:rsidRPr="00A5161E">
              <w:rPr>
                <w:rFonts w:ascii="Arial Narrow" w:hAnsi="Arial Narrow" w:cs="Tahoma"/>
                <w:sz w:val="22"/>
                <w:szCs w:val="22"/>
              </w:rPr>
              <w:t>.</w:t>
            </w:r>
          </w:p>
        </w:tc>
        <w:tc>
          <w:tcPr>
            <w:tcW w:w="2058" w:type="dxa"/>
            <w:shd w:val="clear" w:color="auto" w:fill="auto"/>
            <w:vAlign w:val="center"/>
          </w:tcPr>
          <w:p w:rsidR="00FF01C9" w:rsidRPr="00AA6E3F" w:rsidRDefault="00FF01C9" w:rsidP="00524CF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>(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indicar si es cliente 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privado, público, 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>sector TIC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>)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FF01C9" w:rsidRPr="00B1148B" w:rsidRDefault="00FF01C9" w:rsidP="00524CF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B1148B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Fechas Ejecución</w:t>
            </w:r>
            <w:r w:rsidRPr="00B1148B">
              <w:rPr>
                <w:rFonts w:ascii="Arial Narrow" w:hAnsi="Arial Narrow"/>
                <w:i/>
                <w:sz w:val="22"/>
                <w:szCs w:val="22"/>
                <w:lang w:val="es-ES_tradnl"/>
              </w:rPr>
              <w:t xml:space="preserve"> (fecha inicio - fecha fin)</w:t>
            </w:r>
          </w:p>
        </w:tc>
      </w:tr>
      <w:tr w:rsidR="00FF01C9" w:rsidRPr="00AA6E3F" w:rsidTr="00524CF7">
        <w:tc>
          <w:tcPr>
            <w:tcW w:w="6062" w:type="dxa"/>
            <w:gridSpan w:val="2"/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 xml:space="preserve">año/mes - año/mes </w:t>
            </w: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C9" w:rsidRPr="00A5161E" w:rsidRDefault="00FF01C9" w:rsidP="0035130D">
            <w:pPr>
              <w:rPr>
                <w:rFonts w:ascii="Arial Narrow" w:hAnsi="Arial Narrow"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Experiencia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extra a valorar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: 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Describir otros </w:t>
            </w:r>
            <w:r w:rsidRPr="00AA6E3F">
              <w:rPr>
                <w:rFonts w:ascii="Arial Narrow" w:hAnsi="Arial Narrow"/>
                <w:sz w:val="22"/>
                <w:szCs w:val="22"/>
                <w:lang w:val="es-ES_tradnl"/>
              </w:rPr>
              <w:t>proyectos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 de </w:t>
            </w:r>
            <w:r w:rsidR="0035130D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comunicación 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>en los que</w:t>
            </w:r>
            <w:r w:rsidRPr="00E9154E">
              <w:rPr>
                <w:rFonts w:ascii="Arial Narrow" w:eastAsia="Arial" w:hAnsi="Arial Narrow" w:cs="Arial"/>
                <w:sz w:val="22"/>
                <w:szCs w:val="22"/>
              </w:rPr>
              <w:t xml:space="preserve"> la persona propuesta para la ejecución del servicio haya realizado las funciones solicitadas</w:t>
            </w:r>
            <w:r w:rsidR="0035130D">
              <w:rPr>
                <w:rFonts w:ascii="Arial Narrow" w:eastAsia="Arial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C9" w:rsidRPr="00AA6E3F" w:rsidRDefault="00FF01C9" w:rsidP="00524CF7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>(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indicar si es cliente 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 xml:space="preserve">privado, público, </w:t>
            </w:r>
            <w:r>
              <w:rPr>
                <w:rFonts w:ascii="Arial Narrow" w:hAnsi="Arial Narrow"/>
                <w:sz w:val="22"/>
                <w:szCs w:val="22"/>
                <w:lang w:val="es-ES_tradnl"/>
              </w:rPr>
              <w:t>sector TIC</w:t>
            </w:r>
            <w:r w:rsidRPr="008A763D">
              <w:rPr>
                <w:rFonts w:ascii="Arial Narrow" w:hAnsi="Arial Narrow"/>
                <w:sz w:val="22"/>
                <w:szCs w:val="22"/>
                <w:lang w:val="es-ES_tradnl"/>
              </w:rPr>
              <w:t>)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C9" w:rsidRPr="00B1148B" w:rsidRDefault="00FF01C9" w:rsidP="00524CF7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B1148B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Fechas Ejecución</w:t>
            </w:r>
            <w:r w:rsidRPr="00B1148B">
              <w:rPr>
                <w:rFonts w:ascii="Arial Narrow" w:hAnsi="Arial Narrow"/>
                <w:i/>
                <w:sz w:val="22"/>
                <w:szCs w:val="22"/>
                <w:lang w:val="es-ES_tradnl"/>
              </w:rPr>
              <w:t xml:space="preserve"> (fecha inicio - fecha fin)</w:t>
            </w: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FF01C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AA6E3F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lastRenderedPageBreak/>
              <w:t>…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1C9" w:rsidRPr="00AA6E3F" w:rsidRDefault="00FF01C9" w:rsidP="00524CF7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FF01C9" w:rsidRPr="005C4675" w:rsidTr="00524CF7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C9" w:rsidRPr="005C4675" w:rsidRDefault="00FF01C9" w:rsidP="00524CF7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Conocimiento</w:t>
            </w:r>
            <w:r w:rsidR="005A6E67">
              <w:rPr>
                <w:rFonts w:ascii="Arial Narrow" w:hAnsi="Arial Narrow" w:cs="Tahoma"/>
                <w:b/>
                <w:sz w:val="22"/>
                <w:szCs w:val="22"/>
              </w:rPr>
              <w:t>s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 de Euskera</w:t>
            </w:r>
            <w:r w:rsidRPr="005C4675">
              <w:rPr>
                <w:rFonts w:ascii="Arial Narrow" w:hAnsi="Arial Narrow" w:cs="Tahoma"/>
                <w:b/>
                <w:sz w:val="22"/>
                <w:szCs w:val="22"/>
              </w:rPr>
              <w:t>: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indicar nivel certificado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C9" w:rsidRPr="00BC728A" w:rsidRDefault="00FF01C9" w:rsidP="00BC728A">
            <w:pPr>
              <w:pStyle w:val="Encabezado"/>
              <w:tabs>
                <w:tab w:val="left" w:pos="490"/>
              </w:tabs>
              <w:spacing w:before="20" w:after="60"/>
              <w:ind w:right="-2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5A6E67" w:rsidRPr="00BC728A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5A6E67"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BC728A">
              <w:rPr>
                <w:rFonts w:ascii="Arial Narrow" w:hAnsi="Arial Narrow"/>
                <w:noProof/>
                <w:sz w:val="22"/>
                <w:szCs w:val="22"/>
              </w:rPr>
              <w:t>Nivel B2</w:t>
            </w:r>
          </w:p>
          <w:p w:rsidR="00FF01C9" w:rsidRPr="00BC728A" w:rsidRDefault="00FF01C9" w:rsidP="00BC728A">
            <w:pPr>
              <w:spacing w:after="20"/>
              <w:rPr>
                <w:rFonts w:ascii="Arial Narrow" w:hAnsi="Arial Narrow"/>
                <w:sz w:val="22"/>
                <w:szCs w:val="22"/>
                <w:lang w:val="es-ES_tradnl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5A6E67" w:rsidRPr="00BC728A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5A6E67"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Pr="00BC728A">
              <w:rPr>
                <w:rFonts w:ascii="Arial Narrow" w:hAnsi="Arial Narrow"/>
                <w:noProof/>
                <w:sz w:val="22"/>
                <w:szCs w:val="22"/>
              </w:rPr>
              <w:t>Nivel C1 o superior</w:t>
            </w:r>
          </w:p>
        </w:tc>
      </w:tr>
      <w:tr w:rsidR="00BC728A" w:rsidRPr="005C4675" w:rsidTr="00BC728A">
        <w:tc>
          <w:tcPr>
            <w:tcW w:w="6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28A" w:rsidRPr="00BC728A" w:rsidRDefault="00BC728A" w:rsidP="00BC728A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Conocimiento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 de 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Protección de Datos</w:t>
            </w:r>
            <w:r w:rsidR="005A6E67">
              <w:rPr>
                <w:rFonts w:ascii="Arial Narrow" w:hAnsi="Arial Narrow" w:cs="Tahoma"/>
                <w:b/>
                <w:sz w:val="22"/>
                <w:szCs w:val="22"/>
              </w:rPr>
              <w:t>:</w:t>
            </w:r>
            <w:bookmarkStart w:id="3" w:name="_GoBack"/>
            <w:bookmarkEnd w:id="3"/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28A" w:rsidRPr="00BC728A" w:rsidRDefault="00BC728A" w:rsidP="00BC728A">
            <w:pPr>
              <w:pStyle w:val="Encabezado"/>
              <w:tabs>
                <w:tab w:val="left" w:pos="490"/>
              </w:tabs>
              <w:spacing w:before="20" w:after="60"/>
              <w:ind w:right="-28"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>SI</w:t>
            </w:r>
          </w:p>
          <w:p w:rsidR="00BC728A" w:rsidRPr="00BC728A" w:rsidRDefault="00BC728A" w:rsidP="00BC728A">
            <w:pPr>
              <w:pStyle w:val="Encabezado"/>
              <w:tabs>
                <w:tab w:val="left" w:pos="490"/>
              </w:tabs>
              <w:spacing w:after="60"/>
              <w:ind w:right="-28"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>NO</w:t>
            </w:r>
          </w:p>
        </w:tc>
      </w:tr>
    </w:tbl>
    <w:p w:rsidR="00FF01C9" w:rsidRDefault="00FF01C9" w:rsidP="00FF01C9">
      <w:pPr>
        <w:ind w:right="566"/>
        <w:rPr>
          <w:rFonts w:ascii="Arial Narrow" w:hAnsi="Arial Narrow"/>
          <w:sz w:val="22"/>
          <w:szCs w:val="22"/>
        </w:rPr>
      </w:pPr>
    </w:p>
    <w:p w:rsidR="00FF01C9" w:rsidRPr="006B25A2" w:rsidRDefault="00FF01C9" w:rsidP="00FF01C9">
      <w:pPr>
        <w:spacing w:before="120" w:after="120"/>
        <w:ind w:right="566"/>
        <w:rPr>
          <w:rFonts w:ascii="Arial Narrow" w:hAnsi="Arial Narrow"/>
        </w:rPr>
      </w:pPr>
      <w:r>
        <w:rPr>
          <w:rFonts w:ascii="Arial Narrow" w:hAnsi="Arial Narrow"/>
          <w:b/>
        </w:rPr>
        <w:t>CRITERIOS SOCIALES</w:t>
      </w:r>
      <w:r w:rsidRPr="00670ED2">
        <w:rPr>
          <w:rFonts w:ascii="Arial Narrow" w:hAnsi="Arial Narrow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058"/>
      </w:tblGrid>
      <w:tr w:rsidR="00FF01C9" w:rsidRPr="005C4675" w:rsidTr="00524CF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C9" w:rsidRPr="005C4675" w:rsidRDefault="00FF01C9" w:rsidP="00524CF7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 w:rsidRPr="006B25A2">
              <w:rPr>
                <w:rFonts w:ascii="Arial Narrow" w:hAnsi="Arial Narrow" w:cs="Tahoma"/>
                <w:b/>
                <w:sz w:val="22"/>
                <w:szCs w:val="22"/>
              </w:rPr>
              <w:t>Titulación o certificado de formación (mínimo 5 horas) sobre</w:t>
            </w:r>
            <w:r w:rsidRPr="005C4675">
              <w:rPr>
                <w:rFonts w:ascii="Arial Narrow" w:hAnsi="Arial Narrow" w:cs="Tahoma"/>
                <w:b/>
                <w:sz w:val="22"/>
                <w:szCs w:val="22"/>
              </w:rPr>
              <w:t>:</w:t>
            </w:r>
            <w:r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C9" w:rsidRPr="005C4675" w:rsidRDefault="00FF01C9" w:rsidP="00BC728A">
            <w:pPr>
              <w:spacing w:before="40" w:after="40"/>
              <w:rPr>
                <w:rFonts w:ascii="Arial Narrow" w:hAnsi="Arial Narrow"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Cumple</w:t>
            </w:r>
            <w:r w:rsidR="00BC728A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:</w:t>
            </w:r>
          </w:p>
        </w:tc>
      </w:tr>
      <w:tr w:rsidR="00FF01C9" w:rsidRPr="00AA6E3F" w:rsidTr="00BC728A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C9" w:rsidRPr="006B25A2" w:rsidRDefault="00FF01C9" w:rsidP="00BC728A">
            <w:pPr>
              <w:pStyle w:val="Prrafodelista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M</w:t>
            </w:r>
            <w:r w:rsidRPr="006B25A2">
              <w:rPr>
                <w:rFonts w:ascii="Arial Narrow" w:hAnsi="Arial Narrow" w:cs="Tahoma"/>
                <w:sz w:val="22"/>
                <w:szCs w:val="22"/>
              </w:rPr>
              <w:t>ateria de género e igualdad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8A" w:rsidRPr="00BC728A" w:rsidRDefault="00BC728A" w:rsidP="00BC728A">
            <w:pPr>
              <w:pStyle w:val="Encabezado"/>
              <w:tabs>
                <w:tab w:val="left" w:pos="490"/>
              </w:tabs>
              <w:spacing w:before="20" w:after="60"/>
              <w:ind w:right="-28"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>SI</w:t>
            </w:r>
          </w:p>
          <w:p w:rsidR="00FF01C9" w:rsidRPr="00AA6E3F" w:rsidRDefault="00BC728A" w:rsidP="00BC728A">
            <w:pPr>
              <w:spacing w:before="40" w:after="40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>NO</w:t>
            </w:r>
          </w:p>
        </w:tc>
      </w:tr>
      <w:tr w:rsidR="00FF01C9" w:rsidRPr="00AA6E3F" w:rsidTr="00BC728A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1C9" w:rsidRPr="006B25A2" w:rsidRDefault="00FF01C9" w:rsidP="00BC728A">
            <w:pPr>
              <w:pStyle w:val="Prrafodelista"/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A</w:t>
            </w:r>
            <w:r w:rsidRPr="006B25A2">
              <w:rPr>
                <w:rFonts w:ascii="Arial Narrow" w:hAnsi="Arial Narrow" w:cs="Tahoma"/>
                <w:sz w:val="22"/>
                <w:szCs w:val="22"/>
              </w:rPr>
              <w:t>ccesibilidad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28A" w:rsidRPr="00BC728A" w:rsidRDefault="00BC728A" w:rsidP="00BC728A">
            <w:pPr>
              <w:pStyle w:val="Encabezado"/>
              <w:tabs>
                <w:tab w:val="left" w:pos="490"/>
              </w:tabs>
              <w:spacing w:before="20" w:after="60"/>
              <w:ind w:right="-28"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>SI</w:t>
            </w:r>
          </w:p>
          <w:p w:rsidR="00FF01C9" w:rsidRPr="00AA6E3F" w:rsidRDefault="00BC728A" w:rsidP="00BC728A">
            <w:pPr>
              <w:spacing w:before="40" w:after="40"/>
              <w:rPr>
                <w:rFonts w:ascii="Arial Narrow" w:hAnsi="Arial Narrow"/>
                <w:sz w:val="20"/>
                <w:szCs w:val="20"/>
                <w:lang w:val="es-ES_tradnl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>NO</w:t>
            </w:r>
          </w:p>
        </w:tc>
      </w:tr>
    </w:tbl>
    <w:p w:rsidR="0056565F" w:rsidRPr="00280F9C" w:rsidRDefault="0056565F" w:rsidP="0056565F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56565F" w:rsidRDefault="0056565F" w:rsidP="00F820F1">
      <w:pPr>
        <w:ind w:left="426" w:right="566"/>
        <w:rPr>
          <w:rFonts w:ascii="Arial Narrow" w:hAnsi="Arial Narrow"/>
          <w:sz w:val="22"/>
          <w:szCs w:val="22"/>
        </w:rPr>
      </w:pPr>
    </w:p>
    <w:p w:rsidR="00C67BEE" w:rsidRPr="00280F9C" w:rsidRDefault="00C67BEE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>En Pamplona, a ...................... de ....</w:t>
      </w:r>
      <w:r w:rsidR="00357110">
        <w:rPr>
          <w:rFonts w:ascii="Arial Narrow" w:hAnsi="Arial Narrow"/>
          <w:sz w:val="22"/>
          <w:szCs w:val="22"/>
        </w:rPr>
        <w:t>........................ de 20</w:t>
      </w:r>
      <w:r w:rsidR="009A3F19">
        <w:rPr>
          <w:rFonts w:ascii="Arial Narrow" w:hAnsi="Arial Narrow"/>
          <w:sz w:val="22"/>
          <w:szCs w:val="22"/>
        </w:rPr>
        <w:t>23</w:t>
      </w: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>(firma)</w:t>
      </w:r>
    </w:p>
    <w:p w:rsidR="00471497" w:rsidRPr="00280F9C" w:rsidRDefault="00471497" w:rsidP="00791681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  <w:r w:rsidRPr="00280F9C">
        <w:rPr>
          <w:rFonts w:ascii="Arial Narrow" w:hAnsi="Arial Narrow"/>
          <w:b/>
          <w:bCs/>
          <w:i/>
          <w:sz w:val="22"/>
          <w:szCs w:val="22"/>
        </w:rPr>
        <w:t>NOTAS:</w:t>
      </w:r>
    </w:p>
    <w:p w:rsidR="00471497" w:rsidRPr="00280F9C" w:rsidRDefault="00471497" w:rsidP="00791681">
      <w:pPr>
        <w:ind w:right="566"/>
        <w:rPr>
          <w:rFonts w:ascii="Arial Narrow" w:hAnsi="Arial Narrow"/>
          <w:i/>
          <w:sz w:val="22"/>
          <w:szCs w:val="22"/>
        </w:rPr>
      </w:pPr>
      <w:r w:rsidRPr="00280F9C">
        <w:rPr>
          <w:rFonts w:ascii="Arial Narrow" w:hAnsi="Arial Narrow"/>
          <w:i/>
          <w:sz w:val="22"/>
          <w:szCs w:val="22"/>
        </w:rPr>
        <w:t xml:space="preserve">1.- No se admitirá ninguna oferta económica que supere el presupuesto </w:t>
      </w:r>
      <w:r w:rsidR="00C12F29">
        <w:rPr>
          <w:rFonts w:ascii="Arial Narrow" w:hAnsi="Arial Narrow"/>
          <w:i/>
          <w:sz w:val="22"/>
          <w:szCs w:val="22"/>
        </w:rPr>
        <w:t xml:space="preserve">máximo </w:t>
      </w:r>
      <w:r w:rsidRPr="00280F9C">
        <w:rPr>
          <w:rFonts w:ascii="Arial Narrow" w:hAnsi="Arial Narrow"/>
          <w:i/>
          <w:sz w:val="22"/>
          <w:szCs w:val="22"/>
        </w:rPr>
        <w:t>de licitación.</w:t>
      </w:r>
    </w:p>
    <w:p w:rsidR="00471497" w:rsidRPr="004162A5" w:rsidRDefault="00471497" w:rsidP="00C12F29">
      <w:pPr>
        <w:ind w:right="566"/>
        <w:rPr>
          <w:rFonts w:ascii="Arial Narrow" w:hAnsi="Arial Narrow"/>
          <w:i/>
          <w:sz w:val="22"/>
          <w:szCs w:val="22"/>
        </w:rPr>
      </w:pPr>
      <w:r w:rsidRPr="004162A5">
        <w:rPr>
          <w:rFonts w:ascii="Arial Narrow" w:hAnsi="Arial Narrow"/>
          <w:i/>
          <w:sz w:val="22"/>
          <w:szCs w:val="22"/>
        </w:rPr>
        <w:t xml:space="preserve">2.- </w:t>
      </w:r>
      <w:r w:rsidR="00C12F29" w:rsidRPr="004162A5">
        <w:rPr>
          <w:rFonts w:ascii="Arial Narrow" w:hAnsi="Arial Narrow"/>
          <w:i/>
          <w:sz w:val="22"/>
          <w:szCs w:val="22"/>
        </w:rPr>
        <w:t>Adjuntar documentación sobre marca, model</w:t>
      </w:r>
      <w:r w:rsidR="002768B8" w:rsidRPr="004162A5">
        <w:rPr>
          <w:rFonts w:ascii="Arial Narrow" w:hAnsi="Arial Narrow"/>
          <w:i/>
          <w:sz w:val="22"/>
          <w:szCs w:val="22"/>
        </w:rPr>
        <w:t>o y características de los vehículo</w:t>
      </w:r>
      <w:r w:rsidR="00C12F29" w:rsidRPr="004162A5">
        <w:rPr>
          <w:rFonts w:ascii="Arial Narrow" w:hAnsi="Arial Narrow"/>
          <w:i/>
          <w:sz w:val="22"/>
          <w:szCs w:val="22"/>
        </w:rPr>
        <w:t xml:space="preserve">s </w:t>
      </w:r>
      <w:r w:rsidR="002768B8" w:rsidRPr="004162A5">
        <w:rPr>
          <w:rFonts w:ascii="Arial Narrow" w:hAnsi="Arial Narrow"/>
          <w:i/>
          <w:sz w:val="22"/>
          <w:szCs w:val="22"/>
        </w:rPr>
        <w:t>ofertado</w:t>
      </w:r>
      <w:r w:rsidR="00C12F29" w:rsidRPr="004162A5">
        <w:rPr>
          <w:rFonts w:ascii="Arial Narrow" w:hAnsi="Arial Narrow"/>
          <w:i/>
          <w:sz w:val="22"/>
          <w:szCs w:val="22"/>
        </w:rPr>
        <w:t>s.</w:t>
      </w:r>
    </w:p>
    <w:p w:rsidR="00BC1A4D" w:rsidRPr="00280F9C" w:rsidRDefault="00BC1A4D" w:rsidP="00791681">
      <w:pPr>
        <w:ind w:right="566"/>
        <w:rPr>
          <w:rFonts w:ascii="Arial Narrow" w:hAnsi="Arial Narrow"/>
          <w:i/>
          <w:sz w:val="22"/>
          <w:szCs w:val="22"/>
        </w:rPr>
      </w:pPr>
    </w:p>
    <w:p w:rsidR="00280F9C" w:rsidRPr="00471497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471497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471497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86340A">
        <w:rPr>
          <w:rStyle w:val="Hipervnculo"/>
          <w:rFonts w:ascii="Arial Narrow" w:hAnsi="Arial Narrow"/>
          <w:sz w:val="16"/>
          <w:szCs w:val="16"/>
        </w:rPr>
        <w:t>dpd@animsa.es</w:t>
      </w:r>
      <w:r w:rsidRPr="00471497">
        <w:rPr>
          <w:rFonts w:ascii="Arial Narrow" w:hAnsi="Arial Narrow" w:cs="Tahoma"/>
          <w:sz w:val="16"/>
          <w:szCs w:val="16"/>
        </w:rPr>
        <w:t>).</w:t>
      </w:r>
    </w:p>
    <w:p w:rsidR="00280F9C" w:rsidRPr="00471497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471497">
        <w:rPr>
          <w:rFonts w:ascii="Arial Narrow" w:hAnsi="Arial Narrow" w:cs="Tahoma"/>
          <w:sz w:val="16"/>
          <w:szCs w:val="16"/>
        </w:rPr>
        <w:t xml:space="preserve">: a) </w:t>
      </w:r>
      <w:r w:rsidRPr="00471497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471497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471497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471497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</w:t>
      </w:r>
      <w:r w:rsidR="0086340A">
        <w:rPr>
          <w:rFonts w:ascii="Arial Narrow" w:hAnsi="Arial Narrow" w:cs="Tahoma"/>
          <w:sz w:val="16"/>
          <w:szCs w:val="16"/>
        </w:rPr>
        <w:t xml:space="preserve">del Portal de </w:t>
      </w:r>
      <w:r w:rsidR="0086340A" w:rsidRPr="0086340A">
        <w:rPr>
          <w:rFonts w:ascii="Arial Narrow" w:hAnsi="Arial Narrow" w:cs="Tahoma"/>
          <w:sz w:val="16"/>
          <w:szCs w:val="16"/>
        </w:rPr>
        <w:t>Contratación de Navarra</w:t>
      </w:r>
      <w:r w:rsidRPr="0086340A">
        <w:rPr>
          <w:rFonts w:ascii="Arial Narrow" w:hAnsi="Arial Narrow" w:cs="Tahoma"/>
          <w:sz w:val="16"/>
          <w:szCs w:val="16"/>
        </w:rPr>
        <w:t xml:space="preserve"> (</w:t>
      </w:r>
      <w:hyperlink r:id="rId12" w:history="1">
        <w:r w:rsidR="0086340A" w:rsidRPr="0086340A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="0086340A" w:rsidRPr="0086340A">
        <w:rPr>
          <w:rFonts w:ascii="Arial Narrow" w:hAnsi="Arial Narrow" w:cs="Tahoma"/>
          <w:sz w:val="16"/>
          <w:szCs w:val="16"/>
        </w:rPr>
        <w:t>)</w:t>
      </w:r>
      <w:r w:rsidRPr="0086340A">
        <w:rPr>
          <w:rFonts w:ascii="Arial Narrow" w:hAnsi="Arial Narrow" w:cs="Tahoma"/>
          <w:sz w:val="16"/>
          <w:szCs w:val="16"/>
        </w:rPr>
        <w:t>. Esta finalidad está</w:t>
      </w:r>
      <w:r w:rsidRPr="00471497">
        <w:rPr>
          <w:rFonts w:ascii="Arial Narrow" w:hAnsi="Arial Narrow" w:cs="Tahoma"/>
          <w:sz w:val="16"/>
          <w:szCs w:val="16"/>
        </w:rPr>
        <w:t xml:space="preserve"> autorizada por la Ley 2/2018, de 13 de abril, de Contratos Públicos de Navarra.</w:t>
      </w:r>
    </w:p>
    <w:p w:rsidR="00280F9C" w:rsidRDefault="00280F9C" w:rsidP="00DF1812">
      <w:pPr>
        <w:spacing w:after="80"/>
        <w:ind w:right="567"/>
        <w:jc w:val="both"/>
        <w:rPr>
          <w:rFonts w:ascii="Arial Narrow" w:hAnsi="Arial Narrow" w:cs="Tahoma"/>
          <w:sz w:val="16"/>
          <w:szCs w:val="16"/>
        </w:rPr>
      </w:pPr>
      <w:r w:rsidRPr="00471497">
        <w:rPr>
          <w:rFonts w:ascii="Arial Narrow" w:hAnsi="Arial Narrow" w:cs="Tahoma"/>
          <w:sz w:val="16"/>
          <w:szCs w:val="16"/>
        </w:rPr>
        <w:t xml:space="preserve">Los datos de carácter personal únicamente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se tratarán y conservarán</w:t>
      </w:r>
      <w:r w:rsidRPr="00471497">
        <w:rPr>
          <w:rFonts w:ascii="Arial Narrow" w:hAnsi="Arial Narrow" w:cs="Tahoma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:rsidR="00280F9C" w:rsidRDefault="00280F9C" w:rsidP="00DF1812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spacing w:after="80"/>
        <w:ind w:right="567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</w:rPr>
      </w:pPr>
      <w:r w:rsidRPr="00471497">
        <w:rPr>
          <w:rFonts w:ascii="Arial Narrow" w:hAnsi="Arial Narrow" w:cs="Tahoma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471497">
        <w:rPr>
          <w:rFonts w:ascii="Arial Narrow" w:hAnsi="Arial Narrow" w:cs="Tahoma"/>
          <w:b/>
          <w:sz w:val="16"/>
          <w:szCs w:val="16"/>
          <w:u w:val="single"/>
        </w:rPr>
        <w:t>derechos</w:t>
      </w:r>
      <w:r w:rsidRPr="00471497">
        <w:rPr>
          <w:rFonts w:ascii="Arial Narrow" w:hAnsi="Arial Narrow" w:cs="Tahoma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="00DF1812" w:rsidRPr="00C21BF8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471497">
        <w:rPr>
          <w:rFonts w:ascii="Arial Narrow" w:hAnsi="Arial Narrow" w:cs="Tahoma"/>
          <w:color w:val="0563C1"/>
          <w:sz w:val="16"/>
          <w:szCs w:val="16"/>
          <w:u w:val="single"/>
        </w:rPr>
        <w:t>.</w:t>
      </w:r>
    </w:p>
    <w:p w:rsidR="00DF1812" w:rsidRDefault="00DF1812" w:rsidP="00DF1812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16"/>
          <w:szCs w:val="16"/>
          <w:lang w:val="es-ES_tradnl"/>
        </w:rPr>
      </w:pP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sistema para la evaluación del desempeño de sus proveedores. Dicho sistema está disponible para su consulta en el espacio de Transparencia de </w:t>
      </w:r>
      <w:r>
        <w:rPr>
          <w:rFonts w:ascii="Arial Narrow" w:hAnsi="Arial Narrow" w:cs="Tahoma"/>
          <w:sz w:val="16"/>
          <w:szCs w:val="16"/>
          <w:lang w:val="es-ES_tradnl"/>
        </w:rPr>
        <w:t>su</w:t>
      </w:r>
      <w:r w:rsidRPr="0018332A">
        <w:rPr>
          <w:rFonts w:ascii="Arial Narrow" w:hAnsi="Arial Narrow" w:cs="Tahoma"/>
          <w:sz w:val="16"/>
          <w:szCs w:val="16"/>
          <w:lang w:val="es-ES_tradnl"/>
        </w:rPr>
        <w:t xml:space="preserve"> web (</w:t>
      </w:r>
      <w:hyperlink r:id="rId14" w:history="1">
        <w:r w:rsidRPr="008605BF"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https://www.animsa.es/portal-detransparencia/contratos-convenios-y-subvenciones/</w:t>
        </w:r>
      </w:hyperlink>
      <w:r w:rsidRPr="0018332A">
        <w:rPr>
          <w:rFonts w:ascii="Arial Narrow" w:hAnsi="Arial Narrow" w:cs="Tahoma"/>
          <w:sz w:val="16"/>
          <w:szCs w:val="16"/>
          <w:lang w:val="es-ES_tradnl"/>
        </w:rPr>
        <w:t>).</w:t>
      </w:r>
    </w:p>
    <w:p w:rsidR="00DF1812" w:rsidRPr="00DF1812" w:rsidRDefault="00DF1812" w:rsidP="00280F9C">
      <w:pPr>
        <w:keepNext/>
        <w:tabs>
          <w:tab w:val="left" w:pos="330"/>
          <w:tab w:val="left" w:pos="8470"/>
        </w:tabs>
        <w:overflowPunct w:val="0"/>
        <w:autoSpaceDE w:val="0"/>
        <w:autoSpaceDN w:val="0"/>
        <w:adjustRightInd w:val="0"/>
        <w:ind w:right="566"/>
        <w:jc w:val="both"/>
        <w:textAlignment w:val="baseline"/>
        <w:outlineLvl w:val="0"/>
        <w:rPr>
          <w:rFonts w:ascii="Arial Narrow" w:hAnsi="Arial Narrow" w:cs="Tahoma"/>
          <w:color w:val="0563C1"/>
          <w:sz w:val="16"/>
          <w:szCs w:val="16"/>
          <w:u w:val="single"/>
          <w:lang w:val="es-ES_tradnl"/>
        </w:rPr>
      </w:pPr>
    </w:p>
    <w:p w:rsidR="00471497" w:rsidRDefault="00471497" w:rsidP="00791681">
      <w:pPr>
        <w:ind w:right="566"/>
        <w:rPr>
          <w:rFonts w:ascii="Arial Narrow" w:hAnsi="Arial Narrow"/>
          <w:sz w:val="22"/>
          <w:szCs w:val="22"/>
        </w:rPr>
      </w:pPr>
    </w:p>
    <w:bookmarkEnd w:id="1"/>
    <w:bookmarkEnd w:id="2"/>
    <w:sectPr w:rsidR="00471497" w:rsidSect="00466041">
      <w:headerReference w:type="default" r:id="rId15"/>
      <w:footerReference w:type="default" r:id="rId16"/>
      <w:pgSz w:w="11906" w:h="16838" w:code="9"/>
      <w:pgMar w:top="2410" w:right="566" w:bottom="1418" w:left="1418" w:header="680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2E4" w:rsidRDefault="001F12E4">
      <w:r>
        <w:separator/>
      </w:r>
    </w:p>
  </w:endnote>
  <w:endnote w:type="continuationSeparator" w:id="0">
    <w:p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2848171"/>
      <w:docPartObj>
        <w:docPartGallery w:val="Page Numbers (Bottom of Page)"/>
        <w:docPartUnique/>
      </w:docPartObj>
    </w:sdtPr>
    <w:sdtEndPr>
      <w:rPr>
        <w:rFonts w:ascii="Arial Narrow" w:hAnsi="Arial Narrow"/>
        <w:sz w:val="22"/>
        <w:szCs w:val="22"/>
      </w:rPr>
    </w:sdtEndPr>
    <w:sdtContent>
      <w:p w:rsidR="00466041" w:rsidRPr="00466041" w:rsidRDefault="00466041" w:rsidP="00466041">
        <w:pPr>
          <w:pStyle w:val="Piedepgina"/>
          <w:ind w:right="424"/>
          <w:jc w:val="right"/>
          <w:rPr>
            <w:rFonts w:ascii="Arial Narrow" w:hAnsi="Arial Narrow"/>
            <w:sz w:val="22"/>
            <w:szCs w:val="22"/>
          </w:rPr>
        </w:pPr>
        <w:r w:rsidRPr="00466041">
          <w:rPr>
            <w:rFonts w:ascii="Arial Narrow" w:hAnsi="Arial Narrow"/>
            <w:sz w:val="22"/>
            <w:szCs w:val="22"/>
          </w:rPr>
          <w:fldChar w:fldCharType="begin"/>
        </w:r>
        <w:r w:rsidRPr="00466041">
          <w:rPr>
            <w:rFonts w:ascii="Arial Narrow" w:hAnsi="Arial Narrow"/>
            <w:sz w:val="22"/>
            <w:szCs w:val="22"/>
          </w:rPr>
          <w:instrText>PAGE   \* MERGEFORMAT</w:instrText>
        </w:r>
        <w:r w:rsidRPr="00466041">
          <w:rPr>
            <w:rFonts w:ascii="Arial Narrow" w:hAnsi="Arial Narrow"/>
            <w:sz w:val="22"/>
            <w:szCs w:val="22"/>
          </w:rPr>
          <w:fldChar w:fldCharType="separate"/>
        </w:r>
        <w:r w:rsidR="005A6E67">
          <w:rPr>
            <w:rFonts w:ascii="Arial Narrow" w:hAnsi="Arial Narrow"/>
            <w:noProof/>
            <w:sz w:val="22"/>
            <w:szCs w:val="22"/>
          </w:rPr>
          <w:t>2</w:t>
        </w:r>
        <w:r w:rsidRPr="00466041">
          <w:rPr>
            <w:rFonts w:ascii="Arial Narrow" w:hAnsi="Arial Narrow"/>
            <w:sz w:val="22"/>
            <w:szCs w:val="22"/>
          </w:rPr>
          <w:fldChar w:fldCharType="end"/>
        </w:r>
      </w:p>
    </w:sdtContent>
  </w:sdt>
  <w:p w:rsidR="00466041" w:rsidRDefault="004660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2E4" w:rsidRDefault="001F12E4">
      <w:r>
        <w:separator/>
      </w:r>
    </w:p>
  </w:footnote>
  <w:footnote w:type="continuationSeparator" w:id="0">
    <w:p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E2" w:rsidRDefault="004272C8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8E8A4" id="Group 79" o:spid="_x0000_s1026" style="position:absolute;margin-left:-41.5pt;margin-top:-5.65pt;width:543.55pt;height:784.9pt;z-index:251658240" coordorigin="588,567" coordsize="10871,15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o:spid="_x0000_s1027" style="position:absolute;left:588;top:567;width:10871;height:1821;visibility:visible;mso-wrap-style:square;v-text-anchor:top" coordsize="10871,1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 path="m3057,735v-214,45,-720,108,-1284,273c1638,468,1131,425,852,546,504,699,348,1149,561,1488,144,1719,279,1641,,1821,,910,,,,l10871,10e" filled="f" strokecolor="#333" strokeweight=".5pt">
                <v:path arrowok="t" o:connecttype="custom" o:connectlocs="3057,735;1773,1008;852,546;561,1488;0,1821;0,0;10871,10" o:connectangles="0,0,0,0,0,0,0"/>
              </v:shape>
              <v:shape id="Freeform 42" o:spid="_x0000_s1028" style="position:absolute;left:588;top:3048;width:1;height:13217;visibility:visible;mso-wrap-style:square;v-text-anchor:top" coordsize="1,13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 path="m,l,13217e" filled="f" strokecolor="#333" strokeweight=".5pt">
                <v:path arrowok="t" o:connecttype="custom" o:connectlocs="0,0;0,13217" o:connectangles="0,0"/>
              </v:shape>
              <v:group id="Group 76" o:spid="_x0000_s1029" style="position:absolute;left:1151;top:1148;width:1134;height:1134" coordorigin="7418,2675" coordsize="1134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o:spid="_x0000_s1030" style="position:absolute;left:7418;top:2675;width:1134;height:1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 fillcolor="#b90a00" stroked="f"/>
                <v:shape id="Freeform 41" o:spid="_x0000_s1031" style="position:absolute;left:7590;top:2799;width:789;height:887;visibility:visible;mso-wrap-style:square;v-text-anchor:top" coordsize="4489,5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stroked="f" strokecolor="#a6a6a6" strokeweight=".5pt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91480"/>
    <w:multiLevelType w:val="hybridMultilevel"/>
    <w:tmpl w:val="40C4F6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4EC1"/>
    <w:multiLevelType w:val="hybridMultilevel"/>
    <w:tmpl w:val="BF2C96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81529BE"/>
    <w:multiLevelType w:val="hybridMultilevel"/>
    <w:tmpl w:val="0F36EBCA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0E82213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A647E79"/>
    <w:multiLevelType w:val="hybridMultilevel"/>
    <w:tmpl w:val="B144EC98"/>
    <w:lvl w:ilvl="0" w:tplc="0B1227BC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F4339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41985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30691"/>
    <w:rsid w:val="000309ED"/>
    <w:rsid w:val="00032B9D"/>
    <w:rsid w:val="00042323"/>
    <w:rsid w:val="00044649"/>
    <w:rsid w:val="00046E82"/>
    <w:rsid w:val="00052CEB"/>
    <w:rsid w:val="00055B6A"/>
    <w:rsid w:val="0005615A"/>
    <w:rsid w:val="0007362D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31CB8"/>
    <w:rsid w:val="00134BE3"/>
    <w:rsid w:val="0013798B"/>
    <w:rsid w:val="00141B7B"/>
    <w:rsid w:val="00144DBB"/>
    <w:rsid w:val="001458FE"/>
    <w:rsid w:val="00155484"/>
    <w:rsid w:val="001574C0"/>
    <w:rsid w:val="001627B2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4D4D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21518"/>
    <w:rsid w:val="00223C26"/>
    <w:rsid w:val="00230A64"/>
    <w:rsid w:val="002321C8"/>
    <w:rsid w:val="002329DB"/>
    <w:rsid w:val="00232F8C"/>
    <w:rsid w:val="00236406"/>
    <w:rsid w:val="00243F57"/>
    <w:rsid w:val="00244E88"/>
    <w:rsid w:val="002467F6"/>
    <w:rsid w:val="002469B1"/>
    <w:rsid w:val="00246A6F"/>
    <w:rsid w:val="00255354"/>
    <w:rsid w:val="00256C27"/>
    <w:rsid w:val="00261C73"/>
    <w:rsid w:val="0026366D"/>
    <w:rsid w:val="00265F9D"/>
    <w:rsid w:val="00266E67"/>
    <w:rsid w:val="00267FBB"/>
    <w:rsid w:val="0027408F"/>
    <w:rsid w:val="00275F1E"/>
    <w:rsid w:val="002768B8"/>
    <w:rsid w:val="00280F9C"/>
    <w:rsid w:val="0028397A"/>
    <w:rsid w:val="00285226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05E97"/>
    <w:rsid w:val="00313A6F"/>
    <w:rsid w:val="00315AFF"/>
    <w:rsid w:val="00321AF3"/>
    <w:rsid w:val="00321EBF"/>
    <w:rsid w:val="003246E9"/>
    <w:rsid w:val="003372FF"/>
    <w:rsid w:val="00341F83"/>
    <w:rsid w:val="0034286C"/>
    <w:rsid w:val="00344B20"/>
    <w:rsid w:val="0035130D"/>
    <w:rsid w:val="00352726"/>
    <w:rsid w:val="00352D81"/>
    <w:rsid w:val="00356A7A"/>
    <w:rsid w:val="00357110"/>
    <w:rsid w:val="003576E2"/>
    <w:rsid w:val="0036149C"/>
    <w:rsid w:val="00364A74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162A5"/>
    <w:rsid w:val="00421C6B"/>
    <w:rsid w:val="004244A2"/>
    <w:rsid w:val="00427195"/>
    <w:rsid w:val="004272C8"/>
    <w:rsid w:val="00430E79"/>
    <w:rsid w:val="00431600"/>
    <w:rsid w:val="004425C1"/>
    <w:rsid w:val="00442D01"/>
    <w:rsid w:val="00446859"/>
    <w:rsid w:val="00457E6A"/>
    <w:rsid w:val="00463052"/>
    <w:rsid w:val="004633A1"/>
    <w:rsid w:val="00463CB0"/>
    <w:rsid w:val="00466041"/>
    <w:rsid w:val="00467AB4"/>
    <w:rsid w:val="00471497"/>
    <w:rsid w:val="00474058"/>
    <w:rsid w:val="00474889"/>
    <w:rsid w:val="00496D97"/>
    <w:rsid w:val="004A665D"/>
    <w:rsid w:val="004A6F13"/>
    <w:rsid w:val="004B10CF"/>
    <w:rsid w:val="004B5FF7"/>
    <w:rsid w:val="004C15E2"/>
    <w:rsid w:val="004C2CE4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6565F"/>
    <w:rsid w:val="00571369"/>
    <w:rsid w:val="00577C0C"/>
    <w:rsid w:val="00591DF2"/>
    <w:rsid w:val="005A2728"/>
    <w:rsid w:val="005A5F07"/>
    <w:rsid w:val="005A6E6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6CE0"/>
    <w:rsid w:val="00660841"/>
    <w:rsid w:val="00664498"/>
    <w:rsid w:val="00664AC2"/>
    <w:rsid w:val="00666CA4"/>
    <w:rsid w:val="00675701"/>
    <w:rsid w:val="00683282"/>
    <w:rsid w:val="0068753B"/>
    <w:rsid w:val="006A025C"/>
    <w:rsid w:val="006A1DB4"/>
    <w:rsid w:val="006A4AF8"/>
    <w:rsid w:val="006A4B3A"/>
    <w:rsid w:val="006A4F78"/>
    <w:rsid w:val="006A62DB"/>
    <w:rsid w:val="006B1B15"/>
    <w:rsid w:val="006B2C36"/>
    <w:rsid w:val="006B48D8"/>
    <w:rsid w:val="006B5433"/>
    <w:rsid w:val="006B7561"/>
    <w:rsid w:val="006C298D"/>
    <w:rsid w:val="006C4682"/>
    <w:rsid w:val="006C588E"/>
    <w:rsid w:val="006C6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1086"/>
    <w:rsid w:val="007433C4"/>
    <w:rsid w:val="00747230"/>
    <w:rsid w:val="007505B8"/>
    <w:rsid w:val="00751789"/>
    <w:rsid w:val="00756F18"/>
    <w:rsid w:val="007638F1"/>
    <w:rsid w:val="00766D77"/>
    <w:rsid w:val="00773B28"/>
    <w:rsid w:val="00775BE1"/>
    <w:rsid w:val="007801E5"/>
    <w:rsid w:val="007817E5"/>
    <w:rsid w:val="00781B15"/>
    <w:rsid w:val="00786907"/>
    <w:rsid w:val="00791681"/>
    <w:rsid w:val="00792B0A"/>
    <w:rsid w:val="007935EF"/>
    <w:rsid w:val="00796E21"/>
    <w:rsid w:val="007B771A"/>
    <w:rsid w:val="007C05D8"/>
    <w:rsid w:val="007C1BFD"/>
    <w:rsid w:val="007C56D4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632D4"/>
    <w:rsid w:val="0086340A"/>
    <w:rsid w:val="008656BD"/>
    <w:rsid w:val="008656C7"/>
    <w:rsid w:val="00866F8B"/>
    <w:rsid w:val="00875AD3"/>
    <w:rsid w:val="00877113"/>
    <w:rsid w:val="008804D4"/>
    <w:rsid w:val="008837E1"/>
    <w:rsid w:val="0089226E"/>
    <w:rsid w:val="00895868"/>
    <w:rsid w:val="008979CE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2F97"/>
    <w:rsid w:val="008F5C01"/>
    <w:rsid w:val="008F6C9E"/>
    <w:rsid w:val="009033B2"/>
    <w:rsid w:val="00910D16"/>
    <w:rsid w:val="00912352"/>
    <w:rsid w:val="00922655"/>
    <w:rsid w:val="009230A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0F40"/>
    <w:rsid w:val="00983C0C"/>
    <w:rsid w:val="00983F57"/>
    <w:rsid w:val="00984C2E"/>
    <w:rsid w:val="009A3F19"/>
    <w:rsid w:val="009A6818"/>
    <w:rsid w:val="009A7E7F"/>
    <w:rsid w:val="009B0109"/>
    <w:rsid w:val="009B1CAC"/>
    <w:rsid w:val="009C1975"/>
    <w:rsid w:val="009C5F1C"/>
    <w:rsid w:val="009D2B2C"/>
    <w:rsid w:val="009D2CD7"/>
    <w:rsid w:val="009E42B1"/>
    <w:rsid w:val="009E7997"/>
    <w:rsid w:val="009F0792"/>
    <w:rsid w:val="009F1190"/>
    <w:rsid w:val="009F5049"/>
    <w:rsid w:val="009F6496"/>
    <w:rsid w:val="009F76D7"/>
    <w:rsid w:val="009F7845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A1FC2"/>
    <w:rsid w:val="00AA20FC"/>
    <w:rsid w:val="00AB2D4E"/>
    <w:rsid w:val="00AB533D"/>
    <w:rsid w:val="00AB61CB"/>
    <w:rsid w:val="00AB7530"/>
    <w:rsid w:val="00AC799D"/>
    <w:rsid w:val="00AD3BA2"/>
    <w:rsid w:val="00AD698F"/>
    <w:rsid w:val="00AD709C"/>
    <w:rsid w:val="00AD7B3F"/>
    <w:rsid w:val="00AE12BD"/>
    <w:rsid w:val="00AE6EE8"/>
    <w:rsid w:val="00B05A63"/>
    <w:rsid w:val="00B13CD4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83514"/>
    <w:rsid w:val="00B91C6D"/>
    <w:rsid w:val="00B92C84"/>
    <w:rsid w:val="00B93928"/>
    <w:rsid w:val="00B95AA7"/>
    <w:rsid w:val="00BA4493"/>
    <w:rsid w:val="00BA4B9A"/>
    <w:rsid w:val="00BA6BDA"/>
    <w:rsid w:val="00BB0653"/>
    <w:rsid w:val="00BB642F"/>
    <w:rsid w:val="00BC128E"/>
    <w:rsid w:val="00BC1A4D"/>
    <w:rsid w:val="00BC728A"/>
    <w:rsid w:val="00BD1ABD"/>
    <w:rsid w:val="00BD2EFC"/>
    <w:rsid w:val="00BD48A9"/>
    <w:rsid w:val="00BD4E89"/>
    <w:rsid w:val="00BD6E29"/>
    <w:rsid w:val="00BE22FC"/>
    <w:rsid w:val="00BE417A"/>
    <w:rsid w:val="00BE5FDB"/>
    <w:rsid w:val="00BF3F12"/>
    <w:rsid w:val="00C053BE"/>
    <w:rsid w:val="00C10CDE"/>
    <w:rsid w:val="00C12F29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61C2A"/>
    <w:rsid w:val="00C64ED0"/>
    <w:rsid w:val="00C67BEE"/>
    <w:rsid w:val="00C7024F"/>
    <w:rsid w:val="00C71321"/>
    <w:rsid w:val="00C71FB8"/>
    <w:rsid w:val="00C81D2D"/>
    <w:rsid w:val="00C85CB7"/>
    <w:rsid w:val="00C872BB"/>
    <w:rsid w:val="00C91685"/>
    <w:rsid w:val="00CA2C3B"/>
    <w:rsid w:val="00CB4261"/>
    <w:rsid w:val="00CB5CE2"/>
    <w:rsid w:val="00CD08C7"/>
    <w:rsid w:val="00CD2962"/>
    <w:rsid w:val="00CD56A5"/>
    <w:rsid w:val="00CE1078"/>
    <w:rsid w:val="00CE3BFF"/>
    <w:rsid w:val="00CE4ED7"/>
    <w:rsid w:val="00CE5134"/>
    <w:rsid w:val="00CE6C91"/>
    <w:rsid w:val="00CE7073"/>
    <w:rsid w:val="00D07461"/>
    <w:rsid w:val="00D11E55"/>
    <w:rsid w:val="00D1639D"/>
    <w:rsid w:val="00D21AB4"/>
    <w:rsid w:val="00D24046"/>
    <w:rsid w:val="00D26E12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7A44"/>
    <w:rsid w:val="00D73DDC"/>
    <w:rsid w:val="00D76C59"/>
    <w:rsid w:val="00D82289"/>
    <w:rsid w:val="00D90FFD"/>
    <w:rsid w:val="00D94418"/>
    <w:rsid w:val="00D9778C"/>
    <w:rsid w:val="00DA141A"/>
    <w:rsid w:val="00DB0E49"/>
    <w:rsid w:val="00DB1EFD"/>
    <w:rsid w:val="00DB7B4B"/>
    <w:rsid w:val="00DC14C4"/>
    <w:rsid w:val="00DC1514"/>
    <w:rsid w:val="00DC1B36"/>
    <w:rsid w:val="00DC4C54"/>
    <w:rsid w:val="00DC5E69"/>
    <w:rsid w:val="00DE242B"/>
    <w:rsid w:val="00DE39F8"/>
    <w:rsid w:val="00DE5501"/>
    <w:rsid w:val="00DF1812"/>
    <w:rsid w:val="00DF2445"/>
    <w:rsid w:val="00DF4E45"/>
    <w:rsid w:val="00DF6BC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437"/>
    <w:rsid w:val="00E451D0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3F6A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A72"/>
    <w:rsid w:val="00FB2EE5"/>
    <w:rsid w:val="00FB414E"/>
    <w:rsid w:val="00FB6B88"/>
    <w:rsid w:val="00FC0DA0"/>
    <w:rsid w:val="00FC0F78"/>
    <w:rsid w:val="00FC74FC"/>
    <w:rsid w:val="00FD109B"/>
    <w:rsid w:val="00FD3D5C"/>
    <w:rsid w:val="00FD4B2E"/>
    <w:rsid w:val="00FE39B7"/>
    <w:rsid w:val="00FF01C9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62E2FB86"/>
  <w15:chartTrackingRefBased/>
  <w15:docId w15:val="{2013FEEF-DD7C-4124-AB76-2A10AF42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66041"/>
    <w:rPr>
      <w:rFonts w:ascii="Arial" w:hAnsi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FF01C9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EA7888-B0EF-4166-941D-F55902E75640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1926bba-1b12-4191-a120-788eddff2e7e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7F31ECC-EA01-4F4F-9289-98BE1AB8A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74</TotalTime>
  <Pages>2</Pages>
  <Words>708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5693</CharactersWithSpaces>
  <SharedDoc>false</SharedDoc>
  <HLinks>
    <vt:vector size="6" baseType="variant"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12</cp:revision>
  <cp:lastPrinted>2012-11-08T10:44:00Z</cp:lastPrinted>
  <dcterms:created xsi:type="dcterms:W3CDTF">2023-08-30T12:10:00Z</dcterms:created>
  <dcterms:modified xsi:type="dcterms:W3CDTF">2023-09-01T05:50:00Z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