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5DFCB" w14:textId="45D13324" w:rsidR="00FD6808" w:rsidRDefault="00C830F3" w:rsidP="006B10BF">
      <w:pPr>
        <w:tabs>
          <w:tab w:val="left" w:pos="4270"/>
          <w:tab w:val="right" w:pos="9712"/>
        </w:tabs>
        <w:spacing w:after="0" w:line="259" w:lineRule="auto"/>
        <w:ind w:left="-939" w:right="-13" w:firstLine="0"/>
        <w:rPr>
          <w:rFonts w:eastAsia="Times New Roman"/>
          <w:b/>
          <w:color w:val="auto"/>
          <w:sz w:val="28"/>
          <w:szCs w:val="28"/>
        </w:rPr>
      </w:pPr>
      <w:r>
        <w:t xml:space="preserve"> </w:t>
      </w:r>
      <w:r>
        <w:tab/>
      </w:r>
      <w:bookmarkStart w:id="0" w:name="ANEXO_II"/>
      <w:r w:rsidR="00FD6808" w:rsidRPr="00FD6808">
        <w:rPr>
          <w:rFonts w:eastAsia="Times New Roman"/>
          <w:b/>
          <w:color w:val="auto"/>
          <w:sz w:val="28"/>
          <w:szCs w:val="28"/>
        </w:rPr>
        <w:t>ANEXO II</w:t>
      </w:r>
    </w:p>
    <w:bookmarkEnd w:id="0"/>
    <w:p w14:paraId="51975F4A" w14:textId="77777777" w:rsidR="00DB0867" w:rsidRPr="00FD6808" w:rsidRDefault="00DB0867" w:rsidP="00DB0867">
      <w:pPr>
        <w:suppressAutoHyphens/>
        <w:spacing w:after="0" w:line="240" w:lineRule="auto"/>
        <w:ind w:left="0" w:firstLine="0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MODELO DE OFERTA</w:t>
      </w:r>
    </w:p>
    <w:p w14:paraId="372F6D21" w14:textId="77777777" w:rsidR="00993EAB" w:rsidRDefault="00993EAB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14:paraId="317A5D43" w14:textId="77777777"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(A INCLUIR EN EL SOBRE “B”. UN FORMULARIO POR LOTE)</w:t>
      </w:r>
    </w:p>
    <w:p w14:paraId="3E5897C0" w14:textId="77777777"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</w:rPr>
      </w:pPr>
    </w:p>
    <w:p w14:paraId="67C2745E" w14:textId="77777777"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(cumplimentar todos los campos sombreados en color amarillo)</w:t>
      </w:r>
    </w:p>
    <w:p w14:paraId="29F72F43" w14:textId="77777777" w:rsidR="00DB0867" w:rsidRDefault="00DB0867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14:paraId="0ADCF383" w14:textId="77777777" w:rsidR="002F079E" w:rsidRDefault="002F079E" w:rsidP="002F07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rPr>
          <w:b/>
          <w:bCs/>
        </w:rPr>
      </w:pPr>
      <w:r w:rsidRPr="00FD6808">
        <w:rPr>
          <w:rFonts w:eastAsia="Times New Roman"/>
          <w:b/>
          <w:color w:val="auto"/>
        </w:rPr>
        <w:t>CONTRATACIÓN DE</w:t>
      </w:r>
      <w:r>
        <w:rPr>
          <w:rFonts w:eastAsia="Times New Roman"/>
          <w:b/>
          <w:color w:val="auto"/>
        </w:rPr>
        <w:t xml:space="preserve"> LAS OBRAS DE</w:t>
      </w:r>
      <w:r w:rsidRPr="00FD6808">
        <w:rPr>
          <w:rFonts w:eastAsia="Times New Roman"/>
          <w:b/>
          <w:color w:val="auto"/>
        </w:rPr>
        <w:t xml:space="preserve"> </w:t>
      </w:r>
      <w:r w:rsidRPr="00371706">
        <w:rPr>
          <w:b/>
        </w:rPr>
        <w:t>“RETIRADA E I</w:t>
      </w:r>
      <w:r w:rsidRPr="00371706">
        <w:rPr>
          <w:b/>
          <w:bCs/>
        </w:rPr>
        <w:t>NSTALACIÓN DE CIERRES GANADEROS QUEMADOS EN LOS INCENDIOS DE JUNIO DE 2022 EN</w:t>
      </w:r>
      <w:r>
        <w:rPr>
          <w:b/>
          <w:bCs/>
        </w:rPr>
        <w:t xml:space="preserve"> LERGA Y LEOZ, EN </w:t>
      </w:r>
      <w:r w:rsidRPr="00371706">
        <w:rPr>
          <w:b/>
          <w:bCs/>
        </w:rPr>
        <w:t>TERRENO FORESTAL PARA LA PREVENCIÓN DE INCENDIOS FORESTALES Y PROMOCIÓN DE LA GANADERÍA EXTENSIVA EN LA ZONA MEDIA DE NAVARRA”</w:t>
      </w:r>
    </w:p>
    <w:p w14:paraId="597697B8" w14:textId="77777777" w:rsidR="00993EAB" w:rsidRDefault="002F079E" w:rsidP="00DB0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jc w:val="center"/>
        <w:rPr>
          <w:b/>
        </w:rPr>
      </w:pPr>
      <w:r>
        <w:rPr>
          <w:b/>
        </w:rPr>
        <w:t>EXPEDIENTE 00001119-2023-0018</w:t>
      </w:r>
    </w:p>
    <w:p w14:paraId="35A75159" w14:textId="77777777" w:rsid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6EE8A58F" w14:textId="77777777" w:rsidR="00993EAB" w:rsidRPr="00FD6808" w:rsidRDefault="00993EAB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6E24642B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Don/Doña </w:t>
      </w:r>
      <w:sdt>
        <w:sdtPr>
          <w:rPr>
            <w:rFonts w:eastAsia="Times New Roman"/>
            <w:color w:val="auto"/>
            <w:highlight w:val="yellow"/>
          </w:rPr>
          <w:id w:val="-188031821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, con D.N.I</w:t>
      </w:r>
      <w:sdt>
        <w:sdtPr>
          <w:rPr>
            <w:rFonts w:eastAsia="Times New Roman"/>
            <w:color w:val="auto"/>
            <w:shd w:val="clear" w:color="auto" w:fill="FFFF00"/>
          </w:rPr>
          <w:id w:val="-43999255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. ………………</w:t>
          </w:r>
        </w:sdtContent>
      </w:sdt>
      <w:r w:rsidRPr="00FD6808">
        <w:rPr>
          <w:rFonts w:eastAsia="Times New Roman"/>
          <w:color w:val="auto"/>
        </w:rPr>
        <w:t xml:space="preserve"> , en representación de </w:t>
      </w:r>
      <w:sdt>
        <w:sdtPr>
          <w:rPr>
            <w:rFonts w:eastAsia="Times New Roman"/>
            <w:color w:val="auto"/>
            <w:shd w:val="clear" w:color="auto" w:fill="FFFF00"/>
          </w:rPr>
          <w:id w:val="60069084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 con N.I.F. </w:t>
      </w:r>
      <w:sdt>
        <w:sdtPr>
          <w:rPr>
            <w:rFonts w:eastAsia="Times New Roman"/>
            <w:color w:val="auto"/>
            <w:shd w:val="clear" w:color="auto" w:fill="FFFF00"/>
          </w:rPr>
          <w:id w:val="551893404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</w:t>
          </w:r>
        </w:sdtContent>
      </w:sdt>
      <w:r w:rsidRPr="00FD6808">
        <w:rPr>
          <w:rFonts w:eastAsia="Times New Roman"/>
          <w:color w:val="auto"/>
        </w:rPr>
        <w:t xml:space="preserve"> , en relación al contrato </w:t>
      </w:r>
      <w:r w:rsidR="002E00AB" w:rsidRPr="00FD6808">
        <w:rPr>
          <w:rFonts w:eastAsia="Times New Roman"/>
          <w:b/>
          <w:color w:val="auto"/>
        </w:rPr>
        <w:t xml:space="preserve">LOTE Nº </w:t>
      </w:r>
      <w:sdt>
        <w:sdtPr>
          <w:rPr>
            <w:rFonts w:eastAsia="Times New Roman"/>
            <w:b/>
            <w:color w:val="auto"/>
            <w:shd w:val="clear" w:color="auto" w:fill="FFFF00"/>
          </w:rPr>
          <w:id w:val="-18952554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b/>
              <w:color w:val="auto"/>
              <w:shd w:val="clear" w:color="auto" w:fill="FFFF00"/>
            </w:rPr>
            <w:t>…….</w:t>
          </w:r>
        </w:sdtContent>
      </w:sdt>
      <w:r w:rsidRPr="00FD6808">
        <w:rPr>
          <w:rFonts w:eastAsia="Times New Roman"/>
          <w:color w:val="auto"/>
        </w:rPr>
        <w:t xml:space="preserve"> y denominado </w:t>
      </w:r>
      <w:sdt>
        <w:sdtPr>
          <w:rPr>
            <w:rFonts w:eastAsia="Times New Roman"/>
            <w:color w:val="auto"/>
            <w:shd w:val="clear" w:color="auto" w:fill="FFFF00"/>
          </w:rPr>
          <w:id w:val="-1742634548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………………………………………………………………………………………….</w:t>
          </w:r>
        </w:sdtContent>
      </w:sdt>
    </w:p>
    <w:p w14:paraId="0523C454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482F83FC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b/>
          <w:color w:val="auto"/>
        </w:rPr>
      </w:pPr>
      <w:r w:rsidRPr="00FD6808">
        <w:rPr>
          <w:rFonts w:eastAsia="Times New Roman"/>
          <w:b/>
          <w:color w:val="auto"/>
        </w:rPr>
        <w:t>DECLARA:</w:t>
      </w:r>
    </w:p>
    <w:p w14:paraId="61E74099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7FA6168E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  <w:r w:rsidRPr="00FD6808">
        <w:rPr>
          <w:rFonts w:eastAsia="Times New Roman"/>
          <w:color w:val="auto"/>
        </w:rPr>
        <w:t xml:space="preserve">Que la licitadora oferta la ejecución del citado Lote </w:t>
      </w:r>
      <w:r w:rsidRPr="00FD6808">
        <w:rPr>
          <w:rFonts w:eastAsia="Times New Roman"/>
          <w:bCs/>
          <w:color w:val="auto"/>
        </w:rPr>
        <w:t>con arreglo a las siguientes condiciones:</w:t>
      </w:r>
    </w:p>
    <w:p w14:paraId="21BC31C9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</w:p>
    <w:p w14:paraId="4BCEAA96" w14:textId="77777777" w:rsidR="00FD6808" w:rsidRPr="00FD6808" w:rsidRDefault="00241973" w:rsidP="00D12C75">
      <w:pPr>
        <w:numPr>
          <w:ilvl w:val="0"/>
          <w:numId w:val="5"/>
        </w:numPr>
        <w:tabs>
          <w:tab w:val="left" w:pos="1701"/>
        </w:tabs>
        <w:spacing w:after="0" w:line="24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Oferta económica</w:t>
      </w:r>
      <w:r w:rsidR="00FD6808" w:rsidRPr="00FD6808">
        <w:rPr>
          <w:rFonts w:eastAsia="Times New Roman"/>
          <w:b/>
          <w:bCs/>
        </w:rPr>
        <w:t>:</w:t>
      </w:r>
    </w:p>
    <w:p w14:paraId="527309AB" w14:textId="77777777"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/>
          <w:bCs/>
          <w:color w:val="FF0000"/>
        </w:rPr>
      </w:pP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</w:t>
      </w:r>
      <w:r w:rsidR="00B40BC3" w:rsidRPr="00B40BC3">
        <w:rPr>
          <w:rFonts w:eastAsia="Times New Roman"/>
          <w:bCs/>
          <w:color w:val="auto"/>
        </w:rPr>
        <w:t xml:space="preserve"> € (en número) </w:t>
      </w: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.......................................................................</w:t>
      </w:r>
      <w:r w:rsidRPr="00FD6808">
        <w:rPr>
          <w:rFonts w:eastAsia="Times New Roman"/>
          <w:bCs/>
          <w:color w:val="auto"/>
        </w:rPr>
        <w:t xml:space="preserve"> </w:t>
      </w:r>
      <w:r w:rsidR="00B40BC3" w:rsidRPr="00FD6808">
        <w:rPr>
          <w:rFonts w:eastAsia="Times New Roman"/>
          <w:bCs/>
          <w:color w:val="auto"/>
        </w:rPr>
        <w:t xml:space="preserve">euros </w:t>
      </w:r>
      <w:r w:rsidRPr="00FD6808">
        <w:rPr>
          <w:rFonts w:eastAsia="Times New Roman"/>
          <w:bCs/>
          <w:color w:val="auto"/>
        </w:rPr>
        <w:t>(en letra), I.V.A. excluido.</w:t>
      </w:r>
    </w:p>
    <w:p w14:paraId="2246C269" w14:textId="77777777"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b/>
          <w:bCs/>
          <w:color w:val="auto"/>
        </w:rPr>
      </w:pPr>
    </w:p>
    <w:p w14:paraId="0F9CEF18" w14:textId="77777777"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sociales: </w:t>
      </w:r>
    </w:p>
    <w:p w14:paraId="128D20FF" w14:textId="77777777"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4B378FBB" w14:textId="77777777" w:rsidR="00FD6808" w:rsidRPr="00FD6808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2.1.- La</w:t>
      </w:r>
      <w:r w:rsidR="00537330">
        <w:rPr>
          <w:rFonts w:eastAsia="Times New Roman"/>
          <w:bCs/>
          <w:color w:val="auto"/>
        </w:rPr>
        <w:t xml:space="preserve"> empresa</w:t>
      </w:r>
      <w:r w:rsidRPr="00FD6808">
        <w:rPr>
          <w:rFonts w:eastAsia="Times New Roman"/>
          <w:bCs/>
          <w:color w:val="auto"/>
        </w:rPr>
        <w:t xml:space="preserve"> licitadora se compromete a que al menos el 50% de los trabajadores por cuenta ajena que participen en la ejecución de las obras, tengan participación en la empresa:</w:t>
      </w:r>
    </w:p>
    <w:p w14:paraId="2D91E282" w14:textId="77777777"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i/>
          <w:color w:val="auto"/>
        </w:rPr>
      </w:pPr>
    </w:p>
    <w:p w14:paraId="50AB6C71" w14:textId="77777777" w:rsidR="00FD6808" w:rsidRPr="00B40BC3" w:rsidRDefault="00FD6808" w:rsidP="00C12971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556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02552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5B6C155F" w14:textId="77777777"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</w:p>
    <w:p w14:paraId="5C7CD40C" w14:textId="77777777"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B40BC3">
        <w:rPr>
          <w:rFonts w:eastAsia="Times New Roman"/>
          <w:bCs/>
          <w:color w:val="auto"/>
        </w:rPr>
        <w:t>2.2.- La</w:t>
      </w:r>
      <w:r w:rsidR="00537330">
        <w:rPr>
          <w:rFonts w:eastAsia="Times New Roman"/>
          <w:bCs/>
          <w:color w:val="auto"/>
        </w:rPr>
        <w:t xml:space="preserve"> empresa</w:t>
      </w:r>
      <w:r w:rsidRPr="00B40BC3">
        <w:rPr>
          <w:rFonts w:eastAsia="Times New Roman"/>
          <w:bCs/>
          <w:color w:val="auto"/>
        </w:rPr>
        <w:t xml:space="preserve"> licitadora se compromete a que al menos el 20% de los trabajadores por cuenta ajena que participen en la ejecución de las obras, tengan participación en la empresa:</w:t>
      </w:r>
    </w:p>
    <w:p w14:paraId="3BDFB7D6" w14:textId="77777777" w:rsidR="00FD6808" w:rsidRPr="00B40BC3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109C60AA" w14:textId="77777777" w:rsidR="00FD6808" w:rsidRPr="00B40BC3" w:rsidRDefault="00FD6808" w:rsidP="00C12971">
      <w:pPr>
        <w:spacing w:after="0" w:line="240" w:lineRule="auto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2512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15314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5A351E04" w14:textId="77777777"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14:paraId="42CD6B80" w14:textId="77777777"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 los trabajadores en esta obra. Cumplimentar:</w:t>
      </w:r>
    </w:p>
    <w:p w14:paraId="5DA1E47E" w14:textId="77777777"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26C78B32" w14:textId="77777777"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2647" w:type="pct"/>
        <w:jc w:val="center"/>
        <w:tblLook w:val="04A0" w:firstRow="1" w:lastRow="0" w:firstColumn="1" w:lastColumn="0" w:noHBand="0" w:noVBand="1"/>
      </w:tblPr>
      <w:tblGrid>
        <w:gridCol w:w="3262"/>
        <w:gridCol w:w="1835"/>
      </w:tblGrid>
      <w:tr w:rsidR="002F079E" w:rsidRPr="00FD6808" w14:paraId="781635B3" w14:textId="77777777" w:rsidTr="002F079E">
        <w:trPr>
          <w:jc w:val="center"/>
        </w:trPr>
        <w:tc>
          <w:tcPr>
            <w:tcW w:w="3200" w:type="pct"/>
            <w:shd w:val="clear" w:color="auto" w:fill="F2F2F2"/>
          </w:tcPr>
          <w:p w14:paraId="5033B356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800" w:type="pct"/>
            <w:shd w:val="clear" w:color="auto" w:fill="F2F2F2"/>
          </w:tcPr>
          <w:p w14:paraId="6A73D098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ES SOCIO</w:t>
            </w:r>
            <w:r>
              <w:rPr>
                <w:rFonts w:eastAsia="Times New Roman"/>
                <w:color w:val="auto"/>
              </w:rPr>
              <w:t>/A</w:t>
            </w:r>
          </w:p>
        </w:tc>
      </w:tr>
      <w:tr w:rsidR="002F079E" w:rsidRPr="00FD6808" w14:paraId="74C85576" w14:textId="77777777" w:rsidTr="002F079E">
        <w:trPr>
          <w:jc w:val="center"/>
        </w:trPr>
        <w:tc>
          <w:tcPr>
            <w:tcW w:w="3200" w:type="pct"/>
          </w:tcPr>
          <w:p w14:paraId="0717161B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lastRenderedPageBreak/>
              <w:t>………………..</w:t>
            </w:r>
          </w:p>
        </w:tc>
        <w:tc>
          <w:tcPr>
            <w:tcW w:w="1800" w:type="pct"/>
          </w:tcPr>
          <w:p w14:paraId="1BB7C9E0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4803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59254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2DAE6C29" w14:textId="77777777" w:rsidTr="002F079E">
        <w:trPr>
          <w:jc w:val="center"/>
        </w:trPr>
        <w:tc>
          <w:tcPr>
            <w:tcW w:w="3200" w:type="pct"/>
          </w:tcPr>
          <w:p w14:paraId="44838DD2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05E4982B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17696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4201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71D68DD7" w14:textId="77777777" w:rsidTr="002F079E">
        <w:trPr>
          <w:jc w:val="center"/>
        </w:trPr>
        <w:tc>
          <w:tcPr>
            <w:tcW w:w="3200" w:type="pct"/>
          </w:tcPr>
          <w:p w14:paraId="17781FC3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76673E86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8578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74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290F987F" w14:textId="77777777" w:rsidTr="002F079E">
        <w:trPr>
          <w:jc w:val="center"/>
        </w:trPr>
        <w:tc>
          <w:tcPr>
            <w:tcW w:w="3200" w:type="pct"/>
          </w:tcPr>
          <w:p w14:paraId="4F0C785A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2C71E94A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38792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04501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5DF647B7" w14:textId="77777777" w:rsidTr="002F079E">
        <w:trPr>
          <w:jc w:val="center"/>
        </w:trPr>
        <w:tc>
          <w:tcPr>
            <w:tcW w:w="3200" w:type="pct"/>
          </w:tcPr>
          <w:p w14:paraId="565A0718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56CEFE15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09739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0784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571BBD07" w14:textId="77777777" w:rsidTr="002F079E">
        <w:trPr>
          <w:jc w:val="center"/>
        </w:trPr>
        <w:tc>
          <w:tcPr>
            <w:tcW w:w="3200" w:type="pct"/>
          </w:tcPr>
          <w:p w14:paraId="4C2A1A63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064318D1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9581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3177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1517D59A" w14:textId="77777777" w:rsidTr="002F079E">
        <w:trPr>
          <w:jc w:val="center"/>
        </w:trPr>
        <w:tc>
          <w:tcPr>
            <w:tcW w:w="3200" w:type="pct"/>
          </w:tcPr>
          <w:p w14:paraId="5E2F8ABC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60EA3C4A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1379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95067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4A877688" w14:textId="77777777" w:rsidTr="002F079E">
        <w:trPr>
          <w:jc w:val="center"/>
        </w:trPr>
        <w:tc>
          <w:tcPr>
            <w:tcW w:w="3200" w:type="pct"/>
          </w:tcPr>
          <w:p w14:paraId="4E6A2BF1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5A24A2D4" w14:textId="77777777"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82501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9135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49DB1F3D" w14:textId="77777777"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764A4D36" w14:textId="77777777"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medioambientales: </w:t>
      </w:r>
    </w:p>
    <w:p w14:paraId="1B80F998" w14:textId="77777777"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14:paraId="3DF40221" w14:textId="77777777" w:rsidR="00FD6808" w:rsidRPr="00B40BC3" w:rsidRDefault="00FD6808" w:rsidP="00FD6808">
      <w:pPr>
        <w:overflowPunct w:val="0"/>
        <w:spacing w:after="0" w:line="240" w:lineRule="auto"/>
        <w:ind w:left="1428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3.1. La empresa licitadora se compromete a que al menos el 50% de los trabajadores en obra, que empleará en la ejecución del contrato, cuenten con formación acreditada en conducción eficiente en cuanto a técnicas y hábitos de conducción necesarios para optimizar el ahorro de combustible y la reducción de la</w:t>
      </w:r>
      <w:r w:rsidR="00DB0867">
        <w:rPr>
          <w:rFonts w:eastAsia="Times New Roman"/>
          <w:bCs/>
          <w:color w:val="auto"/>
        </w:rPr>
        <w:t xml:space="preserve"> emisión de gases </w:t>
      </w:r>
      <w:r w:rsidR="00DB0867" w:rsidRPr="00B40BC3">
        <w:rPr>
          <w:rFonts w:eastAsia="Times New Roman"/>
          <w:bCs/>
          <w:color w:val="auto"/>
        </w:rPr>
        <w:t>contaminantes:</w:t>
      </w:r>
    </w:p>
    <w:p w14:paraId="55027185" w14:textId="77777777" w:rsidR="00DB0867" w:rsidRPr="00B40BC3" w:rsidRDefault="00DB0867" w:rsidP="00DB0867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59C9EABC" w14:textId="77777777" w:rsidR="00FD6808" w:rsidRPr="00B40BC3" w:rsidRDefault="00FD6808" w:rsidP="002F079E">
      <w:pPr>
        <w:spacing w:after="0" w:line="240" w:lineRule="auto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9919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42779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323F0BF5" w14:textId="77777777"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37BA91CB" w14:textId="77777777" w:rsidR="00FD6808" w:rsidRPr="00FD6808" w:rsidRDefault="00FD6808" w:rsidP="00FD6808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 los trabajadores en esta obra. Cumplimentar:</w:t>
      </w:r>
    </w:p>
    <w:p w14:paraId="0B77DFC8" w14:textId="77777777" w:rsidR="00FD6808" w:rsidRPr="00FD6808" w:rsidRDefault="00FD6808" w:rsidP="00FD6808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10D0B6A1" w14:textId="77777777"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tbl>
      <w:tblPr>
        <w:tblStyle w:val="Tablaconcuadrcula"/>
        <w:tblW w:w="3295" w:type="pct"/>
        <w:jc w:val="center"/>
        <w:tblLook w:val="04A0" w:firstRow="1" w:lastRow="0" w:firstColumn="1" w:lastColumn="0" w:noHBand="0" w:noVBand="1"/>
      </w:tblPr>
      <w:tblGrid>
        <w:gridCol w:w="1750"/>
        <w:gridCol w:w="1484"/>
        <w:gridCol w:w="1583"/>
        <w:gridCol w:w="1528"/>
      </w:tblGrid>
      <w:tr w:rsidR="002F079E" w:rsidRPr="00FD6808" w14:paraId="22394921" w14:textId="77777777" w:rsidTr="002F079E">
        <w:trPr>
          <w:jc w:val="center"/>
        </w:trPr>
        <w:tc>
          <w:tcPr>
            <w:tcW w:w="1379" w:type="pct"/>
            <w:shd w:val="clear" w:color="auto" w:fill="F2F2F2"/>
          </w:tcPr>
          <w:p w14:paraId="31FAF018" w14:textId="77777777"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217" w:type="pct"/>
            <w:shd w:val="clear" w:color="auto" w:fill="F2F2F2"/>
          </w:tcPr>
          <w:p w14:paraId="02D985A4" w14:textId="77777777"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RECIBIO LA FORMACION</w:t>
            </w:r>
          </w:p>
        </w:tc>
        <w:tc>
          <w:tcPr>
            <w:tcW w:w="1294" w:type="pct"/>
            <w:shd w:val="clear" w:color="auto" w:fill="F2F2F2"/>
          </w:tcPr>
          <w:p w14:paraId="6DE88B8A" w14:textId="77777777"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ENTIDAD QUE IMPARTE</w:t>
            </w:r>
          </w:p>
        </w:tc>
        <w:tc>
          <w:tcPr>
            <w:tcW w:w="1110" w:type="pct"/>
            <w:shd w:val="clear" w:color="auto" w:fill="F2F2F2"/>
          </w:tcPr>
          <w:p w14:paraId="0D3E185C" w14:textId="77777777"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FECHA</w:t>
            </w:r>
          </w:p>
        </w:tc>
      </w:tr>
      <w:tr w:rsidR="00B678AA" w:rsidRPr="00FD6808" w14:paraId="455966AC" w14:textId="77777777" w:rsidTr="00B678AA">
        <w:trPr>
          <w:jc w:val="center"/>
        </w:trPr>
        <w:tc>
          <w:tcPr>
            <w:tcW w:w="1379" w:type="pct"/>
          </w:tcPr>
          <w:p w14:paraId="0AB74A50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34AA91F1" w14:textId="5C8A73F2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7106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2383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0EAD8AD8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32B42E1A" w14:textId="3C259A5F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5E082ED4" w14:textId="77777777" w:rsidTr="00B678AA">
        <w:trPr>
          <w:jc w:val="center"/>
        </w:trPr>
        <w:tc>
          <w:tcPr>
            <w:tcW w:w="1379" w:type="pct"/>
          </w:tcPr>
          <w:p w14:paraId="11C4BC6A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437CDF83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1979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74200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2897767D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55A96157" w14:textId="5825DC21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1D2A4E79" w14:textId="77777777" w:rsidTr="00B678AA">
        <w:trPr>
          <w:jc w:val="center"/>
        </w:trPr>
        <w:tc>
          <w:tcPr>
            <w:tcW w:w="1379" w:type="pct"/>
          </w:tcPr>
          <w:p w14:paraId="7AF96E41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4E079B63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2472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9117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14E114D6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19E9107D" w14:textId="63F63A26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064DA797" w14:textId="77777777" w:rsidTr="00B678AA">
        <w:trPr>
          <w:jc w:val="center"/>
        </w:trPr>
        <w:tc>
          <w:tcPr>
            <w:tcW w:w="1379" w:type="pct"/>
          </w:tcPr>
          <w:p w14:paraId="7B11413C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60008D5C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2209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370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103BF84A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67B0D7A4" w14:textId="3F2D77A5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1B7EF709" w14:textId="77777777" w:rsidTr="00B678AA">
        <w:trPr>
          <w:jc w:val="center"/>
        </w:trPr>
        <w:tc>
          <w:tcPr>
            <w:tcW w:w="1379" w:type="pct"/>
          </w:tcPr>
          <w:p w14:paraId="6C230CBE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17ACBA67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6595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14742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5877D21D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07C4946E" w14:textId="7FC924FB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743C8917" w14:textId="77777777" w:rsidTr="00B678AA">
        <w:trPr>
          <w:jc w:val="center"/>
        </w:trPr>
        <w:tc>
          <w:tcPr>
            <w:tcW w:w="1379" w:type="pct"/>
          </w:tcPr>
          <w:p w14:paraId="70D7DB26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23FF3A91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4695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827390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11768699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0B165EB9" w14:textId="2F793E48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6A917165" w14:textId="77777777" w:rsidTr="00B678AA">
        <w:trPr>
          <w:jc w:val="center"/>
        </w:trPr>
        <w:tc>
          <w:tcPr>
            <w:tcW w:w="1379" w:type="pct"/>
          </w:tcPr>
          <w:p w14:paraId="516425CD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0A0AF96D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704481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768878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620F76CE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064D9D1F" w14:textId="00A2456D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  <w:tr w:rsidR="00B678AA" w:rsidRPr="00FD6808" w14:paraId="50AFBC4B" w14:textId="77777777" w:rsidTr="00B678AA">
        <w:trPr>
          <w:jc w:val="center"/>
        </w:trPr>
        <w:tc>
          <w:tcPr>
            <w:tcW w:w="1379" w:type="pct"/>
          </w:tcPr>
          <w:p w14:paraId="68B8264D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7BA2466A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855255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4840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1B7446AC" w14:textId="77777777" w:rsidR="00B678AA" w:rsidRPr="00FD6808" w:rsidRDefault="00B678AA" w:rsidP="00B678AA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auto"/>
          </w:tcPr>
          <w:p w14:paraId="56C7F931" w14:textId="080C61F4" w:rsidR="00B678AA" w:rsidRPr="00B678AA" w:rsidRDefault="00B678AA" w:rsidP="00B678AA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</w:tbl>
    <w:p w14:paraId="00D76DE1" w14:textId="77777777" w:rsidR="00FD6808" w:rsidRPr="00FD6808" w:rsidRDefault="00FD6808" w:rsidP="00FD6808">
      <w:pPr>
        <w:spacing w:after="0" w:line="240" w:lineRule="auto"/>
        <w:ind w:left="1418" w:firstLine="0"/>
        <w:rPr>
          <w:rFonts w:eastAsia="Times New Roman"/>
          <w:color w:val="auto"/>
        </w:rPr>
      </w:pPr>
    </w:p>
    <w:p w14:paraId="639F020A" w14:textId="77777777"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3.2. La empresa licitadora dispone de al menos un vehículo eléctrico, híbrido o vehículo que emplee como combustible Gas Licuado de Petróleo (GLP), comprometiéndose a que dicho vehículo será empleado de forma real y efectiva en la </w:t>
      </w:r>
      <w:r w:rsidRPr="00B40BC3">
        <w:rPr>
          <w:rFonts w:eastAsia="Times New Roman"/>
          <w:color w:val="auto"/>
        </w:rPr>
        <w:t>ejecución del presente con</w:t>
      </w:r>
      <w:r w:rsidR="00DB0867" w:rsidRPr="00B40BC3">
        <w:rPr>
          <w:rFonts w:eastAsia="Times New Roman"/>
          <w:color w:val="auto"/>
        </w:rPr>
        <w:t>trato:</w:t>
      </w:r>
    </w:p>
    <w:p w14:paraId="661E2767" w14:textId="77777777"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B40BC3">
        <w:rPr>
          <w:rFonts w:eastAsia="Times New Roman"/>
          <w:bCs/>
          <w:color w:val="auto"/>
        </w:rPr>
        <w:tab/>
      </w:r>
    </w:p>
    <w:p w14:paraId="2DDA83B2" w14:textId="77777777" w:rsidR="00FD6808" w:rsidRPr="00B40BC3" w:rsidRDefault="00FD6808" w:rsidP="002F079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450058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05747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32FAFF02" w14:textId="77777777" w:rsidR="00DB0867" w:rsidRPr="00FD6808" w:rsidRDefault="00DB0867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6215C42B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del vehículo. Cumplimentar:</w:t>
      </w:r>
    </w:p>
    <w:p w14:paraId="78139AA8" w14:textId="77777777"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979"/>
        <w:gridCol w:w="4537"/>
        <w:gridCol w:w="3112"/>
      </w:tblGrid>
      <w:tr w:rsidR="00FD6808" w:rsidRPr="00FD6808" w14:paraId="0E9FA4E0" w14:textId="77777777" w:rsidTr="00FD6808">
        <w:trPr>
          <w:jc w:val="center"/>
        </w:trPr>
        <w:tc>
          <w:tcPr>
            <w:tcW w:w="1028" w:type="pct"/>
            <w:shd w:val="clear" w:color="auto" w:fill="F2F2F2"/>
          </w:tcPr>
          <w:p w14:paraId="23211499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MARCA</w:t>
            </w:r>
          </w:p>
        </w:tc>
        <w:tc>
          <w:tcPr>
            <w:tcW w:w="2356" w:type="pct"/>
            <w:shd w:val="clear" w:color="auto" w:fill="F2F2F2"/>
          </w:tcPr>
          <w:p w14:paraId="471FE4E8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MODELO (denominación comercial)</w:t>
            </w:r>
          </w:p>
        </w:tc>
        <w:tc>
          <w:tcPr>
            <w:tcW w:w="1616" w:type="pct"/>
            <w:shd w:val="clear" w:color="auto" w:fill="F2F2F2"/>
          </w:tcPr>
          <w:p w14:paraId="2D9D8262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MATRICULA</w:t>
            </w:r>
          </w:p>
        </w:tc>
      </w:tr>
      <w:tr w:rsidR="00FD6808" w:rsidRPr="00FD6808" w14:paraId="06AE1668" w14:textId="77777777" w:rsidTr="00CF608B">
        <w:trPr>
          <w:jc w:val="center"/>
        </w:trPr>
        <w:tc>
          <w:tcPr>
            <w:tcW w:w="1028" w:type="pct"/>
          </w:tcPr>
          <w:p w14:paraId="1D84CC7D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2356" w:type="pct"/>
          </w:tcPr>
          <w:p w14:paraId="0AA5AA36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616" w:type="pct"/>
          </w:tcPr>
          <w:p w14:paraId="107F8215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</w:tbl>
    <w:p w14:paraId="5F9E3ECA" w14:textId="77777777" w:rsid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54DBAF43" w14:textId="77777777" w:rsidR="006D78EB" w:rsidRPr="00FD6808" w:rsidRDefault="006D78EB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1AFE0F83" w14:textId="77777777" w:rsidR="006D78EB" w:rsidRDefault="006D78EB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1FA5D5C8" w14:textId="77777777" w:rsidR="006D78EB" w:rsidRDefault="006D78EB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38070E2F" w14:textId="77777777"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En </w:t>
      </w:r>
      <w:sdt>
        <w:sdtPr>
          <w:rPr>
            <w:rFonts w:eastAsia="Times New Roman"/>
            <w:color w:val="auto"/>
            <w:highlight w:val="yellow"/>
          </w:rPr>
          <w:id w:val="-1870363389"/>
          <w:placeholder>
            <w:docPart w:val="6E9A8522B9A54138A2723AF68B1C2208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a </w:t>
      </w:r>
      <w:sdt>
        <w:sdtPr>
          <w:rPr>
            <w:rFonts w:eastAsia="Times New Roman"/>
            <w:color w:val="auto"/>
            <w:highlight w:val="yellow"/>
          </w:rPr>
          <w:id w:val="455684748"/>
          <w:placeholder>
            <w:docPart w:val="3A0DA507AACE424AA767D2CC446F0085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</w:p>
    <w:p w14:paraId="01B7E138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p w14:paraId="0647C10B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14:paraId="766A939D" w14:textId="77777777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14:paraId="09C5701C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ascii="DejaVu Sans" w:eastAsia="DejaVu Sans" w:hAnsi="DejaVu Sans" w:cs="DejaVu Sans"/>
                <w:b/>
              </w:rPr>
            </w:pPr>
            <w:r w:rsidRPr="00FD6808">
              <w:rPr>
                <w:rFonts w:ascii="DejaVu Sans" w:eastAsia="DejaVu Sans" w:hAnsi="DejaVu Sans" w:cs="DejaVu Sans"/>
                <w:b/>
              </w:rPr>
              <w:t>(Firma)</w:t>
            </w:r>
          </w:p>
        </w:tc>
      </w:tr>
    </w:tbl>
    <w:p w14:paraId="40D74230" w14:textId="7CCCB2E1" w:rsidR="00FD6808" w:rsidRDefault="006B10BF" w:rsidP="006B10BF">
      <w:pPr>
        <w:spacing w:after="0" w:line="240" w:lineRule="auto"/>
        <w:ind w:left="0" w:firstLine="0"/>
      </w:pPr>
      <w:bookmarkStart w:id="1" w:name="_GoBack"/>
      <w:bookmarkEnd w:id="1"/>
      <w:r>
        <w:t xml:space="preserve"> </w:t>
      </w:r>
    </w:p>
    <w:sectPr w:rsidR="00FD6808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CDFEE" w14:textId="77777777" w:rsidR="007944BA" w:rsidRDefault="007944BA" w:rsidP="00EE31EE">
      <w:pPr>
        <w:spacing w:after="0" w:line="240" w:lineRule="auto"/>
      </w:pPr>
      <w:r>
        <w:separator/>
      </w:r>
    </w:p>
  </w:endnote>
  <w:endnote w:type="continuationSeparator" w:id="0">
    <w:p w14:paraId="29B668EC" w14:textId="77777777" w:rsidR="007944BA" w:rsidRDefault="007944BA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D6E9B" w14:textId="466BF851" w:rsidR="007944BA" w:rsidRDefault="007944BA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6B10BF">
      <w:rPr>
        <w:noProof/>
        <w:color w:val="5B9BD5" w:themeColor="accent1"/>
        <w:sz w:val="20"/>
        <w:szCs w:val="20"/>
      </w:rPr>
      <w:t>1</w:t>
    </w:r>
    <w:r>
      <w:rPr>
        <w:color w:val="5B9BD5" w:themeColor="accent1"/>
        <w:sz w:val="20"/>
        <w:szCs w:val="20"/>
      </w:rPr>
      <w:fldChar w:fldCharType="end"/>
    </w:r>
  </w:p>
  <w:p w14:paraId="5DD91649" w14:textId="77777777" w:rsidR="007944BA" w:rsidRDefault="007944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B2943" w14:textId="77777777" w:rsidR="007944BA" w:rsidRDefault="007944BA" w:rsidP="00EE31EE">
      <w:pPr>
        <w:spacing w:after="0" w:line="240" w:lineRule="auto"/>
      </w:pPr>
      <w:r>
        <w:separator/>
      </w:r>
    </w:p>
  </w:footnote>
  <w:footnote w:type="continuationSeparator" w:id="0">
    <w:p w14:paraId="57C775E5" w14:textId="77777777" w:rsidR="007944BA" w:rsidRDefault="007944BA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78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78"/>
      <w:gridCol w:w="2500"/>
    </w:tblGrid>
    <w:tr w:rsidR="007944BA" w14:paraId="698A690E" w14:textId="77777777" w:rsidTr="00C04EE2">
      <w:trPr>
        <w:trHeight w:val="851"/>
      </w:trPr>
      <w:tc>
        <w:tcPr>
          <w:tcW w:w="8578" w:type="dxa"/>
        </w:tcPr>
        <w:tbl>
          <w:tblPr>
            <w:tblW w:w="9993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7944BA" w:rsidRPr="0091534F" w14:paraId="1FCED16B" w14:textId="77777777" w:rsidTr="00A71597">
            <w:trPr>
              <w:trHeight w:val="709"/>
            </w:trPr>
            <w:tc>
              <w:tcPr>
                <w:tcW w:w="7493" w:type="dxa"/>
              </w:tcPr>
              <w:p w14:paraId="24273ABA" w14:textId="77777777" w:rsidR="007944BA" w:rsidRPr="0091534F" w:rsidRDefault="007944BA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14:paraId="1004B635" w14:textId="77777777" w:rsidR="007944BA" w:rsidRPr="0091534F" w:rsidRDefault="007944BA" w:rsidP="00A71597">
                <w:pPr>
                  <w:ind w:left="423"/>
                  <w:rPr>
                    <w:sz w:val="8"/>
                    <w:szCs w:val="8"/>
                  </w:rPr>
                </w:pPr>
                <w:r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6F4DF43" wp14:editId="2B260B5F">
                      <wp:simplePos x="0" y="0"/>
                      <wp:positionH relativeFrom="page">
                        <wp:posOffset>37225</wp:posOffset>
                      </wp:positionH>
                      <wp:positionV relativeFrom="page">
                        <wp:posOffset>103517</wp:posOffset>
                      </wp:positionV>
                      <wp:extent cx="4623759" cy="637508"/>
                      <wp:effectExtent l="0" t="0" r="0" b="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10436" cy="663246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5C44B842" w14:textId="77777777" w:rsidR="007944BA" w:rsidRPr="0091534F" w:rsidRDefault="007944BA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2500" w:type="dxa"/>
        </w:tcPr>
        <w:p w14:paraId="535D9344" w14:textId="77777777" w:rsidR="007944BA" w:rsidRDefault="007944BA" w:rsidP="00A71597">
          <w:pPr>
            <w:ind w:left="23"/>
            <w:rPr>
              <w:sz w:val="16"/>
              <w:szCs w:val="16"/>
            </w:rPr>
          </w:pPr>
        </w:p>
        <w:p w14:paraId="47E788FF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Servicio Forestal y Cinegético</w:t>
          </w:r>
        </w:p>
        <w:p w14:paraId="187F6AB1" w14:textId="77777777" w:rsidR="007944BA" w:rsidRPr="00371706" w:rsidRDefault="007944BA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14:paraId="6B2CC9C9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14:paraId="30461AC8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14:paraId="0C7E40C1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 xml:space="preserve">Tfno  848 42 67 33 </w:t>
          </w:r>
        </w:p>
        <w:p w14:paraId="6286D446" w14:textId="77777777" w:rsidR="007944BA" w:rsidRPr="00371706" w:rsidRDefault="007944BA" w:rsidP="00A71597">
          <w:pPr>
            <w:pStyle w:val="Encabezado"/>
            <w:ind w:left="23"/>
          </w:pPr>
          <w:r w:rsidRPr="00371706">
            <w:rPr>
              <w:sz w:val="16"/>
              <w:szCs w:val="16"/>
            </w:rPr>
            <w:t>Fax: 848 42 49 32</w:t>
          </w:r>
        </w:p>
      </w:tc>
    </w:tr>
  </w:tbl>
  <w:p w14:paraId="7DED1FF0" w14:textId="77777777" w:rsidR="007944BA" w:rsidRDefault="007944BA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</w:p>
  <w:p w14:paraId="0CEF42EF" w14:textId="77777777" w:rsidR="007944BA" w:rsidRDefault="007944BA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14:paraId="51E79155" w14:textId="77777777" w:rsidR="007944BA" w:rsidRDefault="007944BA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14:paraId="3BBF40CC" w14:textId="77777777" w:rsidR="007944BA" w:rsidRDefault="007944BA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420228"/>
    <w:multiLevelType w:val="multilevel"/>
    <w:tmpl w:val="BDD4EDD0"/>
    <w:lvl w:ilvl="0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3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9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5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5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19" w:hanging="1800"/>
      </w:pPr>
      <w:rPr>
        <w:rFonts w:cs="Times New Roman"/>
      </w:rPr>
    </w:lvl>
  </w:abstractNum>
  <w:abstractNum w:abstractNumId="6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272968"/>
    <w:multiLevelType w:val="hybridMultilevel"/>
    <w:tmpl w:val="6ABAD3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4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21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2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2"/>
  </w:num>
  <w:num w:numId="2">
    <w:abstractNumId w:val="20"/>
  </w:num>
  <w:num w:numId="3">
    <w:abstractNumId w:val="0"/>
  </w:num>
  <w:num w:numId="4">
    <w:abstractNumId w:val="7"/>
  </w:num>
  <w:num w:numId="5">
    <w:abstractNumId w:val="21"/>
  </w:num>
  <w:num w:numId="6">
    <w:abstractNumId w:val="10"/>
  </w:num>
  <w:num w:numId="7">
    <w:abstractNumId w:val="3"/>
  </w:num>
  <w:num w:numId="8">
    <w:abstractNumId w:val="18"/>
  </w:num>
  <w:num w:numId="9">
    <w:abstractNumId w:val="19"/>
  </w:num>
  <w:num w:numId="10">
    <w:abstractNumId w:val="15"/>
  </w:num>
  <w:num w:numId="11">
    <w:abstractNumId w:val="1"/>
  </w:num>
  <w:num w:numId="12">
    <w:abstractNumId w:val="11"/>
  </w:num>
  <w:num w:numId="13">
    <w:abstractNumId w:val="14"/>
  </w:num>
  <w:num w:numId="14">
    <w:abstractNumId w:val="9"/>
  </w:num>
  <w:num w:numId="15">
    <w:abstractNumId w:val="16"/>
  </w:num>
  <w:num w:numId="16">
    <w:abstractNumId w:val="4"/>
  </w:num>
  <w:num w:numId="17">
    <w:abstractNumId w:val="2"/>
  </w:num>
  <w:num w:numId="18">
    <w:abstractNumId w:val="17"/>
  </w:num>
  <w:num w:numId="19">
    <w:abstractNumId w:val="12"/>
  </w:num>
  <w:num w:numId="20">
    <w:abstractNumId w:val="13"/>
  </w:num>
  <w:num w:numId="21">
    <w:abstractNumId w:val="6"/>
  </w:num>
  <w:num w:numId="22">
    <w:abstractNumId w:val="5"/>
  </w:num>
  <w:num w:numId="23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550C"/>
    <w:rsid w:val="000435AE"/>
    <w:rsid w:val="00050825"/>
    <w:rsid w:val="00050F46"/>
    <w:rsid w:val="00061EF8"/>
    <w:rsid w:val="00065A0E"/>
    <w:rsid w:val="000679A7"/>
    <w:rsid w:val="00077209"/>
    <w:rsid w:val="000840F1"/>
    <w:rsid w:val="000C077E"/>
    <w:rsid w:val="000D513D"/>
    <w:rsid w:val="000F05AD"/>
    <w:rsid w:val="000F6400"/>
    <w:rsid w:val="000F7F94"/>
    <w:rsid w:val="0012337E"/>
    <w:rsid w:val="001441E1"/>
    <w:rsid w:val="001760B0"/>
    <w:rsid w:val="0018383F"/>
    <w:rsid w:val="001B3C14"/>
    <w:rsid w:val="001D358B"/>
    <w:rsid w:val="001D7E8D"/>
    <w:rsid w:val="001F22E9"/>
    <w:rsid w:val="00241973"/>
    <w:rsid w:val="0024706F"/>
    <w:rsid w:val="002839C1"/>
    <w:rsid w:val="002A15EA"/>
    <w:rsid w:val="002C07C9"/>
    <w:rsid w:val="002C679B"/>
    <w:rsid w:val="002E00AB"/>
    <w:rsid w:val="002F079E"/>
    <w:rsid w:val="00313B41"/>
    <w:rsid w:val="00321C2F"/>
    <w:rsid w:val="00326669"/>
    <w:rsid w:val="00342AD1"/>
    <w:rsid w:val="00357792"/>
    <w:rsid w:val="00367D5B"/>
    <w:rsid w:val="003931A8"/>
    <w:rsid w:val="003C120E"/>
    <w:rsid w:val="003C22C7"/>
    <w:rsid w:val="003E2F29"/>
    <w:rsid w:val="003E7AD1"/>
    <w:rsid w:val="003F67E8"/>
    <w:rsid w:val="00425245"/>
    <w:rsid w:val="0043569D"/>
    <w:rsid w:val="00440CD4"/>
    <w:rsid w:val="00456E7E"/>
    <w:rsid w:val="00482C0C"/>
    <w:rsid w:val="00484062"/>
    <w:rsid w:val="004920C7"/>
    <w:rsid w:val="004F1EB4"/>
    <w:rsid w:val="00502CC0"/>
    <w:rsid w:val="0052358C"/>
    <w:rsid w:val="00530ECC"/>
    <w:rsid w:val="00537330"/>
    <w:rsid w:val="00560B85"/>
    <w:rsid w:val="00564469"/>
    <w:rsid w:val="005F360E"/>
    <w:rsid w:val="00612147"/>
    <w:rsid w:val="00630FC0"/>
    <w:rsid w:val="00663664"/>
    <w:rsid w:val="0066759A"/>
    <w:rsid w:val="0068333C"/>
    <w:rsid w:val="00683867"/>
    <w:rsid w:val="006A67D1"/>
    <w:rsid w:val="006B10BF"/>
    <w:rsid w:val="006C3294"/>
    <w:rsid w:val="006D78EB"/>
    <w:rsid w:val="00721FBC"/>
    <w:rsid w:val="00722A71"/>
    <w:rsid w:val="00722B05"/>
    <w:rsid w:val="007429BF"/>
    <w:rsid w:val="007944BA"/>
    <w:rsid w:val="007B6F59"/>
    <w:rsid w:val="007B75E1"/>
    <w:rsid w:val="007E0F83"/>
    <w:rsid w:val="008007DC"/>
    <w:rsid w:val="00805480"/>
    <w:rsid w:val="0080743A"/>
    <w:rsid w:val="008112BF"/>
    <w:rsid w:val="0082605B"/>
    <w:rsid w:val="00847D80"/>
    <w:rsid w:val="00866352"/>
    <w:rsid w:val="00884654"/>
    <w:rsid w:val="008902D2"/>
    <w:rsid w:val="00895C4E"/>
    <w:rsid w:val="00897381"/>
    <w:rsid w:val="008B2AB1"/>
    <w:rsid w:val="008D6F0B"/>
    <w:rsid w:val="008E325B"/>
    <w:rsid w:val="009274DC"/>
    <w:rsid w:val="00941308"/>
    <w:rsid w:val="00965A3C"/>
    <w:rsid w:val="009749DE"/>
    <w:rsid w:val="00975BA1"/>
    <w:rsid w:val="009813FA"/>
    <w:rsid w:val="00986CA3"/>
    <w:rsid w:val="00993EAB"/>
    <w:rsid w:val="009A2B55"/>
    <w:rsid w:val="009C23EE"/>
    <w:rsid w:val="009C531E"/>
    <w:rsid w:val="009D3879"/>
    <w:rsid w:val="009E2834"/>
    <w:rsid w:val="009E5DCC"/>
    <w:rsid w:val="009F0110"/>
    <w:rsid w:val="00A00347"/>
    <w:rsid w:val="00A02535"/>
    <w:rsid w:val="00A30B21"/>
    <w:rsid w:val="00A40DD1"/>
    <w:rsid w:val="00A71597"/>
    <w:rsid w:val="00A773E5"/>
    <w:rsid w:val="00A77638"/>
    <w:rsid w:val="00A86AE5"/>
    <w:rsid w:val="00AA0BF0"/>
    <w:rsid w:val="00AA3CA7"/>
    <w:rsid w:val="00AB3DD0"/>
    <w:rsid w:val="00AC2076"/>
    <w:rsid w:val="00AE23FB"/>
    <w:rsid w:val="00AF15A0"/>
    <w:rsid w:val="00B0478D"/>
    <w:rsid w:val="00B174A4"/>
    <w:rsid w:val="00B207E2"/>
    <w:rsid w:val="00B20EDA"/>
    <w:rsid w:val="00B23414"/>
    <w:rsid w:val="00B40BC3"/>
    <w:rsid w:val="00B4604F"/>
    <w:rsid w:val="00B528FC"/>
    <w:rsid w:val="00B678AA"/>
    <w:rsid w:val="00B715D5"/>
    <w:rsid w:val="00B73A9D"/>
    <w:rsid w:val="00BA30D7"/>
    <w:rsid w:val="00BA72A8"/>
    <w:rsid w:val="00BC0D5C"/>
    <w:rsid w:val="00BE57D0"/>
    <w:rsid w:val="00BE77D2"/>
    <w:rsid w:val="00BF55B1"/>
    <w:rsid w:val="00C04EE2"/>
    <w:rsid w:val="00C103EE"/>
    <w:rsid w:val="00C12971"/>
    <w:rsid w:val="00C24AA7"/>
    <w:rsid w:val="00C3269A"/>
    <w:rsid w:val="00C40BF5"/>
    <w:rsid w:val="00C456BD"/>
    <w:rsid w:val="00C5541D"/>
    <w:rsid w:val="00C6335E"/>
    <w:rsid w:val="00C830F3"/>
    <w:rsid w:val="00CA2157"/>
    <w:rsid w:val="00CB10A7"/>
    <w:rsid w:val="00CC33A4"/>
    <w:rsid w:val="00CF5F58"/>
    <w:rsid w:val="00CF608B"/>
    <w:rsid w:val="00CF64A3"/>
    <w:rsid w:val="00CF64F2"/>
    <w:rsid w:val="00D12C75"/>
    <w:rsid w:val="00D17313"/>
    <w:rsid w:val="00D32456"/>
    <w:rsid w:val="00D330E1"/>
    <w:rsid w:val="00D437C5"/>
    <w:rsid w:val="00D4754F"/>
    <w:rsid w:val="00D7160C"/>
    <w:rsid w:val="00D75F10"/>
    <w:rsid w:val="00D851EB"/>
    <w:rsid w:val="00DB0867"/>
    <w:rsid w:val="00DB1CCD"/>
    <w:rsid w:val="00DC4068"/>
    <w:rsid w:val="00E024DC"/>
    <w:rsid w:val="00E03979"/>
    <w:rsid w:val="00E04550"/>
    <w:rsid w:val="00E16FE5"/>
    <w:rsid w:val="00E43E4C"/>
    <w:rsid w:val="00E625D9"/>
    <w:rsid w:val="00E62769"/>
    <w:rsid w:val="00E62B0F"/>
    <w:rsid w:val="00E741A7"/>
    <w:rsid w:val="00E83DEA"/>
    <w:rsid w:val="00E87991"/>
    <w:rsid w:val="00EC0810"/>
    <w:rsid w:val="00EC3984"/>
    <w:rsid w:val="00EC3A39"/>
    <w:rsid w:val="00ED0242"/>
    <w:rsid w:val="00ED0598"/>
    <w:rsid w:val="00EE31EE"/>
    <w:rsid w:val="00F21AF1"/>
    <w:rsid w:val="00F418A5"/>
    <w:rsid w:val="00F654D9"/>
    <w:rsid w:val="00F7245A"/>
    <w:rsid w:val="00F76251"/>
    <w:rsid w:val="00F86F1D"/>
    <w:rsid w:val="00F94D2C"/>
    <w:rsid w:val="00FA2F9D"/>
    <w:rsid w:val="00FD6808"/>
    <w:rsid w:val="00FE1C2B"/>
    <w:rsid w:val="00FE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2758EED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0E80D0D6A244F384407BEF27A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934B5-EE51-498B-98F4-2FD5A37282AD}"/>
      </w:docPartPr>
      <w:docPartBody>
        <w:p w:rsidR="00B32150" w:rsidRDefault="00B32150" w:rsidP="00B32150">
          <w:pPr>
            <w:pStyle w:val="6C0E80D0D6A244F384407BEF27A1B7AD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9A8522B9A54138A2723AF68B1C2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1A2D6-55F1-4297-960B-0D4C9738A51B}"/>
      </w:docPartPr>
      <w:docPartBody>
        <w:p w:rsidR="00B32150" w:rsidRDefault="00B32150" w:rsidP="00B32150">
          <w:pPr>
            <w:pStyle w:val="6E9A8522B9A54138A2723AF68B1C2208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0DA507AACE424AA767D2CC446F0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D95D0-C55B-482C-988F-29133238471F}"/>
      </w:docPartPr>
      <w:docPartBody>
        <w:p w:rsidR="00B32150" w:rsidRDefault="00B32150" w:rsidP="00B32150">
          <w:pPr>
            <w:pStyle w:val="3A0DA507AACE424AA767D2CC446F0085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32365F"/>
    <w:rsid w:val="0051070D"/>
    <w:rsid w:val="00581E34"/>
    <w:rsid w:val="00B32150"/>
    <w:rsid w:val="00D122D5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107A9568DF094BB8CEEFA5F64C4C40" ma:contentTypeVersion="25" ma:contentTypeDescription="Crear nuevo documento." ma:contentTypeScope="" ma:versionID="7620807765265cf9dda4703f832d57b0">
  <xsd:schema xmlns:xsd="http://www.w3.org/2001/XMLSchema" xmlns:p="http://schemas.microsoft.com/office/2006/metadata/properties" xmlns:ns2="823c4fa2-e375-439f-af41-46c7dd8b6cc3" xmlns:ns3="e30279e8-f200-4b0e-8a81-a78d71e441c3" targetNamespace="http://schemas.microsoft.com/office/2006/metadata/properties" ma:root="true" ma:fieldsID="3e77c425507dbd3d7147c758b55b9e37" ns2:_="" ns3:_="">
    <xsd:import namespace="823c4fa2-e375-439f-af41-46c7dd8b6cc3"/>
    <xsd:import namespace="e30279e8-f200-4b0e-8a81-a78d71e441c3"/>
    <xsd:element name="properties">
      <xsd:complexType>
        <xsd:sequence>
          <xsd:element name="documentManagement">
            <xsd:complexType>
              <xsd:all>
                <xsd:element ref="ns2:Descripci_x00f3_n" minOccurs="0"/>
                <xsd:element ref="ns3:FeMes" minOccurs="0"/>
                <xsd:element ref="ns3:A_x00f1_o" minOccurs="0"/>
                <xsd:element ref="ns3:Contratista" minOccurs="0"/>
                <xsd:element ref="ns3:Contrato" minOccurs="0"/>
                <xsd:element ref="ns3:Importe_x0020__x0028_sin_x0020_IVA_x0029_" minOccurs="0"/>
                <xsd:element ref="ns3:Informe_x0020_jur_x00ed_dico" minOccurs="0"/>
                <xsd:element ref="ns3:Fecha_x0020_contrato" minOccurs="0"/>
                <xsd:element ref="ns3:Remisi_x00f3_n_x0020_Registr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23c4fa2-e375-439f-af41-46c7dd8b6cc3" elementFormDefault="qualified">
    <xsd:import namespace="http://schemas.microsoft.com/office/2006/documentManagement/types"/>
    <xsd:element name="Descripci_x00f3_n" ma:index="8" nillable="true" ma:displayName="Descripción" ma:default="" ma:internalName="Descripci_x00f3_n">
      <xsd:simpleType>
        <xsd:restriction base="dms:Note"/>
      </xsd:simpleType>
    </xsd:element>
  </xsd:schema>
  <xsd:schema xmlns:xsd="http://www.w3.org/2001/XMLSchema" xmlns:dms="http://schemas.microsoft.com/office/2006/documentManagement/types" targetNamespace="e30279e8-f200-4b0e-8a81-a78d71e441c3" elementFormDefault="qualified">
    <xsd:import namespace="http://schemas.microsoft.com/office/2006/documentManagement/types"/>
    <xsd:element name="FeMes" ma:index="9" nillable="true" ma:displayName="FeMes" ma:decimals="0" ma:hidden="true" ma:internalName="FeMes" ma:readOnly="false">
      <xsd:simpleType>
        <xsd:restriction base="dms:Number"/>
      </xsd:simpleType>
    </xsd:element>
    <xsd:element name="A_x00f1_o" ma:index="10" nillable="true" ma:displayName="Año" ma:decimals="0" ma:hidden="true" ma:internalName="A_x00f1_o" ma:readOnly="false">
      <xsd:simpleType>
        <xsd:restriction base="dms:Number"/>
      </xsd:simpleType>
    </xsd:element>
    <xsd:element name="Contratista" ma:index="11" nillable="true" ma:displayName="Contratista" ma:hidden="true" ma:internalName="Contratista" ma:readOnly="false">
      <xsd:simpleType>
        <xsd:restriction base="dms:Text">
          <xsd:maxLength value="255"/>
        </xsd:restriction>
      </xsd:simpleType>
    </xsd:element>
    <xsd:element name="Contrato" ma:index="12" nillable="true" ma:displayName="Contrato" ma:default="A" ma:format="Dropdown" ma:hidden="true" ma:internalName="Contrato" ma:readOnly="false">
      <xsd:simpleType>
        <xsd:restriction base="dms:Choice">
          <xsd:enumeration value="A"/>
          <xsd:enumeration value="O"/>
          <xsd:enumeration value="S"/>
        </xsd:restriction>
      </xsd:simpleType>
    </xsd:element>
    <xsd:element name="Importe_x0020__x0028_sin_x0020_IVA_x0029_" ma:index="13" nillable="true" ma:displayName="Importe (sin IVA)" ma:hidden="true" ma:LCID="3082" ma:internalName="Importe_x0020__x0028_sin_x0020_IVA_x0029_" ma:readOnly="false">
      <xsd:simpleType>
        <xsd:restriction base="dms:Currency"/>
      </xsd:simpleType>
    </xsd:element>
    <xsd:element name="Informe_x0020_jur_x00ed_dico" ma:index="14" nillable="true" ma:displayName="Informe jurídico" ma:format="DateOnly" ma:hidden="true" ma:internalName="Informe_x0020_jur_x00ed_dico" ma:readOnly="false">
      <xsd:simpleType>
        <xsd:restriction base="dms:DateTime"/>
      </xsd:simpleType>
    </xsd:element>
    <xsd:element name="Fecha_x0020_contrato" ma:index="15" nillable="true" ma:displayName="Fecha contrato" ma:format="DateOnly" ma:hidden="true" ma:internalName="Fecha_x0020_contrato" ma:readOnly="false">
      <xsd:simpleType>
        <xsd:restriction base="dms:DateTime"/>
      </xsd:simpleType>
    </xsd:element>
    <xsd:element name="Remisi_x00f3_n_x0020_Registro" ma:index="16" nillable="true" ma:displayName="Remisión Registro" ma:format="DateOnly" ma:hidden="true" ma:internalName="Remisi_x00f3_n_x0020_Registro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Contratista xmlns="e30279e8-f200-4b0e-8a81-a78d71e441c3" xsi:nil="true"/>
    <Importe_x0020__x0028_sin_x0020_IVA_x0029_ xmlns="e30279e8-f200-4b0e-8a81-a78d71e441c3" xsi:nil="true"/>
    <FeMes xmlns="e30279e8-f200-4b0e-8a81-a78d71e441c3" xsi:nil="true"/>
    <Remisi_x00f3_n_x0020_Registro xmlns="e30279e8-f200-4b0e-8a81-a78d71e441c3" xsi:nil="true"/>
    <Contrato xmlns="e30279e8-f200-4b0e-8a81-a78d71e441c3">A</Contrato>
    <Informe_x0020_jur_x00ed_dico xmlns="e30279e8-f200-4b0e-8a81-a78d71e441c3" xsi:nil="true"/>
    <Fecha_x0020_contrato xmlns="e30279e8-f200-4b0e-8a81-a78d71e441c3" xsi:nil="true"/>
    <Descripci_x00f3_n xmlns="823c4fa2-e375-439f-af41-46c7dd8b6cc3">Tomando como modelo el revisado por los Servicios Juridicos en el expediente 00001119_2023_0018</Descripci_x00f3_n>
    <A_x00f1_o xmlns="e30279e8-f200-4b0e-8a81-a78d71e441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B6B9E-CE78-4B71-A0FA-04DD0EBC7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c4fa2-e375-439f-af41-46c7dd8b6cc3"/>
    <ds:schemaRef ds:uri="e30279e8-f200-4b0e-8a81-a78d71e441c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CE19213-B9DB-4385-887B-4CA04A5C675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30279e8-f200-4b0e-8a81-a78d71e441c3"/>
    <ds:schemaRef ds:uri="http://purl.org/dc/elements/1.1/"/>
    <ds:schemaRef ds:uri="http://schemas.microsoft.com/office/2006/metadata/properties"/>
    <ds:schemaRef ds:uri="823c4fa2-e375-439f-af41-46c7dd8b6cc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213EC0-74E5-420B-A8EF-AF4609365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0</TotalTime>
  <Pages>3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X056141</cp:lastModifiedBy>
  <cp:revision>2</cp:revision>
  <cp:lastPrinted>2022-05-23T11:55:00Z</cp:lastPrinted>
  <dcterms:created xsi:type="dcterms:W3CDTF">2023-05-30T06:45:00Z</dcterms:created>
  <dcterms:modified xsi:type="dcterms:W3CDTF">2023-05-30T06:45:00Z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0x010100EE107A9568DF094BB8CEEFA5F64C4C40</vt:lpwstr>
  </property>
</Properties>
</file>