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0DCF3" w14:textId="77777777" w:rsidR="00344ACE" w:rsidRPr="00142235" w:rsidRDefault="00344ACE" w:rsidP="00344ACE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18"/>
          <w:szCs w:val="18"/>
        </w:rPr>
      </w:pPr>
      <w:bookmarkStart w:id="0" w:name="_Hlk103165635"/>
    </w:p>
    <w:p w14:paraId="3CCAB2D3" w14:textId="177CA133" w:rsidR="00344ACE" w:rsidRPr="00344ACE" w:rsidRDefault="00344ACE" w:rsidP="00344ACE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40"/>
          <w:szCs w:val="40"/>
        </w:rPr>
      </w:pPr>
      <w:r w:rsidRPr="00344ACE">
        <w:rPr>
          <w:rFonts w:ascii="Calibri" w:hAnsi="Calibri" w:cs="Calibri"/>
          <w:b/>
          <w:bCs/>
          <w:sz w:val="40"/>
          <w:szCs w:val="40"/>
        </w:rPr>
        <w:t>ESKAINTZA EKONOMIKOA / OFERTA ECONÓMICA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708"/>
        <w:gridCol w:w="3381"/>
        <w:gridCol w:w="21"/>
      </w:tblGrid>
      <w:tr w:rsidR="006B55D0" w:rsidRPr="00DA54F1" w14:paraId="49532BAF" w14:textId="77777777" w:rsidTr="007A4DFE">
        <w:trPr>
          <w:gridAfter w:val="1"/>
          <w:wAfter w:w="21" w:type="dxa"/>
          <w:trHeight w:hRule="exact" w:val="340"/>
          <w:jc w:val="center"/>
        </w:trPr>
        <w:tc>
          <w:tcPr>
            <w:tcW w:w="9760" w:type="dxa"/>
            <w:gridSpan w:val="3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72632B" w14:textId="77777777" w:rsidR="006B55D0" w:rsidRPr="00DA54F1" w:rsidRDefault="0072040E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1" w:name="_Hlk69213316"/>
            <w:bookmarkEnd w:id="0"/>
            <w:r>
              <w:rPr>
                <w:rFonts w:ascii="Century Gothic" w:hAnsi="Century Gothic"/>
                <w:b/>
                <w:color w:val="0000FF"/>
                <w:szCs w:val="20"/>
              </w:rPr>
              <w:t xml:space="preserve">IDENTIFIKAZIO DATUAK / </w:t>
            </w:r>
            <w:r w:rsidR="006B55D0" w:rsidRPr="00DA54F1">
              <w:rPr>
                <w:rFonts w:ascii="Century Gothic" w:hAnsi="Century Gothic"/>
                <w:b/>
                <w:color w:val="0000FF"/>
                <w:szCs w:val="20"/>
              </w:rPr>
              <w:t>DATOS DE IDENTIFICACIÓN</w:t>
            </w:r>
          </w:p>
        </w:tc>
      </w:tr>
      <w:tr w:rsidR="006B55D0" w:rsidRPr="00DA54F1" w14:paraId="0D03B0B1" w14:textId="77777777" w:rsidTr="007A4DFE">
        <w:trPr>
          <w:gridAfter w:val="1"/>
          <w:wAfter w:w="21" w:type="dxa"/>
          <w:trHeight w:val="653"/>
          <w:jc w:val="center"/>
        </w:trPr>
        <w:tc>
          <w:tcPr>
            <w:tcW w:w="637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BFA1DB" w14:textId="14BB081D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DA54F1">
              <w:rPr>
                <w:rFonts w:ascii="Century Gothic" w:hAnsi="Century Gothic"/>
                <w:b/>
                <w:szCs w:val="20"/>
              </w:rPr>
              <w:t>1</w:t>
            </w:r>
            <w:r>
              <w:rPr>
                <w:rFonts w:ascii="Century Gothic" w:hAnsi="Century Gothic"/>
                <w:b/>
                <w:szCs w:val="20"/>
              </w:rPr>
              <w:t>1.</w:t>
            </w:r>
            <w:r w:rsidR="00FF48A6">
              <w:rPr>
                <w:rFonts w:ascii="Century Gothic" w:hAnsi="Century Gothic"/>
                <w:b/>
                <w:szCs w:val="20"/>
              </w:rPr>
              <w:t xml:space="preserve"> </w:t>
            </w:r>
            <w:r w:rsidRPr="00FF48A6">
              <w:rPr>
                <w:rFonts w:ascii="Century Gothic" w:hAnsi="Century Gothic"/>
                <w:b/>
                <w:szCs w:val="20"/>
                <w:lang w:val="eu-ES"/>
              </w:rPr>
              <w:t>abizena, 2.</w:t>
            </w:r>
            <w:r w:rsidR="00FF48A6" w:rsidRPr="00FF48A6">
              <w:rPr>
                <w:rFonts w:ascii="Century Gothic" w:hAnsi="Century Gothic"/>
                <w:b/>
                <w:szCs w:val="20"/>
                <w:lang w:val="eu-ES"/>
              </w:rPr>
              <w:t xml:space="preserve"> </w:t>
            </w:r>
            <w:r w:rsidRPr="00FF48A6">
              <w:rPr>
                <w:rFonts w:ascii="Century Gothic" w:hAnsi="Century Gothic"/>
                <w:b/>
                <w:szCs w:val="20"/>
                <w:lang w:val="eu-ES"/>
              </w:rPr>
              <w:t xml:space="preserve">abizena, </w:t>
            </w:r>
            <w:r w:rsidR="00FF48A6" w:rsidRPr="00FF48A6">
              <w:rPr>
                <w:rFonts w:ascii="Century Gothic" w:hAnsi="Century Gothic"/>
                <w:b/>
                <w:szCs w:val="20"/>
                <w:lang w:val="eu-ES"/>
              </w:rPr>
              <w:t>i</w:t>
            </w:r>
            <w:r w:rsidRPr="00FF48A6">
              <w:rPr>
                <w:rFonts w:ascii="Century Gothic" w:hAnsi="Century Gothic"/>
                <w:b/>
                <w:szCs w:val="20"/>
                <w:lang w:val="eu-ES"/>
              </w:rPr>
              <w:t>zena /</w:t>
            </w:r>
            <w:r>
              <w:rPr>
                <w:rFonts w:ascii="Century Gothic" w:hAnsi="Century Gothic"/>
                <w:b/>
                <w:szCs w:val="20"/>
              </w:rPr>
              <w:t xml:space="preserve"> 1</w:t>
            </w:r>
            <w:r w:rsidRPr="00DA54F1">
              <w:rPr>
                <w:rFonts w:ascii="Century Gothic" w:hAnsi="Century Gothic"/>
                <w:b/>
                <w:szCs w:val="20"/>
              </w:rPr>
              <w:t xml:space="preserve">er apellido, 2º apellido, </w:t>
            </w:r>
            <w:r w:rsidR="00FF48A6">
              <w:rPr>
                <w:rFonts w:ascii="Century Gothic" w:hAnsi="Century Gothic"/>
                <w:b/>
                <w:szCs w:val="20"/>
              </w:rPr>
              <w:t>n</w:t>
            </w:r>
            <w:r w:rsidRPr="00DA54F1">
              <w:rPr>
                <w:rFonts w:ascii="Century Gothic" w:hAnsi="Century Gothic"/>
                <w:b/>
                <w:szCs w:val="20"/>
              </w:rPr>
              <w:t>ombre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50B11AC3" w14:textId="4B578FA5" w:rsidR="006B55D0" w:rsidRPr="00CC5203" w:rsidRDefault="007A4DFE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Cs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 w:rsidR="006B55D0">
              <w:rPr>
                <w:rFonts w:ascii="Century Gothic" w:hAnsi="Century Gothic"/>
                <w:b/>
                <w:szCs w:val="20"/>
              </w:rPr>
              <w:t xml:space="preserve"> 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C5203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CC5203">
              <w:rPr>
                <w:rFonts w:ascii="Century Gothic" w:hAnsi="Century Gothic"/>
                <w:bCs/>
                <w:szCs w:val="20"/>
              </w:rPr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end"/>
            </w:r>
            <w:r w:rsidR="006B55D0" w:rsidRPr="00CC5203">
              <w:rPr>
                <w:rFonts w:ascii="Century Gothic" w:hAnsi="Century Gothic"/>
                <w:bCs/>
                <w:szCs w:val="20"/>
              </w:rPr>
              <w:t xml:space="preserve">  </w:t>
            </w:r>
          </w:p>
        </w:tc>
        <w:tc>
          <w:tcPr>
            <w:tcW w:w="338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5C7A44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IFK-NAN / CIF </w:t>
            </w:r>
            <w:r w:rsidRPr="00DA54F1">
              <w:rPr>
                <w:rFonts w:ascii="Century Gothic" w:hAnsi="Century Gothic"/>
                <w:b/>
                <w:szCs w:val="20"/>
              </w:rPr>
              <w:t>-NIF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37CB4ADC" w14:textId="77777777" w:rsidR="006B55D0" w:rsidRPr="00CC5203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Cs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C5203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CC5203">
              <w:rPr>
                <w:rFonts w:ascii="Century Gothic" w:hAnsi="Century Gothic"/>
                <w:bCs/>
                <w:szCs w:val="20"/>
              </w:rPr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end"/>
            </w:r>
          </w:p>
        </w:tc>
      </w:tr>
      <w:tr w:rsidR="006B55D0" w14:paraId="0DA9B277" w14:textId="77777777" w:rsidTr="007A4DFE">
        <w:trPr>
          <w:trHeight w:hRule="exact" w:val="357"/>
          <w:jc w:val="center"/>
        </w:trPr>
        <w:tc>
          <w:tcPr>
            <w:tcW w:w="9781" w:type="dxa"/>
            <w:gridSpan w:val="4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9E36D0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="00FE121E">
              <w:rPr>
                <w:rFonts w:ascii="Century Gothic" w:hAnsi="Century Gothic"/>
                <w:szCs w:val="22"/>
              </w:rPr>
            </w:r>
            <w:r w:rsidR="00FE121E">
              <w:rPr>
                <w:rFonts w:ascii="Century Gothic" w:hAnsi="Century Gothic"/>
                <w:szCs w:val="22"/>
              </w:rPr>
              <w:fldChar w:fldCharType="separate"/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Norberaren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propio</w:t>
            </w:r>
          </w:p>
        </w:tc>
      </w:tr>
      <w:tr w:rsidR="006B55D0" w14:paraId="4FCB07C4" w14:textId="77777777" w:rsidTr="007A4DFE">
        <w:trPr>
          <w:trHeight w:hRule="exact" w:val="391"/>
          <w:jc w:val="center"/>
        </w:trPr>
        <w:tc>
          <w:tcPr>
            <w:tcW w:w="9781" w:type="dxa"/>
            <w:gridSpan w:val="4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303E18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="00FE121E">
              <w:rPr>
                <w:rFonts w:ascii="Century Gothic" w:hAnsi="Century Gothic"/>
                <w:szCs w:val="22"/>
              </w:rPr>
            </w:r>
            <w:r w:rsidR="00FE121E">
              <w:rPr>
                <w:rFonts w:ascii="Century Gothic" w:hAnsi="Century Gothic"/>
                <w:szCs w:val="22"/>
              </w:rPr>
              <w:fldChar w:fldCharType="separate"/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Ordezkatzen dudan enpresaren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de la empresa que represento</w:t>
            </w:r>
          </w:p>
        </w:tc>
      </w:tr>
      <w:tr w:rsidR="006B55D0" w14:paraId="26B4678E" w14:textId="77777777" w:rsidTr="007A4DFE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F5DD5E" w14:textId="5653FE05" w:rsidR="006B55D0" w:rsidRDefault="006B55D0" w:rsidP="00FB67A9">
            <w:pPr>
              <w:pStyle w:val="Standard"/>
              <w:ind w:left="112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Ordezkatuaren izen</w:t>
            </w:r>
            <w:r w:rsidR="00FF48A6">
              <w:rPr>
                <w:rFonts w:cs="Arial"/>
                <w:b/>
                <w:sz w:val="18"/>
                <w:lang w:val="eu-ES"/>
              </w:rPr>
              <w:t xml:space="preserve"> sozial</w:t>
            </w:r>
            <w:r>
              <w:rPr>
                <w:rFonts w:cs="Arial"/>
                <w:b/>
                <w:sz w:val="18"/>
                <w:lang w:val="eu-ES"/>
              </w:rPr>
              <w:t>a</w:t>
            </w:r>
            <w:r w:rsidR="00FF48A6">
              <w:rPr>
                <w:rFonts w:cs="Arial"/>
                <w:b/>
                <w:sz w:val="18"/>
                <w:lang w:val="eu-ES"/>
              </w:rPr>
              <w:t xml:space="preserve"> /</w:t>
            </w:r>
            <w:r>
              <w:rPr>
                <w:rFonts w:cs="Arial"/>
                <w:b/>
                <w:sz w:val="18"/>
              </w:rPr>
              <w:t xml:space="preserve"> Razón social de la representada: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3A3FF6" w14:textId="77777777" w:rsidR="006B55D0" w:rsidRPr="00CC5203" w:rsidRDefault="006B55D0" w:rsidP="00FB67A9">
            <w:pPr>
              <w:pStyle w:val="Standard"/>
              <w:ind w:left="45"/>
              <w:rPr>
                <w:rFonts w:cs="Arial"/>
                <w:bCs/>
                <w:sz w:val="18"/>
              </w:rPr>
            </w:pPr>
            <w:r w:rsidRPr="00CC5203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C5203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CC5203">
              <w:rPr>
                <w:rFonts w:ascii="Century Gothic" w:hAnsi="Century Gothic"/>
                <w:bCs/>
                <w:szCs w:val="20"/>
              </w:rPr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end"/>
            </w:r>
          </w:p>
        </w:tc>
      </w:tr>
      <w:tr w:rsidR="000963AF" w14:paraId="1058DDA5" w14:textId="77777777" w:rsidTr="007A4DFE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F58C59" w14:textId="77777777" w:rsidR="000963AF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 xml:space="preserve">Ordezkatuaren IFK / </w:t>
            </w:r>
            <w:r>
              <w:rPr>
                <w:rFonts w:cs="Arial"/>
                <w:b/>
                <w:sz w:val="18"/>
              </w:rPr>
              <w:t>CIF de la representada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162365" w14:textId="77777777" w:rsidR="000963AF" w:rsidRPr="00CC5203" w:rsidRDefault="000963AF" w:rsidP="00FB67A9">
            <w:pPr>
              <w:pStyle w:val="Standard"/>
              <w:ind w:left="45"/>
              <w:rPr>
                <w:rFonts w:cs="Arial"/>
                <w:bCs/>
                <w:sz w:val="18"/>
              </w:rPr>
            </w:pPr>
            <w:r w:rsidRPr="00CC5203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C5203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CC5203">
              <w:rPr>
                <w:rFonts w:ascii="Century Gothic" w:hAnsi="Century Gothic"/>
                <w:bCs/>
                <w:szCs w:val="20"/>
              </w:rPr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end"/>
            </w:r>
          </w:p>
        </w:tc>
      </w:tr>
      <w:tr w:rsidR="00344ACE" w14:paraId="11594D9A" w14:textId="77777777" w:rsidTr="000715FC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81EE70" w14:textId="5A68F3E4" w:rsidR="00344ACE" w:rsidRDefault="00344ACE" w:rsidP="000715FC">
            <w:pPr>
              <w:pStyle w:val="Standard"/>
              <w:ind w:left="397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 xml:space="preserve">Jakinarazpen eta errekerimenduetarako </w:t>
            </w:r>
            <w:r w:rsidR="00FF48A6">
              <w:rPr>
                <w:rFonts w:cs="Arial"/>
                <w:b/>
                <w:sz w:val="18"/>
                <w:lang w:val="eu-ES"/>
              </w:rPr>
              <w:t xml:space="preserve">posta </w:t>
            </w:r>
            <w:r>
              <w:rPr>
                <w:rFonts w:cs="Arial"/>
                <w:b/>
                <w:sz w:val="18"/>
                <w:lang w:val="eu-ES"/>
              </w:rPr>
              <w:t>e</w:t>
            </w:r>
            <w:r w:rsidR="00FF48A6">
              <w:rPr>
                <w:rFonts w:cs="Arial"/>
                <w:b/>
                <w:sz w:val="18"/>
                <w:lang w:val="eu-ES"/>
              </w:rPr>
              <w:t>lektronikoa</w:t>
            </w:r>
          </w:p>
          <w:p w14:paraId="16A5292A" w14:textId="77777777" w:rsidR="00344ACE" w:rsidRDefault="00344ACE" w:rsidP="000715FC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Correo electrónico para notificaciones  y requerimientos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28E801" w14:textId="77777777" w:rsidR="00344ACE" w:rsidRPr="00CC5203" w:rsidRDefault="00344ACE" w:rsidP="000715FC">
            <w:pPr>
              <w:pStyle w:val="Standard"/>
              <w:ind w:left="45"/>
              <w:rPr>
                <w:rFonts w:cs="Arial"/>
                <w:bCs/>
                <w:sz w:val="18"/>
              </w:rPr>
            </w:pPr>
            <w:r w:rsidRPr="00CC5203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C5203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CC5203">
              <w:rPr>
                <w:rFonts w:ascii="Century Gothic" w:hAnsi="Century Gothic"/>
                <w:bCs/>
                <w:szCs w:val="20"/>
              </w:rPr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end"/>
            </w:r>
          </w:p>
        </w:tc>
      </w:tr>
      <w:tr w:rsidR="006B55D0" w14:paraId="2E5FB64F" w14:textId="77777777" w:rsidTr="007A4DFE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144114" w14:textId="6BBAB3BF" w:rsidR="000963AF" w:rsidRDefault="00344ACE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Telefonoa / Teléfono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117919" w14:textId="77777777" w:rsidR="006B55D0" w:rsidRPr="00CC5203" w:rsidRDefault="006B55D0" w:rsidP="00FB67A9">
            <w:pPr>
              <w:pStyle w:val="Standard"/>
              <w:ind w:left="45"/>
              <w:rPr>
                <w:rFonts w:cs="Arial"/>
                <w:bCs/>
                <w:sz w:val="18"/>
              </w:rPr>
            </w:pPr>
            <w:r w:rsidRPr="00CC5203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C5203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CC5203">
              <w:rPr>
                <w:rFonts w:ascii="Century Gothic" w:hAnsi="Century Gothic"/>
                <w:bCs/>
                <w:szCs w:val="20"/>
              </w:rPr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end"/>
            </w:r>
          </w:p>
        </w:tc>
      </w:tr>
      <w:bookmarkEnd w:id="1"/>
    </w:tbl>
    <w:p w14:paraId="28E1C2DA" w14:textId="77777777" w:rsidR="006B55D0" w:rsidRDefault="006B55D0" w:rsidP="006B55D0"/>
    <w:tbl>
      <w:tblPr>
        <w:tblW w:w="9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6B55D0" w14:paraId="3CA91248" w14:textId="77777777" w:rsidTr="007A4DFE">
        <w:trPr>
          <w:trHeight w:hRule="exact" w:val="284"/>
          <w:jc w:val="center"/>
        </w:trPr>
        <w:tc>
          <w:tcPr>
            <w:tcW w:w="9755" w:type="dxa"/>
            <w:gridSpan w:val="2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77FCE9FA" w14:textId="5C40005C" w:rsidR="006B55D0" w:rsidRPr="00186EF3" w:rsidRDefault="006B55D0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2" w:name="_Hlk69213369"/>
            <w:r w:rsidRPr="00186EF3">
              <w:rPr>
                <w:rFonts w:ascii="Century Gothic" w:hAnsi="Century Gothic"/>
                <w:b/>
                <w:color w:val="0000FF"/>
                <w:szCs w:val="20"/>
              </w:rPr>
              <w:t>ESPEDIENTEAREN DATUAK / DATOS DEL EXPEDIENTE</w:t>
            </w:r>
          </w:p>
        </w:tc>
      </w:tr>
      <w:tr w:rsidR="006B55D0" w14:paraId="1E1653A9" w14:textId="77777777" w:rsidTr="00142235">
        <w:trPr>
          <w:trHeight w:val="1592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706E6B36" w14:textId="56C73260" w:rsidR="00344ACE" w:rsidRDefault="00344ACE" w:rsidP="00344ACE">
            <w:pPr>
              <w:autoSpaceDE w:val="0"/>
              <w:autoSpaceDN w:val="0"/>
              <w:adjustRightInd w:val="0"/>
              <w:jc w:val="both"/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</w:pPr>
            <w:r w:rsidRPr="001D415A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OIHANA KALEKO 11. ZENBAKIAN 7 GARAJE-PLAZA ETA DESGAITUENTZAKO TRASTELEKUDUN GARAJE-PLAZA BAT SALTZEKO ENKANTE PUBLIKOAREN PROZEDURAN PARTE HARTZEKO ESKAERA</w:t>
            </w:r>
          </w:p>
          <w:p w14:paraId="32E47553" w14:textId="77777777" w:rsidR="00344ACE" w:rsidRPr="001D415A" w:rsidRDefault="00344ACE" w:rsidP="00344ACE">
            <w:pPr>
              <w:autoSpaceDE w:val="0"/>
              <w:autoSpaceDN w:val="0"/>
              <w:adjustRightInd w:val="0"/>
              <w:jc w:val="both"/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</w:pPr>
          </w:p>
          <w:p w14:paraId="5713E4FC" w14:textId="77777777" w:rsidR="00344ACE" w:rsidRPr="001D415A" w:rsidRDefault="00344ACE" w:rsidP="00344ACE">
            <w:pPr>
              <w:autoSpaceDE w:val="0"/>
              <w:autoSpaceDN w:val="0"/>
              <w:adjustRightInd w:val="0"/>
              <w:jc w:val="both"/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</w:pPr>
            <w:r w:rsidRPr="001D415A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SOLICITUD DE PARTICIPACIÓN EN EL PROCEDIMIENTO DE SUBASTA PÚBLICA PARA LA VENTA DE 7 PLAZAS DE GARAJE Y 1 PLAZA DE GARAJE PARA PERSONA DISCAPACITADA CON TRASTERO EN LA CALLE OIHANA NÚMERO 11</w:t>
            </w:r>
          </w:p>
          <w:p w14:paraId="45D72740" w14:textId="7AF3A784" w:rsidR="006B55D0" w:rsidRPr="006B55D0" w:rsidRDefault="006B55D0" w:rsidP="007A4DFE">
            <w:pPr>
              <w:jc w:val="both"/>
              <w:rPr>
                <w:rFonts w:cs="Arial"/>
                <w:sz w:val="18"/>
                <w:lang w:val="eu-ES"/>
              </w:rPr>
            </w:pPr>
          </w:p>
        </w:tc>
        <w:tc>
          <w:tcPr>
            <w:tcW w:w="4084" w:type="dxa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6A098BD4" w14:textId="63510A98" w:rsidR="006B55D0" w:rsidRDefault="00FF48A6" w:rsidP="00FB67A9">
            <w:pPr>
              <w:pStyle w:val="Standard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 xml:space="preserve">Espediente Zenbakia </w:t>
            </w:r>
            <w:r w:rsidRPr="00FF48A6">
              <w:rPr>
                <w:rFonts w:cs="Arial"/>
                <w:b/>
                <w:sz w:val="18"/>
              </w:rPr>
              <w:t xml:space="preserve">/ </w:t>
            </w:r>
            <w:r w:rsidR="006B55D0" w:rsidRPr="00FF48A6">
              <w:rPr>
                <w:rFonts w:cs="Arial"/>
                <w:b/>
                <w:sz w:val="18"/>
              </w:rPr>
              <w:t>Número Ex</w:t>
            </w:r>
            <w:r w:rsidR="006A6DC6" w:rsidRPr="00FF48A6">
              <w:rPr>
                <w:rFonts w:cs="Arial"/>
                <w:b/>
                <w:sz w:val="18"/>
              </w:rPr>
              <w:t>p</w:t>
            </w:r>
            <w:r w:rsidR="006B55D0" w:rsidRPr="00FF48A6">
              <w:rPr>
                <w:rFonts w:cs="Arial"/>
                <w:b/>
                <w:sz w:val="18"/>
              </w:rPr>
              <w:t>ediente</w:t>
            </w:r>
          </w:p>
          <w:p w14:paraId="472FD7BF" w14:textId="77777777" w:rsidR="00310C8A" w:rsidRDefault="00310C8A" w:rsidP="003B628D">
            <w:pPr>
              <w:pStyle w:val="Standard"/>
              <w:ind w:left="45"/>
              <w:jc w:val="center"/>
              <w:rPr>
                <w:rFonts w:cs="Arial"/>
                <w:b/>
                <w:bCs/>
                <w:sz w:val="24"/>
                <w:lang w:val="eu-ES"/>
              </w:rPr>
            </w:pPr>
          </w:p>
          <w:p w14:paraId="75B4AADB" w14:textId="77777777" w:rsidR="00344ACE" w:rsidRDefault="00344ACE" w:rsidP="003B628D">
            <w:pPr>
              <w:pStyle w:val="Standard"/>
              <w:ind w:left="45"/>
              <w:jc w:val="center"/>
              <w:rPr>
                <w:rFonts w:cs="Arial"/>
                <w:b/>
                <w:bCs/>
                <w:sz w:val="24"/>
                <w:lang w:val="eu-ES"/>
              </w:rPr>
            </w:pPr>
          </w:p>
          <w:p w14:paraId="6AA08C9E" w14:textId="77777777" w:rsidR="00344ACE" w:rsidRDefault="00344ACE" w:rsidP="003B628D">
            <w:pPr>
              <w:pStyle w:val="Standard"/>
              <w:ind w:left="45"/>
              <w:jc w:val="center"/>
              <w:rPr>
                <w:rFonts w:cs="Arial"/>
                <w:b/>
                <w:bCs/>
                <w:sz w:val="24"/>
                <w:lang w:val="eu-ES"/>
              </w:rPr>
            </w:pPr>
          </w:p>
          <w:p w14:paraId="0B462C18" w14:textId="2F0B96AF" w:rsidR="006B55D0" w:rsidRPr="00A30A28" w:rsidRDefault="00344ACE" w:rsidP="003B628D">
            <w:pPr>
              <w:pStyle w:val="Standard"/>
              <w:ind w:left="45"/>
              <w:jc w:val="center"/>
              <w:rPr>
                <w:rFonts w:cs="Arial"/>
                <w:b/>
                <w:bCs/>
                <w:sz w:val="24"/>
                <w:lang w:val="eu-ES"/>
              </w:rPr>
            </w:pPr>
            <w:r>
              <w:rPr>
                <w:rFonts w:cs="Arial"/>
                <w:b/>
                <w:bCs/>
                <w:sz w:val="24"/>
                <w:lang w:val="eu-ES"/>
              </w:rPr>
              <w:t>522/2022</w:t>
            </w:r>
          </w:p>
        </w:tc>
      </w:tr>
      <w:bookmarkEnd w:id="2"/>
    </w:tbl>
    <w:p w14:paraId="4491270E" w14:textId="21B53328" w:rsidR="000A0C1F" w:rsidRDefault="000A0C1F" w:rsidP="005D2100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0ABAAD67" w14:textId="369B0928" w:rsidR="005D2100" w:rsidRDefault="005D2100" w:rsidP="005D2100">
      <w:pPr>
        <w:rPr>
          <w:b/>
          <w:bCs/>
        </w:rPr>
      </w:pPr>
    </w:p>
    <w:p w14:paraId="4833D2D7" w14:textId="77777777" w:rsidR="00D81EDA" w:rsidRDefault="00D81EDA" w:rsidP="00D81EDA">
      <w:pPr>
        <w:pStyle w:val="Standard"/>
        <w:ind w:left="-567"/>
        <w:rPr>
          <w:rFonts w:cs="Arial"/>
          <w:sz w:val="18"/>
        </w:rPr>
      </w:pPr>
      <w:r w:rsidRPr="00D81EDA">
        <w:rPr>
          <w:rFonts w:cs="Arial"/>
          <w:sz w:val="18"/>
        </w:rPr>
        <w:t>Enkante publikoko prozeduraren bidez salmenta-espedienteari dagokionez eskatzen diren baldintzen eta betekizunen berri izan ondoren, honako prezio hauek proposatu ditu</w:t>
      </w:r>
    </w:p>
    <w:p w14:paraId="4A51D5C9" w14:textId="77777777" w:rsidR="00D81EDA" w:rsidRDefault="00D81EDA" w:rsidP="00D81EDA">
      <w:pPr>
        <w:pStyle w:val="Standard"/>
        <w:ind w:left="-567"/>
        <w:rPr>
          <w:rFonts w:cs="Arial"/>
          <w:sz w:val="18"/>
        </w:rPr>
      </w:pPr>
    </w:p>
    <w:p w14:paraId="01BA6A3C" w14:textId="776491D6" w:rsidR="005D2100" w:rsidRDefault="00D81EDA" w:rsidP="00D81EDA">
      <w:pPr>
        <w:pStyle w:val="Standard"/>
        <w:ind w:left="-567"/>
        <w:rPr>
          <w:rFonts w:cs="Arial"/>
          <w:sz w:val="18"/>
        </w:rPr>
      </w:pPr>
      <w:r>
        <w:rPr>
          <w:rFonts w:cs="Arial"/>
          <w:sz w:val="18"/>
        </w:rPr>
        <w:t>Vistas</w:t>
      </w:r>
      <w:r w:rsidR="005D2100">
        <w:rPr>
          <w:rFonts w:cs="Arial"/>
          <w:sz w:val="18"/>
        </w:rPr>
        <w:t xml:space="preserve"> las condiciones y requisitos que se exigen con relación al expediente de </w:t>
      </w:r>
      <w:r>
        <w:rPr>
          <w:rFonts w:cs="Arial"/>
          <w:sz w:val="18"/>
        </w:rPr>
        <w:t>venta mediante procedimiento de subasta pública</w:t>
      </w:r>
      <w:r w:rsidR="005D2100">
        <w:rPr>
          <w:rFonts w:cs="Arial"/>
          <w:sz w:val="18"/>
        </w:rPr>
        <w:t xml:space="preserve">, </w:t>
      </w:r>
      <w:r>
        <w:rPr>
          <w:rFonts w:cs="Arial"/>
          <w:sz w:val="18"/>
        </w:rPr>
        <w:t xml:space="preserve">se </w:t>
      </w:r>
      <w:r w:rsidR="005D2100">
        <w:rPr>
          <w:rFonts w:cs="Arial"/>
          <w:sz w:val="18"/>
        </w:rPr>
        <w:t>propone</w:t>
      </w:r>
      <w:r>
        <w:rPr>
          <w:rFonts w:cs="Arial"/>
          <w:sz w:val="18"/>
        </w:rPr>
        <w:t>n</w:t>
      </w:r>
      <w:r w:rsidR="005D2100">
        <w:rPr>
          <w:rFonts w:cs="Arial"/>
          <w:sz w:val="18"/>
        </w:rPr>
        <w:t xml:space="preserve"> el/los siguiente/s precio/s</w:t>
      </w:r>
      <w:r>
        <w:rPr>
          <w:rFonts w:cs="Arial"/>
          <w:sz w:val="18"/>
        </w:rPr>
        <w:t>:</w:t>
      </w:r>
    </w:p>
    <w:p w14:paraId="683BB7F9" w14:textId="77777777" w:rsidR="00FF48A6" w:rsidRDefault="00FF48A6" w:rsidP="00D81EDA">
      <w:pPr>
        <w:pStyle w:val="Standard"/>
        <w:ind w:left="-567"/>
        <w:rPr>
          <w:rFonts w:cs="Arial"/>
          <w:b/>
          <w:sz w:val="18"/>
          <w:lang w:val="eu-ES"/>
        </w:rPr>
      </w:pPr>
    </w:p>
    <w:p w14:paraId="678A2D5A" w14:textId="77777777" w:rsidR="005D2100" w:rsidRPr="001E7994" w:rsidRDefault="005D2100" w:rsidP="005D2100">
      <w:pPr>
        <w:pStyle w:val="Standard"/>
        <w:pBdr>
          <w:bottom w:val="thinThickSmallGap" w:sz="24" w:space="1" w:color="3399FF"/>
        </w:pBdr>
        <w:ind w:hanging="567"/>
        <w:rPr>
          <w:rFonts w:ascii="Century Gothic" w:eastAsia="Lucida Sans Unicode" w:hAnsi="Century Gothic" w:cs="Times New Roman"/>
          <w:b/>
          <w:color w:val="0000FF"/>
          <w:kern w:val="2"/>
          <w:sz w:val="20"/>
          <w:szCs w:val="20"/>
          <w:lang w:bidi="ar-SA"/>
        </w:rPr>
      </w:pPr>
      <w:r w:rsidRPr="001E7994">
        <w:rPr>
          <w:rFonts w:ascii="Century Gothic" w:eastAsia="Lucida Sans Unicode" w:hAnsi="Century Gothic" w:cs="Times New Roman"/>
          <w:b/>
          <w:color w:val="0000FF"/>
          <w:kern w:val="2"/>
          <w:sz w:val="20"/>
          <w:szCs w:val="20"/>
          <w:lang w:bidi="ar-SA"/>
        </w:rPr>
        <w:t>ESKAINTZA EKONOMIKOA / OFERTA ECONÓMICA</w:t>
      </w:r>
    </w:p>
    <w:p w14:paraId="36CD34A8" w14:textId="77777777" w:rsidR="00F97021" w:rsidRDefault="00F97021" w:rsidP="005D2100">
      <w:pPr>
        <w:pStyle w:val="Standard"/>
        <w:ind w:hanging="567"/>
        <w:rPr>
          <w:rFonts w:cs="Arial"/>
          <w:b/>
          <w:sz w:val="18"/>
          <w:lang w:val="eu-ES"/>
        </w:rPr>
      </w:pPr>
    </w:p>
    <w:tbl>
      <w:tblPr>
        <w:tblW w:w="9659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91"/>
        <w:gridCol w:w="2527"/>
        <w:gridCol w:w="1129"/>
        <w:gridCol w:w="1418"/>
        <w:gridCol w:w="3294"/>
      </w:tblGrid>
      <w:tr w:rsidR="00911C71" w:rsidRPr="00911C71" w14:paraId="01C44BA3" w14:textId="77777777" w:rsidTr="00142235">
        <w:trPr>
          <w:trHeight w:val="561"/>
          <w:jc w:val="center"/>
        </w:trPr>
        <w:tc>
          <w:tcPr>
            <w:tcW w:w="1291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A9F626" w14:textId="3A4AA8FB" w:rsidR="00911C71" w:rsidRPr="00911C71" w:rsidRDefault="00823AFA" w:rsidP="000715FC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LEHENTASUN-ORDENA </w:t>
            </w:r>
            <w:r w:rsidR="00911C71" w:rsidRPr="00911C71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ORDEN DE </w:t>
            </w:r>
            <w:proofErr w:type="gramStart"/>
            <w:r w:rsidR="00911C71" w:rsidRPr="00911C71">
              <w:rPr>
                <w:rFonts w:ascii="Calibri" w:hAnsi="Calibri" w:cs="Calibri"/>
                <w:b/>
                <w:bCs/>
                <w:sz w:val="18"/>
                <w:szCs w:val="18"/>
              </w:rPr>
              <w:t>PREFERENCIA</w:t>
            </w:r>
            <w:r w:rsidR="00911C71" w:rsidRPr="00911C71">
              <w:rPr>
                <w:rFonts w:ascii="Calibri" w:hAnsi="Calibri" w:cs="Calibri"/>
                <w:b/>
                <w:bCs/>
                <w:sz w:val="18"/>
                <w:szCs w:val="18"/>
                <w:vertAlign w:val="superscript"/>
              </w:rPr>
              <w:t>(</w:t>
            </w:r>
            <w:proofErr w:type="gramEnd"/>
            <w:r w:rsidR="00911C71" w:rsidRPr="00911C71">
              <w:rPr>
                <w:rFonts w:ascii="Calibri" w:hAnsi="Calibri" w:cs="Calibri"/>
                <w:b/>
                <w:bCs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2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BA32DDE" w14:textId="77777777" w:rsidR="00FF48A6" w:rsidRDefault="00FF48A6" w:rsidP="000715FC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GARAJE-PLAZA</w:t>
            </w:r>
          </w:p>
          <w:p w14:paraId="0154E155" w14:textId="158F75B4" w:rsidR="00911C71" w:rsidRPr="00911C71" w:rsidRDefault="00911C71" w:rsidP="000715FC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1C71">
              <w:rPr>
                <w:rFonts w:ascii="Calibri" w:hAnsi="Calibri" w:cs="Calibri"/>
                <w:b/>
                <w:bCs/>
                <w:sz w:val="18"/>
                <w:szCs w:val="18"/>
              </w:rPr>
              <w:t>PLAZA DE GARAJE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551EF8" w14:textId="34E3B8A7" w:rsidR="00911C71" w:rsidRPr="00911C71" w:rsidRDefault="00FF48A6" w:rsidP="00823AF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Irteera</w:t>
            </w:r>
            <w:proofErr w:type="spellEnd"/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prezioa</w:t>
            </w:r>
            <w:proofErr w:type="spellEnd"/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="00823AFA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="00911C71" w:rsidRPr="00911C71">
              <w:rPr>
                <w:rFonts w:ascii="Calibri" w:hAnsi="Calibri" w:cs="Calibri"/>
                <w:b/>
                <w:bCs/>
                <w:sz w:val="18"/>
                <w:szCs w:val="18"/>
              </w:rPr>
              <w:t>Precio</w:t>
            </w:r>
            <w:proofErr w:type="gramEnd"/>
            <w:r w:rsidR="00911C71" w:rsidRPr="00911C71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de salida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A2AAC8" w14:textId="1F2FBEBA" w:rsidR="00823AFA" w:rsidRDefault="00823AFA" w:rsidP="000715FC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ESKAINTZA ZENBAKITAN  </w:t>
            </w:r>
          </w:p>
          <w:p w14:paraId="4C91E690" w14:textId="343C33F9" w:rsidR="00911C71" w:rsidRPr="00911C71" w:rsidRDefault="00911C71" w:rsidP="000715FC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1C71">
              <w:rPr>
                <w:rFonts w:ascii="Calibri" w:hAnsi="Calibri" w:cs="Calibri"/>
                <w:b/>
                <w:bCs/>
                <w:sz w:val="18"/>
                <w:szCs w:val="18"/>
              </w:rPr>
              <w:t>OFERTA EN NÚMERO</w:t>
            </w:r>
          </w:p>
        </w:tc>
        <w:tc>
          <w:tcPr>
            <w:tcW w:w="329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8F09BC" w14:textId="7C51F5DD" w:rsidR="00823AFA" w:rsidRDefault="00823AFA" w:rsidP="000715FC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ESKAINTZA HIZKITAN</w:t>
            </w:r>
          </w:p>
          <w:p w14:paraId="1446F8D2" w14:textId="3E9AD2A0" w:rsidR="00911C71" w:rsidRPr="00911C71" w:rsidRDefault="00911C71" w:rsidP="000715FC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1C71">
              <w:rPr>
                <w:rFonts w:ascii="Calibri" w:hAnsi="Calibri" w:cs="Calibri"/>
                <w:b/>
                <w:bCs/>
                <w:sz w:val="18"/>
                <w:szCs w:val="18"/>
              </w:rPr>
              <w:t>OFERTA EN LETRA</w:t>
            </w:r>
            <w:r w:rsidR="00823AFA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911C71">
              <w:rPr>
                <w:rFonts w:ascii="Calibri" w:hAnsi="Calibri" w:cs="Calibri"/>
                <w:b/>
                <w:bCs/>
                <w:sz w:val="18"/>
                <w:szCs w:val="18"/>
                <w:vertAlign w:val="superscript"/>
              </w:rPr>
              <w:t>(2)</w:t>
            </w:r>
          </w:p>
        </w:tc>
      </w:tr>
      <w:tr w:rsidR="00911C71" w:rsidRPr="00911C71" w14:paraId="23E7E501" w14:textId="77777777" w:rsidTr="00142235">
        <w:trPr>
          <w:trHeight w:val="582"/>
          <w:jc w:val="center"/>
        </w:trPr>
        <w:tc>
          <w:tcPr>
            <w:tcW w:w="129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965A4B" w14:textId="77777777" w:rsidR="00911C71" w:rsidRPr="00911C71" w:rsidRDefault="00911C71" w:rsidP="000715FC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1C7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2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2E449" w14:textId="17F37BEE" w:rsidR="00911C71" w:rsidRPr="00911C71" w:rsidRDefault="00823AFA" w:rsidP="000715FC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2 SOTOA / </w:t>
            </w:r>
            <w:r w:rsidR="00911C71" w:rsidRPr="00911C71">
              <w:rPr>
                <w:rFonts w:ascii="Calibri" w:hAnsi="Calibri" w:cs="Calibri"/>
                <w:sz w:val="18"/>
                <w:szCs w:val="18"/>
              </w:rPr>
              <w:t>S</w:t>
            </w:r>
            <w:r>
              <w:rPr>
                <w:rFonts w:ascii="Calibri" w:hAnsi="Calibri" w:cs="Calibri"/>
                <w:sz w:val="18"/>
                <w:szCs w:val="18"/>
              </w:rPr>
              <w:t>Ó</w:t>
            </w:r>
            <w:r w:rsidR="00911C71" w:rsidRPr="00911C71">
              <w:rPr>
                <w:rFonts w:ascii="Calibri" w:hAnsi="Calibri" w:cs="Calibri"/>
                <w:sz w:val="18"/>
                <w:szCs w:val="18"/>
              </w:rPr>
              <w:t>TANO 2, 68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CAAB9" w14:textId="77777777" w:rsidR="00911C71" w:rsidRPr="00911C71" w:rsidRDefault="00911C71" w:rsidP="000715FC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911C71">
              <w:rPr>
                <w:rFonts w:ascii="Calibri" w:hAnsi="Calibri"/>
                <w:sz w:val="18"/>
                <w:szCs w:val="18"/>
              </w:rPr>
              <w:t>7.200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E4BC0" w14:textId="30BB74E9" w:rsidR="00911C71" w:rsidRPr="00911C71" w:rsidRDefault="00911C71" w:rsidP="000715FC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CC5203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C5203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CC5203">
              <w:rPr>
                <w:rFonts w:ascii="Century Gothic" w:hAnsi="Century Gothic"/>
                <w:bCs/>
                <w:szCs w:val="20"/>
              </w:rPr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end"/>
            </w:r>
            <w:r w:rsidRPr="00911C7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329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D0F11" w14:textId="3FBC7D03" w:rsidR="00911C71" w:rsidRPr="00911C71" w:rsidRDefault="00911C71" w:rsidP="000715FC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CC5203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C5203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CC5203">
              <w:rPr>
                <w:rFonts w:ascii="Century Gothic" w:hAnsi="Century Gothic"/>
                <w:bCs/>
                <w:szCs w:val="20"/>
              </w:rPr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end"/>
            </w:r>
            <w:r w:rsidRPr="00911C7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911C71" w:rsidRPr="00911C71" w14:paraId="69D69259" w14:textId="77777777" w:rsidTr="00142235">
        <w:trPr>
          <w:trHeight w:val="582"/>
          <w:jc w:val="center"/>
        </w:trPr>
        <w:tc>
          <w:tcPr>
            <w:tcW w:w="1291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92B70" w14:textId="77777777" w:rsidR="00911C71" w:rsidRPr="00911C71" w:rsidRDefault="00911C71" w:rsidP="000715FC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1C7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41386" w14:textId="2C37C52A" w:rsidR="00911C71" w:rsidRPr="00911C71" w:rsidRDefault="00823AFA" w:rsidP="00823AFA">
            <w:pPr>
              <w:rPr>
                <w:rFonts w:ascii="Calibri" w:hAnsi="Calibri" w:cs="Calibri"/>
                <w:sz w:val="18"/>
                <w:szCs w:val="18"/>
              </w:rPr>
            </w:pPr>
            <w:r w:rsidRPr="00823AFA">
              <w:rPr>
                <w:rFonts w:ascii="Calibri" w:hAnsi="Calibri" w:cs="Calibri"/>
                <w:sz w:val="18"/>
                <w:szCs w:val="18"/>
              </w:rPr>
              <w:t xml:space="preserve">2 SOTOA / SÓTANO 2, </w:t>
            </w:r>
            <w:r w:rsidR="00911C71" w:rsidRPr="00911C71">
              <w:rPr>
                <w:rFonts w:ascii="Calibri" w:hAnsi="Calibri" w:cs="Calibri"/>
                <w:sz w:val="18"/>
                <w:szCs w:val="18"/>
              </w:rPr>
              <w:t>77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B91F" w14:textId="77777777" w:rsidR="00911C71" w:rsidRPr="00911C71" w:rsidRDefault="00911C71" w:rsidP="000715FC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911C71">
              <w:rPr>
                <w:rFonts w:ascii="Calibri" w:hAnsi="Calibri"/>
                <w:sz w:val="18"/>
                <w:szCs w:val="18"/>
              </w:rPr>
              <w:t>7.200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3B200" w14:textId="2280E51D" w:rsidR="00911C71" w:rsidRPr="00911C71" w:rsidRDefault="00911C71" w:rsidP="000715FC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CC5203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C5203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CC5203">
              <w:rPr>
                <w:rFonts w:ascii="Century Gothic" w:hAnsi="Century Gothic"/>
                <w:bCs/>
                <w:szCs w:val="20"/>
              </w:rPr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end"/>
            </w:r>
            <w:r w:rsidRPr="00911C7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3294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09EBE" w14:textId="3D14B57B" w:rsidR="00911C71" w:rsidRPr="00911C71" w:rsidRDefault="00911C71" w:rsidP="000715FC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CC5203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C5203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CC5203">
              <w:rPr>
                <w:rFonts w:ascii="Century Gothic" w:hAnsi="Century Gothic"/>
                <w:bCs/>
                <w:szCs w:val="20"/>
              </w:rPr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end"/>
            </w:r>
            <w:r w:rsidRPr="00911C7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911C71" w:rsidRPr="00911C71" w14:paraId="7F25D66F" w14:textId="77777777" w:rsidTr="00142235">
        <w:trPr>
          <w:trHeight w:val="582"/>
          <w:jc w:val="center"/>
        </w:trPr>
        <w:tc>
          <w:tcPr>
            <w:tcW w:w="1291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94A6E" w14:textId="77777777" w:rsidR="00911C71" w:rsidRPr="00911C71" w:rsidRDefault="00911C71" w:rsidP="000715FC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1C7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93F98" w14:textId="603E983D" w:rsidR="00911C71" w:rsidRPr="00911C71" w:rsidRDefault="00823AFA" w:rsidP="00823AFA">
            <w:pPr>
              <w:rPr>
                <w:rFonts w:ascii="Calibri" w:hAnsi="Calibri" w:cs="Calibri"/>
                <w:sz w:val="18"/>
                <w:szCs w:val="18"/>
              </w:rPr>
            </w:pPr>
            <w:r w:rsidRPr="00823AFA">
              <w:rPr>
                <w:rFonts w:ascii="Calibri" w:hAnsi="Calibri" w:cs="Calibri"/>
                <w:sz w:val="18"/>
                <w:szCs w:val="18"/>
              </w:rPr>
              <w:t xml:space="preserve">2 SOTOA / SÓTANO 2, </w:t>
            </w:r>
            <w:r w:rsidR="00911C71" w:rsidRPr="00911C71">
              <w:rPr>
                <w:rFonts w:ascii="Calibri" w:hAnsi="Calibri" w:cs="Calibri"/>
                <w:sz w:val="18"/>
                <w:szCs w:val="18"/>
              </w:rPr>
              <w:t>78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77B2" w14:textId="77777777" w:rsidR="00911C71" w:rsidRPr="00911C71" w:rsidRDefault="00911C71" w:rsidP="000715FC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911C71">
              <w:rPr>
                <w:rFonts w:ascii="Calibri" w:hAnsi="Calibri"/>
                <w:sz w:val="18"/>
                <w:szCs w:val="18"/>
              </w:rPr>
              <w:t>7.200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1BA75" w14:textId="45E2548A" w:rsidR="00911C71" w:rsidRPr="00911C71" w:rsidRDefault="00911C71" w:rsidP="000715FC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CC5203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C5203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CC5203">
              <w:rPr>
                <w:rFonts w:ascii="Century Gothic" w:hAnsi="Century Gothic"/>
                <w:bCs/>
                <w:szCs w:val="20"/>
              </w:rPr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end"/>
            </w:r>
            <w:r w:rsidRPr="00911C7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3294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B0FB0" w14:textId="5E82FDE8" w:rsidR="00911C71" w:rsidRPr="00911C71" w:rsidRDefault="00911C71" w:rsidP="000715FC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CC5203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C5203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CC5203">
              <w:rPr>
                <w:rFonts w:ascii="Century Gothic" w:hAnsi="Century Gothic"/>
                <w:bCs/>
                <w:szCs w:val="20"/>
              </w:rPr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end"/>
            </w:r>
            <w:r w:rsidRPr="00911C7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911C71" w:rsidRPr="00911C71" w14:paraId="2A5E07D6" w14:textId="77777777" w:rsidTr="00142235">
        <w:trPr>
          <w:trHeight w:val="582"/>
          <w:jc w:val="center"/>
        </w:trPr>
        <w:tc>
          <w:tcPr>
            <w:tcW w:w="1291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05822" w14:textId="77777777" w:rsidR="00911C71" w:rsidRPr="00911C71" w:rsidRDefault="00911C71" w:rsidP="000715FC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1C7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1FB46" w14:textId="0362B1F2" w:rsidR="00911C71" w:rsidRPr="00911C71" w:rsidRDefault="00823AFA" w:rsidP="00823AFA">
            <w:pPr>
              <w:rPr>
                <w:rFonts w:ascii="Calibri" w:hAnsi="Calibri" w:cs="Calibri"/>
                <w:sz w:val="18"/>
                <w:szCs w:val="18"/>
              </w:rPr>
            </w:pPr>
            <w:r w:rsidRPr="00823AFA">
              <w:rPr>
                <w:rFonts w:ascii="Calibri" w:hAnsi="Calibri" w:cs="Calibri"/>
                <w:sz w:val="18"/>
                <w:szCs w:val="18"/>
              </w:rPr>
              <w:t xml:space="preserve">2 SOTOA / SÓTANO 2, </w:t>
            </w:r>
            <w:r w:rsidR="00911C71" w:rsidRPr="00911C71">
              <w:rPr>
                <w:rFonts w:ascii="Calibri" w:hAnsi="Calibri" w:cs="Calibri"/>
                <w:sz w:val="18"/>
                <w:szCs w:val="18"/>
              </w:rPr>
              <w:t>79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18DFD" w14:textId="77777777" w:rsidR="00911C71" w:rsidRPr="00911C71" w:rsidRDefault="00911C71" w:rsidP="000715FC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911C71">
              <w:rPr>
                <w:rFonts w:ascii="Calibri" w:hAnsi="Calibri"/>
                <w:sz w:val="18"/>
                <w:szCs w:val="18"/>
              </w:rPr>
              <w:t>7.200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0E96C" w14:textId="16D20528" w:rsidR="00911C71" w:rsidRPr="00911C71" w:rsidRDefault="00911C71" w:rsidP="000715FC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CC5203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C5203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CC5203">
              <w:rPr>
                <w:rFonts w:ascii="Century Gothic" w:hAnsi="Century Gothic"/>
                <w:bCs/>
                <w:szCs w:val="20"/>
              </w:rPr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end"/>
            </w:r>
            <w:r w:rsidRPr="00911C7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3294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784C9" w14:textId="62539F65" w:rsidR="00911C71" w:rsidRPr="00911C71" w:rsidRDefault="00911C71" w:rsidP="000715FC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CC5203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C5203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CC5203">
              <w:rPr>
                <w:rFonts w:ascii="Century Gothic" w:hAnsi="Century Gothic"/>
                <w:bCs/>
                <w:szCs w:val="20"/>
              </w:rPr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end"/>
            </w:r>
            <w:r w:rsidRPr="00911C7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911C71" w:rsidRPr="00911C71" w14:paraId="61EB04A5" w14:textId="77777777" w:rsidTr="00142235">
        <w:trPr>
          <w:trHeight w:val="582"/>
          <w:jc w:val="center"/>
        </w:trPr>
        <w:tc>
          <w:tcPr>
            <w:tcW w:w="1291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F571C" w14:textId="77777777" w:rsidR="00911C71" w:rsidRPr="00911C71" w:rsidRDefault="00911C71" w:rsidP="000715FC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1C7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9DBA1F" w14:textId="12EAF0D4" w:rsidR="00911C71" w:rsidRPr="00911C71" w:rsidRDefault="00823AFA" w:rsidP="00823AFA">
            <w:pPr>
              <w:rPr>
                <w:rFonts w:ascii="Calibri" w:hAnsi="Calibri" w:cs="Calibri"/>
                <w:sz w:val="18"/>
                <w:szCs w:val="18"/>
              </w:rPr>
            </w:pPr>
            <w:r w:rsidRPr="00823AFA">
              <w:rPr>
                <w:rFonts w:ascii="Calibri" w:hAnsi="Calibri" w:cs="Calibri"/>
                <w:sz w:val="18"/>
                <w:szCs w:val="18"/>
              </w:rPr>
              <w:t xml:space="preserve">2 SOTOA / SÓTANO 2, </w:t>
            </w:r>
            <w:r w:rsidR="00911C71" w:rsidRPr="00911C71">
              <w:rPr>
                <w:rFonts w:ascii="Calibri" w:hAnsi="Calibri" w:cs="Calibri"/>
                <w:sz w:val="18"/>
                <w:szCs w:val="18"/>
              </w:rPr>
              <w:t>85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9EEEF" w14:textId="77777777" w:rsidR="00911C71" w:rsidRPr="00911C71" w:rsidRDefault="00911C71" w:rsidP="000715FC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911C71">
              <w:rPr>
                <w:rFonts w:ascii="Calibri" w:hAnsi="Calibri"/>
                <w:sz w:val="18"/>
                <w:szCs w:val="18"/>
              </w:rPr>
              <w:t>7.200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01F18" w14:textId="121C8CE7" w:rsidR="00911C71" w:rsidRPr="00911C71" w:rsidRDefault="00911C71" w:rsidP="000715FC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CC5203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C5203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CC5203">
              <w:rPr>
                <w:rFonts w:ascii="Century Gothic" w:hAnsi="Century Gothic"/>
                <w:bCs/>
                <w:szCs w:val="20"/>
              </w:rPr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end"/>
            </w:r>
            <w:r w:rsidRPr="00911C7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3294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58E26" w14:textId="3D16D808" w:rsidR="00911C71" w:rsidRPr="00911C71" w:rsidRDefault="00911C71" w:rsidP="000715FC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CC5203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C5203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CC5203">
              <w:rPr>
                <w:rFonts w:ascii="Century Gothic" w:hAnsi="Century Gothic"/>
                <w:bCs/>
                <w:szCs w:val="20"/>
              </w:rPr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end"/>
            </w:r>
            <w:r w:rsidRPr="00911C7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911C71" w:rsidRPr="00911C71" w14:paraId="68727D82" w14:textId="77777777" w:rsidTr="00142235">
        <w:trPr>
          <w:trHeight w:val="582"/>
          <w:jc w:val="center"/>
        </w:trPr>
        <w:tc>
          <w:tcPr>
            <w:tcW w:w="12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E290D" w14:textId="77777777" w:rsidR="00911C71" w:rsidRPr="00911C71" w:rsidRDefault="00911C71" w:rsidP="000715FC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1C71">
              <w:rPr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99BE8" w14:textId="10FB0EF9" w:rsidR="00911C71" w:rsidRPr="00911C71" w:rsidRDefault="00823AFA" w:rsidP="00823AFA">
            <w:pPr>
              <w:rPr>
                <w:rFonts w:ascii="Calibri" w:hAnsi="Calibri" w:cs="Calibri"/>
                <w:sz w:val="18"/>
                <w:szCs w:val="18"/>
              </w:rPr>
            </w:pPr>
            <w:r w:rsidRPr="00823AFA">
              <w:rPr>
                <w:rFonts w:ascii="Calibri" w:hAnsi="Calibri" w:cs="Calibri"/>
                <w:sz w:val="18"/>
                <w:szCs w:val="18"/>
              </w:rPr>
              <w:t xml:space="preserve">2 SOTOA / SÓTANO 2, </w:t>
            </w:r>
            <w:r w:rsidR="00911C71" w:rsidRPr="00911C71">
              <w:rPr>
                <w:rFonts w:ascii="Calibri" w:hAnsi="Calibri" w:cs="Calibri"/>
                <w:sz w:val="18"/>
                <w:szCs w:val="18"/>
              </w:rPr>
              <w:t>86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F85D" w14:textId="77777777" w:rsidR="00911C71" w:rsidRPr="00911C71" w:rsidRDefault="00911C71" w:rsidP="000715FC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911C71">
              <w:rPr>
                <w:rFonts w:ascii="Calibri" w:hAnsi="Calibri"/>
                <w:sz w:val="18"/>
                <w:szCs w:val="18"/>
              </w:rPr>
              <w:t>7.200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ABC9D" w14:textId="6C562453" w:rsidR="00911C71" w:rsidRPr="00911C71" w:rsidRDefault="00911C71" w:rsidP="000715FC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CC5203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C5203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CC5203">
              <w:rPr>
                <w:rFonts w:ascii="Century Gothic" w:hAnsi="Century Gothic"/>
                <w:bCs/>
                <w:szCs w:val="20"/>
              </w:rPr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end"/>
            </w:r>
            <w:r w:rsidRPr="00911C7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3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F288AE" w14:textId="306A8BCA" w:rsidR="00911C71" w:rsidRPr="00911C71" w:rsidRDefault="00911C71" w:rsidP="000715FC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CC5203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C5203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CC5203">
              <w:rPr>
                <w:rFonts w:ascii="Century Gothic" w:hAnsi="Century Gothic"/>
                <w:bCs/>
                <w:szCs w:val="20"/>
              </w:rPr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end"/>
            </w:r>
            <w:r w:rsidRPr="00911C7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911C71" w:rsidRPr="00911C71" w14:paraId="38047CD4" w14:textId="77777777" w:rsidTr="00142235">
        <w:trPr>
          <w:trHeight w:val="582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5DFA3" w14:textId="77777777" w:rsidR="00911C71" w:rsidRPr="00911C71" w:rsidRDefault="00911C71" w:rsidP="000715FC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1C7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129EA" w14:textId="3D1AFE75" w:rsidR="00911C71" w:rsidRPr="00911C71" w:rsidRDefault="00823AFA" w:rsidP="00823AFA">
            <w:pPr>
              <w:rPr>
                <w:rFonts w:ascii="Calibri" w:hAnsi="Calibri" w:cs="Calibri"/>
                <w:sz w:val="18"/>
                <w:szCs w:val="18"/>
              </w:rPr>
            </w:pPr>
            <w:r w:rsidRPr="00823AFA">
              <w:rPr>
                <w:rFonts w:ascii="Calibri" w:hAnsi="Calibri" w:cs="Calibri"/>
                <w:sz w:val="18"/>
                <w:szCs w:val="18"/>
              </w:rPr>
              <w:t xml:space="preserve">2 SOTOA / SÓTANO 2, </w:t>
            </w:r>
            <w:r w:rsidR="00911C71" w:rsidRPr="00911C71">
              <w:rPr>
                <w:rFonts w:ascii="Calibri" w:hAnsi="Calibri" w:cs="Calibri"/>
                <w:sz w:val="18"/>
                <w:szCs w:val="18"/>
              </w:rPr>
              <w:t>96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A43D" w14:textId="77777777" w:rsidR="00911C71" w:rsidRPr="00911C71" w:rsidRDefault="00911C71" w:rsidP="000715FC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911C71">
              <w:rPr>
                <w:rFonts w:ascii="Calibri" w:hAnsi="Calibri"/>
                <w:sz w:val="18"/>
                <w:szCs w:val="18"/>
              </w:rPr>
              <w:t>6.900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694C6" w14:textId="028198E8" w:rsidR="00911C71" w:rsidRPr="00911C71" w:rsidRDefault="00911C71" w:rsidP="000715FC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CC5203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C5203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CC5203">
              <w:rPr>
                <w:rFonts w:ascii="Century Gothic" w:hAnsi="Century Gothic"/>
                <w:bCs/>
                <w:szCs w:val="20"/>
              </w:rPr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end"/>
            </w:r>
            <w:r w:rsidRPr="00911C7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636E3" w14:textId="13697E65" w:rsidR="00911C71" w:rsidRPr="00911C71" w:rsidRDefault="00911C71" w:rsidP="000715FC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CC5203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C5203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CC5203">
              <w:rPr>
                <w:rFonts w:ascii="Century Gothic" w:hAnsi="Century Gothic"/>
                <w:bCs/>
                <w:szCs w:val="20"/>
              </w:rPr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end"/>
            </w:r>
            <w:r w:rsidRPr="00911C7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911C71" w:rsidRPr="00911C71" w14:paraId="1CF9EE18" w14:textId="77777777" w:rsidTr="00142235">
        <w:trPr>
          <w:trHeight w:val="681"/>
          <w:jc w:val="center"/>
        </w:trPr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35AD1B" w14:textId="77777777" w:rsidR="00911C71" w:rsidRPr="00911C71" w:rsidRDefault="00911C71" w:rsidP="000715FC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11C7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C0CA8C" w14:textId="4D8F6292" w:rsidR="00911C71" w:rsidRPr="00911C71" w:rsidRDefault="00911C71" w:rsidP="000715FC">
            <w:pPr>
              <w:rPr>
                <w:rFonts w:ascii="Calibri" w:hAnsi="Calibri" w:cs="Calibri"/>
                <w:sz w:val="18"/>
                <w:szCs w:val="18"/>
              </w:rPr>
            </w:pPr>
            <w:r w:rsidRPr="00911C71">
              <w:rPr>
                <w:rFonts w:ascii="Calibri" w:hAnsi="Calibri" w:cs="Calibri"/>
                <w:sz w:val="18"/>
                <w:szCs w:val="18"/>
              </w:rPr>
              <w:t>GARAJE</w:t>
            </w:r>
            <w:r w:rsidR="00142235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823AFA">
              <w:rPr>
                <w:rFonts w:ascii="Calibri" w:hAnsi="Calibri" w:cs="Calibri"/>
                <w:sz w:val="18"/>
                <w:szCs w:val="18"/>
              </w:rPr>
              <w:t xml:space="preserve">SOTO / </w:t>
            </w:r>
            <w:r w:rsidRPr="00911C71">
              <w:rPr>
                <w:rFonts w:ascii="Calibri" w:hAnsi="Calibri" w:cs="Calibri"/>
                <w:sz w:val="18"/>
                <w:szCs w:val="18"/>
              </w:rPr>
              <w:t>SOTANO 2</w:t>
            </w:r>
            <w:r w:rsidR="00823AFA">
              <w:rPr>
                <w:rFonts w:ascii="Calibri" w:hAnsi="Calibri" w:cs="Calibri"/>
                <w:sz w:val="18"/>
                <w:szCs w:val="18"/>
              </w:rPr>
              <w:t>,</w:t>
            </w:r>
            <w:r w:rsidRPr="00911C71">
              <w:rPr>
                <w:rFonts w:ascii="Calibri" w:hAnsi="Calibri" w:cs="Calibri"/>
                <w:sz w:val="18"/>
                <w:szCs w:val="18"/>
              </w:rPr>
              <w:t xml:space="preserve"> 110</w:t>
            </w:r>
          </w:p>
          <w:p w14:paraId="4A9C258F" w14:textId="7E04DF2C" w:rsidR="00911C71" w:rsidRPr="00911C71" w:rsidRDefault="00911C71" w:rsidP="00142235">
            <w:pPr>
              <w:rPr>
                <w:rFonts w:ascii="Calibri" w:hAnsi="Calibri" w:cs="Calibri"/>
                <w:sz w:val="18"/>
                <w:szCs w:val="18"/>
              </w:rPr>
            </w:pPr>
            <w:r w:rsidRPr="00911C71">
              <w:rPr>
                <w:rFonts w:ascii="Calibri" w:hAnsi="Calibri" w:cs="Calibri"/>
                <w:sz w:val="18"/>
                <w:szCs w:val="18"/>
              </w:rPr>
              <w:t>TRASTERO</w:t>
            </w:r>
            <w:r w:rsidR="00EA27EC">
              <w:rPr>
                <w:rFonts w:ascii="Calibri" w:hAnsi="Calibri" w:cs="Calibri"/>
                <w:sz w:val="18"/>
                <w:szCs w:val="18"/>
              </w:rPr>
              <w:t xml:space="preserve"> SOTO /</w:t>
            </w:r>
            <w:r w:rsidR="00142235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911C71">
              <w:rPr>
                <w:rFonts w:ascii="Calibri" w:hAnsi="Calibri" w:cs="Calibri"/>
                <w:sz w:val="18"/>
                <w:szCs w:val="18"/>
              </w:rPr>
              <w:t xml:space="preserve">SOTANO </w:t>
            </w:r>
            <w:proofErr w:type="gramStart"/>
            <w:r w:rsidRPr="00911C71">
              <w:rPr>
                <w:rFonts w:ascii="Calibri" w:hAnsi="Calibri" w:cs="Calibri"/>
                <w:sz w:val="18"/>
                <w:szCs w:val="18"/>
              </w:rPr>
              <w:t>2,  1</w:t>
            </w:r>
            <w:proofErr w:type="gramEnd"/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CCF1" w14:textId="77777777" w:rsidR="00911C71" w:rsidRPr="00911C71" w:rsidRDefault="00911C71" w:rsidP="000715FC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911C71">
              <w:rPr>
                <w:rFonts w:ascii="Calibri" w:hAnsi="Calibri"/>
                <w:sz w:val="18"/>
                <w:szCs w:val="18"/>
              </w:rPr>
              <w:t>9.700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82C45" w14:textId="40D3AB90" w:rsidR="00911C71" w:rsidRPr="00911C71" w:rsidRDefault="00911C71" w:rsidP="000715FC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CC5203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C5203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CC5203">
              <w:rPr>
                <w:rFonts w:ascii="Century Gothic" w:hAnsi="Century Gothic"/>
                <w:bCs/>
                <w:szCs w:val="20"/>
              </w:rPr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end"/>
            </w:r>
            <w:r w:rsidRPr="00911C7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70A10" w14:textId="3B462755" w:rsidR="00911C71" w:rsidRPr="00911C71" w:rsidRDefault="00911C71" w:rsidP="000715FC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CC5203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C5203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CC5203">
              <w:rPr>
                <w:rFonts w:ascii="Century Gothic" w:hAnsi="Century Gothic"/>
                <w:bCs/>
                <w:szCs w:val="20"/>
              </w:rPr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end"/>
            </w:r>
          </w:p>
        </w:tc>
      </w:tr>
    </w:tbl>
    <w:p w14:paraId="1587F43F" w14:textId="6375575F" w:rsidR="005D2100" w:rsidRDefault="005D2100" w:rsidP="005D2100">
      <w:pPr>
        <w:pStyle w:val="Standard"/>
        <w:ind w:hanging="567"/>
        <w:rPr>
          <w:rFonts w:cs="Arial"/>
          <w:b/>
          <w:sz w:val="18"/>
          <w:lang w:val="eu-ES"/>
        </w:rPr>
      </w:pPr>
    </w:p>
    <w:p w14:paraId="29C7E45B" w14:textId="1BF283BD" w:rsidR="00142235" w:rsidRPr="00142235" w:rsidRDefault="00142235" w:rsidP="00911C71">
      <w:pPr>
        <w:pStyle w:val="Standard"/>
        <w:numPr>
          <w:ilvl w:val="0"/>
          <w:numId w:val="13"/>
        </w:numPr>
        <w:rPr>
          <w:rFonts w:cs="Arial"/>
          <w:sz w:val="18"/>
          <w:lang w:val="eu-ES"/>
        </w:rPr>
      </w:pPr>
      <w:r w:rsidRPr="00142235">
        <w:rPr>
          <w:rFonts w:ascii="Calibri" w:hAnsi="Calibri" w:cs="Calibri"/>
          <w:sz w:val="24"/>
        </w:rPr>
        <w:t>1 zenbakitik aurrera zenbakituko da, goranzko hurrenkeran, aukeratu nahi diren garaje-plazen lehentasunaren arabera.</w:t>
      </w:r>
    </w:p>
    <w:p w14:paraId="22851C6B" w14:textId="62DF40DA" w:rsidR="00911C71" w:rsidRPr="00911C71" w:rsidRDefault="00911C71" w:rsidP="00142235">
      <w:pPr>
        <w:pStyle w:val="Standard"/>
        <w:ind w:left="-207"/>
        <w:rPr>
          <w:rFonts w:cs="Arial"/>
          <w:sz w:val="18"/>
          <w:lang w:val="eu-ES"/>
        </w:rPr>
      </w:pPr>
      <w:r w:rsidRPr="00AD783B">
        <w:rPr>
          <w:rFonts w:ascii="Calibri" w:hAnsi="Calibri" w:cs="Calibri"/>
          <w:sz w:val="24"/>
        </w:rPr>
        <w:t>Se numerará a partir del número 1, en orden ascendente, según la preferencia que se tenga de las plazas de garaje a las que se quiera optar.</w:t>
      </w:r>
    </w:p>
    <w:p w14:paraId="24A0C4A7" w14:textId="46A51196" w:rsidR="00142235" w:rsidRPr="00142235" w:rsidRDefault="00142235" w:rsidP="00911C71">
      <w:pPr>
        <w:pStyle w:val="Standard"/>
        <w:numPr>
          <w:ilvl w:val="0"/>
          <w:numId w:val="13"/>
        </w:numPr>
        <w:rPr>
          <w:rFonts w:cs="Arial"/>
          <w:sz w:val="18"/>
          <w:lang w:val="eu-ES"/>
        </w:rPr>
      </w:pPr>
      <w:r>
        <w:rPr>
          <w:rFonts w:ascii="Calibri" w:hAnsi="Calibri" w:cs="Calibri"/>
          <w:sz w:val="24"/>
        </w:rPr>
        <w:t>Letra larriz bete.</w:t>
      </w:r>
    </w:p>
    <w:p w14:paraId="14CD4743" w14:textId="4A8D2A68" w:rsidR="00911C71" w:rsidRPr="00911C71" w:rsidRDefault="00911C71" w:rsidP="00142235">
      <w:pPr>
        <w:pStyle w:val="Standard"/>
        <w:ind w:left="-207"/>
        <w:rPr>
          <w:rFonts w:cs="Arial"/>
          <w:sz w:val="18"/>
          <w:lang w:val="eu-ES"/>
        </w:rPr>
      </w:pPr>
      <w:r w:rsidRPr="00911C71">
        <w:rPr>
          <w:rFonts w:ascii="Calibri" w:hAnsi="Calibri" w:cs="Calibri"/>
          <w:sz w:val="24"/>
        </w:rPr>
        <w:t>Cumplimentar en letras mayúsculas.</w:t>
      </w:r>
    </w:p>
    <w:p w14:paraId="633F9BDE" w14:textId="22338B71" w:rsidR="00911C71" w:rsidRPr="005E20AF" w:rsidRDefault="00911C71" w:rsidP="00911C71">
      <w:pPr>
        <w:pStyle w:val="Standard"/>
        <w:ind w:left="-567"/>
        <w:rPr>
          <w:rFonts w:cs="Arial"/>
          <w:sz w:val="18"/>
          <w:lang w:val="eu-ES"/>
        </w:rPr>
      </w:pPr>
    </w:p>
    <w:p w14:paraId="51637C89" w14:textId="77777777" w:rsidR="00911C71" w:rsidRDefault="00911C71" w:rsidP="005D2100">
      <w:pPr>
        <w:pStyle w:val="Standard"/>
        <w:ind w:hanging="567"/>
        <w:rPr>
          <w:rFonts w:cs="Arial"/>
          <w:b/>
          <w:sz w:val="18"/>
          <w:lang w:val="eu-ES"/>
        </w:rPr>
      </w:pPr>
    </w:p>
    <w:p w14:paraId="7B89B2FB" w14:textId="1A89B873" w:rsidR="003421BE" w:rsidRDefault="005D2100" w:rsidP="005D2100">
      <w:pPr>
        <w:pStyle w:val="Standard"/>
        <w:rPr>
          <w:rFonts w:ascii="Century Gothic" w:hAnsi="Century Gothic"/>
          <w:b/>
          <w:szCs w:val="20"/>
        </w:rPr>
      </w:pPr>
      <w:r>
        <w:rPr>
          <w:rFonts w:cs="Arial"/>
          <w:b/>
          <w:sz w:val="18"/>
        </w:rPr>
        <w:t>Data eta Lekua / Lugar y fecha:</w:t>
      </w:r>
      <w:r w:rsidRPr="0047609E">
        <w:rPr>
          <w:rFonts w:ascii="Century Gothic" w:hAnsi="Century Gothic"/>
          <w:b/>
          <w:szCs w:val="20"/>
        </w:rPr>
        <w:t xml:space="preserve"> </w:t>
      </w:r>
      <w:r w:rsidRPr="00CC5203">
        <w:rPr>
          <w:rFonts w:ascii="Century Gothic" w:hAnsi="Century Gothic"/>
          <w:bCs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C5203">
        <w:rPr>
          <w:rFonts w:ascii="Century Gothic" w:hAnsi="Century Gothic"/>
          <w:bCs/>
          <w:szCs w:val="20"/>
        </w:rPr>
        <w:instrText xml:space="preserve"> FORMTEXT </w:instrText>
      </w:r>
      <w:r w:rsidRPr="00CC5203">
        <w:rPr>
          <w:rFonts w:ascii="Century Gothic" w:hAnsi="Century Gothic"/>
          <w:bCs/>
          <w:szCs w:val="20"/>
        </w:rPr>
      </w:r>
      <w:r w:rsidRPr="00CC5203">
        <w:rPr>
          <w:rFonts w:ascii="Century Gothic" w:hAnsi="Century Gothic"/>
          <w:bCs/>
          <w:szCs w:val="20"/>
        </w:rPr>
        <w:fldChar w:fldCharType="separate"/>
      </w:r>
      <w:r w:rsidRPr="00CC5203">
        <w:rPr>
          <w:rFonts w:ascii="Century Gothic" w:hAnsi="Century Gothic"/>
          <w:bCs/>
          <w:noProof/>
          <w:szCs w:val="20"/>
        </w:rPr>
        <w:t> </w:t>
      </w:r>
      <w:r w:rsidRPr="00CC5203">
        <w:rPr>
          <w:rFonts w:ascii="Century Gothic" w:hAnsi="Century Gothic"/>
          <w:bCs/>
          <w:noProof/>
          <w:szCs w:val="20"/>
        </w:rPr>
        <w:t> </w:t>
      </w:r>
      <w:r w:rsidRPr="00CC5203">
        <w:rPr>
          <w:rFonts w:ascii="Century Gothic" w:hAnsi="Century Gothic"/>
          <w:bCs/>
          <w:noProof/>
          <w:szCs w:val="20"/>
        </w:rPr>
        <w:t> </w:t>
      </w:r>
      <w:r w:rsidRPr="00CC5203">
        <w:rPr>
          <w:rFonts w:ascii="Century Gothic" w:hAnsi="Century Gothic"/>
          <w:bCs/>
          <w:noProof/>
          <w:szCs w:val="20"/>
        </w:rPr>
        <w:t> </w:t>
      </w:r>
      <w:r w:rsidRPr="00CC5203">
        <w:rPr>
          <w:rFonts w:ascii="Century Gothic" w:hAnsi="Century Gothic"/>
          <w:bCs/>
          <w:noProof/>
          <w:szCs w:val="20"/>
        </w:rPr>
        <w:t> </w:t>
      </w:r>
      <w:r w:rsidRPr="00CC5203">
        <w:rPr>
          <w:rFonts w:ascii="Century Gothic" w:hAnsi="Century Gothic"/>
          <w:bCs/>
          <w:szCs w:val="20"/>
        </w:rPr>
        <w:fldChar w:fldCharType="end"/>
      </w:r>
    </w:p>
    <w:p w14:paraId="1BF3F855" w14:textId="77777777" w:rsidR="003421BE" w:rsidRDefault="003421BE" w:rsidP="005D2100">
      <w:pPr>
        <w:pStyle w:val="Standard"/>
        <w:rPr>
          <w:rFonts w:cs="Arial"/>
          <w:b/>
          <w:sz w:val="18"/>
        </w:rPr>
      </w:pPr>
    </w:p>
    <w:tbl>
      <w:tblPr>
        <w:tblW w:w="981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5"/>
        <w:gridCol w:w="3856"/>
      </w:tblGrid>
      <w:tr w:rsidR="005D2100" w14:paraId="0964FF1E" w14:textId="77777777" w:rsidTr="003421BE">
        <w:trPr>
          <w:trHeight w:hRule="exact" w:val="1085"/>
          <w:jc w:val="center"/>
        </w:trPr>
        <w:tc>
          <w:tcPr>
            <w:tcW w:w="5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57" w:type="dxa"/>
              <w:bottom w:w="57" w:type="dxa"/>
              <w:right w:w="0" w:type="dxa"/>
            </w:tcMar>
          </w:tcPr>
          <w:p w14:paraId="5B9E7F77" w14:textId="2D57E7B4" w:rsidR="005D2100" w:rsidRDefault="005D2100" w:rsidP="00D5721D">
            <w:pPr>
              <w:pStyle w:val="Standard"/>
              <w:spacing w:before="280"/>
              <w:rPr>
                <w:rFonts w:cs="Arial"/>
                <w:i/>
                <w:color w:val="00000A"/>
                <w:sz w:val="18"/>
              </w:rPr>
            </w:pPr>
            <w:r>
              <w:rPr>
                <w:rFonts w:cs="Arial"/>
                <w:i/>
                <w:color w:val="00000A"/>
                <w:sz w:val="18"/>
              </w:rPr>
              <w:t xml:space="preserve">Izena / Nombre </w:t>
            </w:r>
          </w:p>
          <w:p w14:paraId="6A8CE147" w14:textId="77777777" w:rsidR="005D2100" w:rsidRPr="00CC5203" w:rsidRDefault="005D2100" w:rsidP="00D5721D">
            <w:pPr>
              <w:pStyle w:val="Standard"/>
              <w:spacing w:before="280"/>
              <w:rPr>
                <w:rFonts w:cs="Arial"/>
                <w:bCs/>
                <w:i/>
                <w:color w:val="00000A"/>
                <w:sz w:val="18"/>
              </w:rPr>
            </w:pPr>
            <w:r w:rsidRPr="00CC5203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C5203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CC5203">
              <w:rPr>
                <w:rFonts w:ascii="Century Gothic" w:hAnsi="Century Gothic"/>
                <w:bCs/>
                <w:szCs w:val="20"/>
              </w:rPr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CC5203">
              <w:rPr>
                <w:rFonts w:ascii="Century Gothic" w:hAnsi="Century Gothic"/>
                <w:bCs/>
                <w:szCs w:val="20"/>
              </w:rPr>
              <w:fldChar w:fldCharType="end"/>
            </w:r>
          </w:p>
        </w:tc>
        <w:tc>
          <w:tcPr>
            <w:tcW w:w="385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9AB53F5" w14:textId="77777777" w:rsidR="005D2100" w:rsidRDefault="005D2100" w:rsidP="00D5721D">
            <w:pPr>
              <w:pStyle w:val="Standard"/>
              <w:spacing w:before="280"/>
              <w:jc w:val="center"/>
              <w:rPr>
                <w:rFonts w:cs="Arial"/>
                <w:i/>
                <w:color w:val="00000A"/>
                <w:sz w:val="18"/>
              </w:rPr>
            </w:pPr>
            <w:r>
              <w:rPr>
                <w:rFonts w:cs="Arial"/>
                <w:i/>
                <w:color w:val="00000A"/>
                <w:sz w:val="18"/>
              </w:rPr>
              <w:t>Sinadura / Firma</w:t>
            </w:r>
          </w:p>
          <w:p w14:paraId="7CC0BECF" w14:textId="77777777" w:rsidR="005D2100" w:rsidRDefault="005D2100" w:rsidP="00D5721D">
            <w:pPr>
              <w:pStyle w:val="Standard"/>
              <w:spacing w:before="280"/>
              <w:jc w:val="center"/>
              <w:rPr>
                <w:rFonts w:cs="Arial"/>
                <w:i/>
                <w:color w:val="00000A"/>
                <w:sz w:val="18"/>
              </w:rPr>
            </w:pPr>
          </w:p>
        </w:tc>
      </w:tr>
    </w:tbl>
    <w:p w14:paraId="60156516" w14:textId="77777777" w:rsidR="00D55DC2" w:rsidRDefault="00D55DC2" w:rsidP="005E20AF">
      <w:pPr>
        <w:pStyle w:val="Standard"/>
        <w:ind w:left="-567"/>
        <w:rPr>
          <w:rFonts w:cs="Arial"/>
          <w:sz w:val="18"/>
          <w:lang w:val="eu-ES"/>
        </w:rPr>
      </w:pPr>
    </w:p>
    <w:sectPr w:rsidR="00D55DC2" w:rsidSect="00AE5250">
      <w:headerReference w:type="default" r:id="rId8"/>
      <w:footerReference w:type="default" r:id="rId9"/>
      <w:type w:val="continuous"/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3C173" w14:textId="77777777" w:rsidR="009A2700" w:rsidRDefault="009A2700">
      <w:r>
        <w:separator/>
      </w:r>
    </w:p>
  </w:endnote>
  <w:endnote w:type="continuationSeparator" w:id="0">
    <w:p w14:paraId="496764BB" w14:textId="77777777" w:rsidR="009A2700" w:rsidRDefault="009A2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3D59B" w14:textId="42FCD2B6" w:rsidR="0041251F" w:rsidRDefault="003421E7">
    <w:pPr>
      <w:pStyle w:val="Piedepgina"/>
    </w:pPr>
    <w:r>
      <w:rPr>
        <w:noProof/>
      </w:rPr>
      <w:drawing>
        <wp:inline distT="0" distB="0" distL="0" distR="0" wp14:anchorId="3EC23C3A" wp14:editId="2D94DD5C">
          <wp:extent cx="5400675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FBBA5" w14:textId="77777777" w:rsidR="009A2700" w:rsidRDefault="009A2700">
      <w:r>
        <w:separator/>
      </w:r>
    </w:p>
  </w:footnote>
  <w:footnote w:type="continuationSeparator" w:id="0">
    <w:p w14:paraId="4AE24ADA" w14:textId="77777777" w:rsidR="009A2700" w:rsidRDefault="009A27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ACAC9" w14:textId="59E602A1" w:rsidR="0041251F" w:rsidRDefault="000A0C1F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1605777D" wp14:editId="313A7F7C">
              <wp:simplePos x="0" y="0"/>
              <wp:positionH relativeFrom="column">
                <wp:posOffset>3385185</wp:posOffset>
              </wp:positionH>
              <wp:positionV relativeFrom="paragraph">
                <wp:posOffset>6985</wp:posOffset>
              </wp:positionV>
              <wp:extent cx="1876425" cy="638175"/>
              <wp:effectExtent l="0" t="0" r="9525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6425" cy="638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8D630C" w14:textId="77777777" w:rsidR="0041251F" w:rsidRDefault="0041251F" w:rsidP="00A027CE">
                          <w:pPr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1B05B8FE" w14:textId="77777777" w:rsidR="00344ACE" w:rsidRPr="00A027CE" w:rsidRDefault="00344ACE" w:rsidP="00344ACE">
                          <w:p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II. ERANSKINA</w:t>
                          </w:r>
                        </w:p>
                        <w:p w14:paraId="5A57CB57" w14:textId="23D991AA" w:rsidR="000A0C1F" w:rsidRDefault="00310C8A" w:rsidP="00A027CE">
                          <w:p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ANEXO </w:t>
                          </w:r>
                          <w:r w:rsidR="00344ACE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II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05777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66.55pt;margin-top:.55pt;width:147.75pt;height:5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" o:allowincell="f" stroked="f">
              <v:textbox>
                <w:txbxContent>
                  <w:p w14:paraId="3C8D630C" w14:textId="77777777" w:rsidR="0041251F" w:rsidRDefault="0041251F" w:rsidP="00A027CE">
                    <w:pPr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1B05B8FE" w14:textId="77777777" w:rsidR="00344ACE" w:rsidRPr="00A027CE" w:rsidRDefault="00344ACE" w:rsidP="00344ACE">
                    <w:p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II. ERANSKINA</w:t>
                    </w:r>
                  </w:p>
                  <w:p w14:paraId="5A57CB57" w14:textId="23D991AA" w:rsidR="000A0C1F" w:rsidRDefault="00310C8A" w:rsidP="00A027CE">
                    <w:p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ANEXO </w:t>
                    </w:r>
                    <w:r w:rsidR="00344ACE">
                      <w:rPr>
                        <w:b/>
                        <w:color w:val="0000FF"/>
                        <w:sz w:val="22"/>
                        <w:szCs w:val="22"/>
                      </w:rPr>
                      <w:t>II</w:t>
                    </w:r>
                  </w:p>
                </w:txbxContent>
              </v:textbox>
            </v:shape>
          </w:pict>
        </mc:Fallback>
      </mc:AlternateContent>
    </w:r>
    <w:r w:rsidR="0022354F" w:rsidRPr="0022354F">
      <w:rPr>
        <w:lang w:val="es-ES_tradnl"/>
      </w:rPr>
      <w:t xml:space="preserve">  </w:t>
    </w:r>
    <w:r w:rsidR="0041251F" w:rsidRPr="00B46AA1">
      <w:rPr>
        <w:lang w:val="es-ES_tradnl"/>
      </w:rPr>
      <w:t xml:space="preserve">  </w:t>
    </w:r>
    <w:r w:rsidR="0041251F" w:rsidRPr="00EC542D">
      <w:rPr>
        <w:lang w:val="es-ES_tradnl"/>
      </w:rPr>
      <w:t xml:space="preserve">  </w:t>
    </w:r>
    <w:r w:rsidR="0041251F" w:rsidRPr="00FF05E7">
      <w:rPr>
        <w:lang w:val="es-ES_tradnl"/>
      </w:rPr>
      <w:t xml:space="preserve">  </w:t>
    </w:r>
    <w:r w:rsidR="0041251F" w:rsidRPr="00AC0D7F">
      <w:rPr>
        <w:lang w:val="es-ES_tradnl"/>
      </w:rPr>
      <w:t xml:space="preserve">  </w:t>
    </w:r>
    <w:r w:rsidR="0041251F">
      <w:rPr>
        <w:lang w:val="es-ES_tradnl"/>
      </w:rPr>
      <w:t xml:space="preserve">  </w:t>
    </w:r>
    <w:r w:rsidR="003421E7">
      <w:rPr>
        <w:noProof/>
      </w:rPr>
      <w:drawing>
        <wp:inline distT="0" distB="0" distL="0" distR="0" wp14:anchorId="6AC5BBCB" wp14:editId="09C80A38">
          <wp:extent cx="20955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66" r="-21" b="-6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299B"/>
    <w:multiLevelType w:val="hybridMultilevel"/>
    <w:tmpl w:val="B2CCE428"/>
    <w:lvl w:ilvl="0" w:tplc="0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084379"/>
    <w:multiLevelType w:val="hybridMultilevel"/>
    <w:tmpl w:val="6F929604"/>
    <w:lvl w:ilvl="0" w:tplc="040A000F">
      <w:start w:val="1"/>
      <w:numFmt w:val="decimal"/>
      <w:lvlText w:val="%1."/>
      <w:lvlJc w:val="left"/>
      <w:pPr>
        <w:ind w:left="1429" w:hanging="360"/>
      </w:pPr>
    </w:lvl>
    <w:lvl w:ilvl="1" w:tplc="040A0019" w:tentative="1">
      <w:start w:val="1"/>
      <w:numFmt w:val="lowerLetter"/>
      <w:lvlText w:val="%2."/>
      <w:lvlJc w:val="left"/>
      <w:pPr>
        <w:ind w:left="2149" w:hanging="360"/>
      </w:pPr>
    </w:lvl>
    <w:lvl w:ilvl="2" w:tplc="040A001B" w:tentative="1">
      <w:start w:val="1"/>
      <w:numFmt w:val="lowerRoman"/>
      <w:lvlText w:val="%3."/>
      <w:lvlJc w:val="right"/>
      <w:pPr>
        <w:ind w:left="2869" w:hanging="180"/>
      </w:pPr>
    </w:lvl>
    <w:lvl w:ilvl="3" w:tplc="040A000F" w:tentative="1">
      <w:start w:val="1"/>
      <w:numFmt w:val="decimal"/>
      <w:lvlText w:val="%4."/>
      <w:lvlJc w:val="left"/>
      <w:pPr>
        <w:ind w:left="3589" w:hanging="360"/>
      </w:pPr>
    </w:lvl>
    <w:lvl w:ilvl="4" w:tplc="040A0019" w:tentative="1">
      <w:start w:val="1"/>
      <w:numFmt w:val="lowerLetter"/>
      <w:lvlText w:val="%5."/>
      <w:lvlJc w:val="left"/>
      <w:pPr>
        <w:ind w:left="4309" w:hanging="360"/>
      </w:pPr>
    </w:lvl>
    <w:lvl w:ilvl="5" w:tplc="040A001B" w:tentative="1">
      <w:start w:val="1"/>
      <w:numFmt w:val="lowerRoman"/>
      <w:lvlText w:val="%6."/>
      <w:lvlJc w:val="right"/>
      <w:pPr>
        <w:ind w:left="5029" w:hanging="180"/>
      </w:pPr>
    </w:lvl>
    <w:lvl w:ilvl="6" w:tplc="040A000F" w:tentative="1">
      <w:start w:val="1"/>
      <w:numFmt w:val="decimal"/>
      <w:lvlText w:val="%7."/>
      <w:lvlJc w:val="left"/>
      <w:pPr>
        <w:ind w:left="5749" w:hanging="360"/>
      </w:pPr>
    </w:lvl>
    <w:lvl w:ilvl="7" w:tplc="040A0019" w:tentative="1">
      <w:start w:val="1"/>
      <w:numFmt w:val="lowerLetter"/>
      <w:lvlText w:val="%8."/>
      <w:lvlJc w:val="left"/>
      <w:pPr>
        <w:ind w:left="6469" w:hanging="360"/>
      </w:pPr>
    </w:lvl>
    <w:lvl w:ilvl="8" w:tplc="0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BAB2DA7"/>
    <w:multiLevelType w:val="hybridMultilevel"/>
    <w:tmpl w:val="6904464E"/>
    <w:lvl w:ilvl="0" w:tplc="58D2DB66">
      <w:start w:val="1"/>
      <w:numFmt w:val="decimal"/>
      <w:lvlText w:val="(%1)"/>
      <w:lvlJc w:val="left"/>
      <w:pPr>
        <w:ind w:left="-207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513" w:hanging="360"/>
      </w:pPr>
    </w:lvl>
    <w:lvl w:ilvl="2" w:tplc="040A001B" w:tentative="1">
      <w:start w:val="1"/>
      <w:numFmt w:val="lowerRoman"/>
      <w:lvlText w:val="%3."/>
      <w:lvlJc w:val="right"/>
      <w:pPr>
        <w:ind w:left="1233" w:hanging="180"/>
      </w:pPr>
    </w:lvl>
    <w:lvl w:ilvl="3" w:tplc="040A000F" w:tentative="1">
      <w:start w:val="1"/>
      <w:numFmt w:val="decimal"/>
      <w:lvlText w:val="%4."/>
      <w:lvlJc w:val="left"/>
      <w:pPr>
        <w:ind w:left="1953" w:hanging="360"/>
      </w:pPr>
    </w:lvl>
    <w:lvl w:ilvl="4" w:tplc="040A0019" w:tentative="1">
      <w:start w:val="1"/>
      <w:numFmt w:val="lowerLetter"/>
      <w:lvlText w:val="%5."/>
      <w:lvlJc w:val="left"/>
      <w:pPr>
        <w:ind w:left="2673" w:hanging="360"/>
      </w:pPr>
    </w:lvl>
    <w:lvl w:ilvl="5" w:tplc="040A001B" w:tentative="1">
      <w:start w:val="1"/>
      <w:numFmt w:val="lowerRoman"/>
      <w:lvlText w:val="%6."/>
      <w:lvlJc w:val="right"/>
      <w:pPr>
        <w:ind w:left="3393" w:hanging="180"/>
      </w:pPr>
    </w:lvl>
    <w:lvl w:ilvl="6" w:tplc="040A000F" w:tentative="1">
      <w:start w:val="1"/>
      <w:numFmt w:val="decimal"/>
      <w:lvlText w:val="%7."/>
      <w:lvlJc w:val="left"/>
      <w:pPr>
        <w:ind w:left="4113" w:hanging="360"/>
      </w:pPr>
    </w:lvl>
    <w:lvl w:ilvl="7" w:tplc="040A0019" w:tentative="1">
      <w:start w:val="1"/>
      <w:numFmt w:val="lowerLetter"/>
      <w:lvlText w:val="%8."/>
      <w:lvlJc w:val="left"/>
      <w:pPr>
        <w:ind w:left="4833" w:hanging="360"/>
      </w:pPr>
    </w:lvl>
    <w:lvl w:ilvl="8" w:tplc="040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33EC1ACC"/>
    <w:multiLevelType w:val="multilevel"/>
    <w:tmpl w:val="FFFFFFFF"/>
    <w:lvl w:ilvl="0">
      <w:numFmt w:val="bullet"/>
      <w:lvlText w:val="·"/>
      <w:lvlJc w:val="left"/>
      <w:pPr>
        <w:tabs>
          <w:tab w:val="left" w:pos="360"/>
        </w:tabs>
      </w:pPr>
      <w:rPr>
        <w:rFonts w:ascii="Symbol" w:eastAsia="Times New Roman" w:hAnsi="Symbol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40732C10"/>
    <w:multiLevelType w:val="hybridMultilevel"/>
    <w:tmpl w:val="4D66B8FA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" w15:restartNumberingAfterBreak="0">
    <w:nsid w:val="41CE3366"/>
    <w:multiLevelType w:val="hybridMultilevel"/>
    <w:tmpl w:val="AD80BCA6"/>
    <w:lvl w:ilvl="0" w:tplc="0C0A0001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6" w15:restartNumberingAfterBreak="0">
    <w:nsid w:val="43AF629B"/>
    <w:multiLevelType w:val="hybridMultilevel"/>
    <w:tmpl w:val="5D4CA65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8C3948"/>
    <w:multiLevelType w:val="hybridMultilevel"/>
    <w:tmpl w:val="70EEC17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CD7CDB"/>
    <w:multiLevelType w:val="multilevel"/>
    <w:tmpl w:val="FFFFFFFF"/>
    <w:lvl w:ilvl="0">
      <w:numFmt w:val="bullet"/>
      <w:lvlText w:val="o"/>
      <w:lvlJc w:val="left"/>
      <w:pPr>
        <w:tabs>
          <w:tab w:val="left" w:pos="360"/>
        </w:tabs>
      </w:pPr>
      <w:rPr>
        <w:rFonts w:ascii="Courier New" w:eastAsia="Times New Roman" w:hAnsi="Courier New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 w15:restartNumberingAfterBreak="0">
    <w:nsid w:val="50574DE8"/>
    <w:multiLevelType w:val="hybridMultilevel"/>
    <w:tmpl w:val="229624C8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" w15:restartNumberingAfterBreak="0">
    <w:nsid w:val="5C0E5C47"/>
    <w:multiLevelType w:val="hybridMultilevel"/>
    <w:tmpl w:val="D488F8DC"/>
    <w:lvl w:ilvl="0" w:tplc="E336098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B7D6460"/>
    <w:multiLevelType w:val="singleLevel"/>
    <w:tmpl w:val="27CAF84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</w:abstractNum>
  <w:abstractNum w:abstractNumId="12" w15:restartNumberingAfterBreak="0">
    <w:nsid w:val="7A846EB0"/>
    <w:multiLevelType w:val="hybridMultilevel"/>
    <w:tmpl w:val="095A051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0080524">
    <w:abstractNumId w:val="11"/>
    <w:lvlOverride w:ilvl="0">
      <w:startOverride w:val="1"/>
    </w:lvlOverride>
  </w:num>
  <w:num w:numId="2" w16cid:durableId="1630360643">
    <w:abstractNumId w:val="9"/>
  </w:num>
  <w:num w:numId="3" w16cid:durableId="1557232664">
    <w:abstractNumId w:val="4"/>
  </w:num>
  <w:num w:numId="4" w16cid:durableId="2000845128">
    <w:abstractNumId w:val="8"/>
  </w:num>
  <w:num w:numId="5" w16cid:durableId="1949776982">
    <w:abstractNumId w:val="5"/>
  </w:num>
  <w:num w:numId="6" w16cid:durableId="165941046">
    <w:abstractNumId w:val="3"/>
  </w:num>
  <w:num w:numId="7" w16cid:durableId="1441757823">
    <w:abstractNumId w:val="6"/>
  </w:num>
  <w:num w:numId="8" w16cid:durableId="214197028">
    <w:abstractNumId w:val="1"/>
  </w:num>
  <w:num w:numId="9" w16cid:durableId="259023647">
    <w:abstractNumId w:val="10"/>
  </w:num>
  <w:num w:numId="10" w16cid:durableId="1902132647">
    <w:abstractNumId w:val="0"/>
  </w:num>
  <w:num w:numId="11" w16cid:durableId="1956789072">
    <w:abstractNumId w:val="12"/>
  </w:num>
  <w:num w:numId="12" w16cid:durableId="1291209352">
    <w:abstractNumId w:val="7"/>
  </w:num>
  <w:num w:numId="13" w16cid:durableId="2790723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kNHRAvmEIjsME6bT03w+iqHpXPEkiByI8iGqBCetMf6xq+4vl8aY3jWOyrjOibuOFMVgzq2ogq9n3AsVola33w==" w:salt="9KRsz63k0G0mVE6uLdXcOQ=="/>
  <w:defaultTabStop w:val="709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1E7"/>
    <w:rsid w:val="00031ED6"/>
    <w:rsid w:val="0003409C"/>
    <w:rsid w:val="00041078"/>
    <w:rsid w:val="0005418E"/>
    <w:rsid w:val="00070145"/>
    <w:rsid w:val="000963AF"/>
    <w:rsid w:val="000A0C1F"/>
    <w:rsid w:val="000B495A"/>
    <w:rsid w:val="000B4FC5"/>
    <w:rsid w:val="000B61B8"/>
    <w:rsid w:val="000D2E76"/>
    <w:rsid w:val="000D7D90"/>
    <w:rsid w:val="000E236F"/>
    <w:rsid w:val="000F633D"/>
    <w:rsid w:val="00114F07"/>
    <w:rsid w:val="00126D55"/>
    <w:rsid w:val="00142235"/>
    <w:rsid w:val="00143255"/>
    <w:rsid w:val="00154BFA"/>
    <w:rsid w:val="00171F51"/>
    <w:rsid w:val="001974F6"/>
    <w:rsid w:val="001A1117"/>
    <w:rsid w:val="001B4206"/>
    <w:rsid w:val="001B5932"/>
    <w:rsid w:val="001C5C7E"/>
    <w:rsid w:val="00205939"/>
    <w:rsid w:val="0021428C"/>
    <w:rsid w:val="002157B0"/>
    <w:rsid w:val="0022354F"/>
    <w:rsid w:val="002317FA"/>
    <w:rsid w:val="002338BE"/>
    <w:rsid w:val="002430B9"/>
    <w:rsid w:val="00244AB4"/>
    <w:rsid w:val="00274EEA"/>
    <w:rsid w:val="002800B3"/>
    <w:rsid w:val="00287C2B"/>
    <w:rsid w:val="00292C5D"/>
    <w:rsid w:val="002B613C"/>
    <w:rsid w:val="002D07FE"/>
    <w:rsid w:val="002E67F5"/>
    <w:rsid w:val="00310C8A"/>
    <w:rsid w:val="00311E47"/>
    <w:rsid w:val="00313501"/>
    <w:rsid w:val="003421BE"/>
    <w:rsid w:val="003421E7"/>
    <w:rsid w:val="00344ACE"/>
    <w:rsid w:val="00350AA2"/>
    <w:rsid w:val="00371839"/>
    <w:rsid w:val="003725BB"/>
    <w:rsid w:val="00381878"/>
    <w:rsid w:val="003A6473"/>
    <w:rsid w:val="003B628D"/>
    <w:rsid w:val="003F16F7"/>
    <w:rsid w:val="004108C5"/>
    <w:rsid w:val="0041251F"/>
    <w:rsid w:val="00421A5D"/>
    <w:rsid w:val="004223D2"/>
    <w:rsid w:val="004464AF"/>
    <w:rsid w:val="00451F5F"/>
    <w:rsid w:val="00463747"/>
    <w:rsid w:val="00472A30"/>
    <w:rsid w:val="00475DAB"/>
    <w:rsid w:val="004833FA"/>
    <w:rsid w:val="004934DB"/>
    <w:rsid w:val="004A0358"/>
    <w:rsid w:val="004C1D86"/>
    <w:rsid w:val="004E2318"/>
    <w:rsid w:val="00510BA8"/>
    <w:rsid w:val="005123E4"/>
    <w:rsid w:val="005256C0"/>
    <w:rsid w:val="00545340"/>
    <w:rsid w:val="0057579D"/>
    <w:rsid w:val="00591F10"/>
    <w:rsid w:val="005A6EA4"/>
    <w:rsid w:val="005C2C46"/>
    <w:rsid w:val="005D2100"/>
    <w:rsid w:val="005E20AF"/>
    <w:rsid w:val="005F3742"/>
    <w:rsid w:val="00600F4B"/>
    <w:rsid w:val="0060251B"/>
    <w:rsid w:val="006155A7"/>
    <w:rsid w:val="00621B1A"/>
    <w:rsid w:val="00636191"/>
    <w:rsid w:val="00636E6D"/>
    <w:rsid w:val="0069106B"/>
    <w:rsid w:val="006932B6"/>
    <w:rsid w:val="006A6DC6"/>
    <w:rsid w:val="006B55D0"/>
    <w:rsid w:val="006D3272"/>
    <w:rsid w:val="0072040E"/>
    <w:rsid w:val="007209D8"/>
    <w:rsid w:val="007254E0"/>
    <w:rsid w:val="00732937"/>
    <w:rsid w:val="007509F7"/>
    <w:rsid w:val="00751A46"/>
    <w:rsid w:val="00771D88"/>
    <w:rsid w:val="0078691B"/>
    <w:rsid w:val="007A4DFE"/>
    <w:rsid w:val="007A72F8"/>
    <w:rsid w:val="007D2816"/>
    <w:rsid w:val="007D7E26"/>
    <w:rsid w:val="008065F1"/>
    <w:rsid w:val="00807673"/>
    <w:rsid w:val="00817EF3"/>
    <w:rsid w:val="00823AFA"/>
    <w:rsid w:val="0082696C"/>
    <w:rsid w:val="0083052B"/>
    <w:rsid w:val="008554A5"/>
    <w:rsid w:val="00864037"/>
    <w:rsid w:val="00880F5B"/>
    <w:rsid w:val="008A2CBD"/>
    <w:rsid w:val="008C621D"/>
    <w:rsid w:val="008C74F3"/>
    <w:rsid w:val="008D4970"/>
    <w:rsid w:val="008E00F2"/>
    <w:rsid w:val="008E03FB"/>
    <w:rsid w:val="008E2389"/>
    <w:rsid w:val="008F0029"/>
    <w:rsid w:val="009042BF"/>
    <w:rsid w:val="00911C71"/>
    <w:rsid w:val="00927573"/>
    <w:rsid w:val="009646AD"/>
    <w:rsid w:val="009678DC"/>
    <w:rsid w:val="0097237F"/>
    <w:rsid w:val="009811D3"/>
    <w:rsid w:val="009846E6"/>
    <w:rsid w:val="009A2700"/>
    <w:rsid w:val="009E3B31"/>
    <w:rsid w:val="00A027CE"/>
    <w:rsid w:val="00A133F8"/>
    <w:rsid w:val="00A1508C"/>
    <w:rsid w:val="00A1715F"/>
    <w:rsid w:val="00A24B53"/>
    <w:rsid w:val="00A25620"/>
    <w:rsid w:val="00A30A28"/>
    <w:rsid w:val="00A321EE"/>
    <w:rsid w:val="00A349A8"/>
    <w:rsid w:val="00A455BD"/>
    <w:rsid w:val="00A64348"/>
    <w:rsid w:val="00A65A7F"/>
    <w:rsid w:val="00A7243A"/>
    <w:rsid w:val="00AB0C6E"/>
    <w:rsid w:val="00AC0D7F"/>
    <w:rsid w:val="00AC1301"/>
    <w:rsid w:val="00AC1A79"/>
    <w:rsid w:val="00AE5250"/>
    <w:rsid w:val="00B06992"/>
    <w:rsid w:val="00B46AA1"/>
    <w:rsid w:val="00B82409"/>
    <w:rsid w:val="00B844A6"/>
    <w:rsid w:val="00B91823"/>
    <w:rsid w:val="00B941E7"/>
    <w:rsid w:val="00B943CE"/>
    <w:rsid w:val="00BB2CE8"/>
    <w:rsid w:val="00BD3AA5"/>
    <w:rsid w:val="00BD7257"/>
    <w:rsid w:val="00BD7705"/>
    <w:rsid w:val="00BF661E"/>
    <w:rsid w:val="00C169B4"/>
    <w:rsid w:val="00C25F36"/>
    <w:rsid w:val="00C312DA"/>
    <w:rsid w:val="00C34D74"/>
    <w:rsid w:val="00C45B03"/>
    <w:rsid w:val="00C562B1"/>
    <w:rsid w:val="00C63524"/>
    <w:rsid w:val="00C722C0"/>
    <w:rsid w:val="00C73BC9"/>
    <w:rsid w:val="00C73D59"/>
    <w:rsid w:val="00C7520C"/>
    <w:rsid w:val="00C85D89"/>
    <w:rsid w:val="00C86711"/>
    <w:rsid w:val="00C903E7"/>
    <w:rsid w:val="00CB7BCE"/>
    <w:rsid w:val="00CC5203"/>
    <w:rsid w:val="00CC6EEF"/>
    <w:rsid w:val="00CC7D9A"/>
    <w:rsid w:val="00CD74B6"/>
    <w:rsid w:val="00CE778A"/>
    <w:rsid w:val="00CF785C"/>
    <w:rsid w:val="00D0252A"/>
    <w:rsid w:val="00D06989"/>
    <w:rsid w:val="00D2279C"/>
    <w:rsid w:val="00D375BA"/>
    <w:rsid w:val="00D40DEF"/>
    <w:rsid w:val="00D4150C"/>
    <w:rsid w:val="00D5538C"/>
    <w:rsid w:val="00D55DC2"/>
    <w:rsid w:val="00D81EDA"/>
    <w:rsid w:val="00DA54F1"/>
    <w:rsid w:val="00DA7C7C"/>
    <w:rsid w:val="00E028CC"/>
    <w:rsid w:val="00E37072"/>
    <w:rsid w:val="00E750A9"/>
    <w:rsid w:val="00E76283"/>
    <w:rsid w:val="00EA27EC"/>
    <w:rsid w:val="00EC542D"/>
    <w:rsid w:val="00ED61E9"/>
    <w:rsid w:val="00ED7507"/>
    <w:rsid w:val="00ED7BE7"/>
    <w:rsid w:val="00EF332B"/>
    <w:rsid w:val="00F03325"/>
    <w:rsid w:val="00F23953"/>
    <w:rsid w:val="00F269AB"/>
    <w:rsid w:val="00F30483"/>
    <w:rsid w:val="00F34D29"/>
    <w:rsid w:val="00F35D87"/>
    <w:rsid w:val="00F6308F"/>
    <w:rsid w:val="00F97021"/>
    <w:rsid w:val="00FA57F6"/>
    <w:rsid w:val="00FB67A9"/>
    <w:rsid w:val="00FE121E"/>
    <w:rsid w:val="00FE76A8"/>
    <w:rsid w:val="00FF05E7"/>
    <w:rsid w:val="00FF0AFC"/>
    <w:rsid w:val="00FF4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41CDD8E"/>
  <w15:chartTrackingRefBased/>
  <w15:docId w15:val="{BA8B8A38-0B6B-49A5-B533-15B71DB94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  <w:suppressAutoHyphens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resto">
    <w:name w:val="resto"/>
    <w:basedOn w:val="Normal"/>
    <w:link w:val="restoCar"/>
    <w:rsid w:val="00287C2B"/>
    <w:pPr>
      <w:widowControl/>
      <w:suppressAutoHyphens w:val="0"/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character" w:customStyle="1" w:styleId="ng-binding">
    <w:name w:val="ng-binding"/>
    <w:basedOn w:val="Fuentedeprrafopredeter"/>
    <w:rsid w:val="00287C2B"/>
  </w:style>
  <w:style w:type="character" w:customStyle="1" w:styleId="tabla-celda">
    <w:name w:val="tabla-celda"/>
    <w:basedOn w:val="Fuentedeprrafopredeter"/>
    <w:rsid w:val="00126D55"/>
  </w:style>
  <w:style w:type="character" w:styleId="Hipervnculo">
    <w:name w:val="Hyperlink"/>
    <w:rsid w:val="00126D55"/>
    <w:rPr>
      <w:color w:val="0000FF"/>
      <w:u w:val="single"/>
    </w:rPr>
  </w:style>
  <w:style w:type="paragraph" w:customStyle="1" w:styleId="Prrafodelista1">
    <w:name w:val="Párrafo de lista1"/>
    <w:basedOn w:val="Normal"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character" w:customStyle="1" w:styleId="restoCar">
    <w:name w:val="resto Car"/>
    <w:link w:val="resto"/>
    <w:rsid w:val="00114F07"/>
    <w:rPr>
      <w:lang w:val="es-ES_tradnl" w:eastAsia="es-ES" w:bidi="ar-SA"/>
    </w:rPr>
  </w:style>
  <w:style w:type="table" w:styleId="Tablaconcuadrcula">
    <w:name w:val="Table Grid"/>
    <w:basedOn w:val="Tablanormal"/>
    <w:rsid w:val="00274EEA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0D7D90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character" w:customStyle="1" w:styleId="emptyfield">
    <w:name w:val="emptyfield"/>
    <w:basedOn w:val="Fuentedeprrafopredeter"/>
    <w:rsid w:val="004A0358"/>
  </w:style>
  <w:style w:type="character" w:customStyle="1" w:styleId="form-control">
    <w:name w:val="form-control"/>
    <w:rsid w:val="004934DB"/>
  </w:style>
  <w:style w:type="paragraph" w:customStyle="1" w:styleId="Standard">
    <w:name w:val="Standard"/>
    <w:rsid w:val="00DA54F1"/>
    <w:pPr>
      <w:suppressAutoHyphens/>
      <w:autoSpaceDN w:val="0"/>
      <w:jc w:val="both"/>
      <w:textAlignment w:val="baseline"/>
    </w:pPr>
    <w:rPr>
      <w:rFonts w:ascii="Arial" w:eastAsia="Arial" w:hAnsi="Arial" w:cs="Liberation Serif"/>
      <w:color w:val="000000"/>
      <w:kern w:val="3"/>
      <w:sz w:val="22"/>
      <w:szCs w:val="24"/>
      <w:lang w:val="es-ES" w:eastAsia="hi-IN" w:bidi="hi-IN"/>
    </w:rPr>
  </w:style>
  <w:style w:type="character" w:customStyle="1" w:styleId="form-control-text">
    <w:name w:val="form-control-text"/>
    <w:basedOn w:val="Fuentedeprrafopredeter"/>
    <w:rsid w:val="006B55D0"/>
  </w:style>
  <w:style w:type="paragraph" w:styleId="Prrafodelista">
    <w:name w:val="List Paragraph"/>
    <w:basedOn w:val="Normal"/>
    <w:uiPriority w:val="34"/>
    <w:qFormat/>
    <w:rsid w:val="000A0C1F"/>
    <w:pPr>
      <w:ind w:left="720"/>
      <w:contextualSpacing/>
    </w:pPr>
  </w:style>
  <w:style w:type="paragraph" w:styleId="Textonotapie">
    <w:name w:val="footnote text"/>
    <w:basedOn w:val="Normal"/>
    <w:link w:val="TextonotapieCar"/>
    <w:rsid w:val="00911C71"/>
    <w:pPr>
      <w:widowControl/>
      <w:suppressAutoHyphens w:val="0"/>
    </w:pPr>
    <w:rPr>
      <w:rFonts w:ascii="Times New Roman" w:eastAsia="Times New Roman" w:hAnsi="Times New Roman"/>
      <w:kern w:val="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911C71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61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6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artinl\Desktop\MI%20CARPETA\SECRETARIA\LICITACION%20CAMINOS%20SEGUROS\ANEXO%20I%20-%20INSTANCIA%20participaci&#243;n%20en%20licitaci&#243;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50E2DE-FD2C-47D5-9658-D7346D369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ANEXO I - INSTANCIA participación en licitación</Template>
  <TotalTime>1</TotalTime>
  <Pages>2</Pages>
  <Words>427</Words>
  <Characters>2353</Characters>
  <Application>Microsoft Office Word</Application>
  <DocSecurity>4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cp:keywords/>
  <dc:description/>
  <cp:lastModifiedBy>Elena Martínez Liquiniano</cp:lastModifiedBy>
  <cp:revision>2</cp:revision>
  <cp:lastPrinted>2020-04-17T09:45:00Z</cp:lastPrinted>
  <dcterms:created xsi:type="dcterms:W3CDTF">2022-05-11T12:10:00Z</dcterms:created>
  <dcterms:modified xsi:type="dcterms:W3CDTF">2022-05-11T12:10:00Z</dcterms:modified>
</cp:coreProperties>
</file>