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97B" w:rsidRPr="00CE3800" w:rsidRDefault="004C67CF" w:rsidP="00FE3EFE">
      <w:pPr>
        <w:jc w:val="center"/>
        <w:rPr>
          <w:rFonts w:ascii="Arial Narrow" w:hAnsi="Arial Narrow"/>
          <w:b/>
          <w:bCs/>
        </w:rPr>
      </w:pPr>
      <w:bookmarkStart w:id="0" w:name="_Toc316380886"/>
      <w:bookmarkStart w:id="1" w:name="_Toc331488398"/>
      <w:r w:rsidRPr="00CE3800">
        <w:rPr>
          <w:rFonts w:ascii="Arial Narrow" w:hAnsi="Arial Narrow"/>
          <w:b/>
          <w:bCs/>
        </w:rPr>
        <w:t>ANEXO I.</w:t>
      </w:r>
      <w:r w:rsidR="00FE3EFE" w:rsidRPr="00CE3800">
        <w:rPr>
          <w:rFonts w:ascii="Arial Narrow" w:hAnsi="Arial Narrow"/>
          <w:b/>
          <w:bCs/>
        </w:rPr>
        <w:t xml:space="preserve"> DECLARACIÓN RESPONSABLE DEL CUMPLIMIENTO DE LAS CONDICIONES PARA CONTRATAR CON </w:t>
      </w:r>
      <w:r w:rsidR="00CE3800" w:rsidRPr="00CE3800">
        <w:rPr>
          <w:rFonts w:ascii="Arial Narrow" w:hAnsi="Arial Narrow"/>
          <w:b/>
          <w:bCs/>
        </w:rPr>
        <w:t>COMIRUÑA</w:t>
      </w:r>
    </w:p>
    <w:p w:rsidR="00FE3EFE" w:rsidRPr="00CE3800" w:rsidRDefault="00FE3EFE" w:rsidP="00FE3EFE">
      <w:pPr>
        <w:jc w:val="center"/>
      </w:pPr>
    </w:p>
    <w:p w:rsidR="00471497" w:rsidRPr="00CE3800" w:rsidRDefault="00471497" w:rsidP="00791681">
      <w:pPr>
        <w:ind w:right="566"/>
        <w:rPr>
          <w:rFonts w:ascii="Arial Narrow" w:hAnsi="Arial Narrow"/>
        </w:rPr>
      </w:pPr>
    </w:p>
    <w:p w:rsidR="00CE3800" w:rsidRPr="00CE3800" w:rsidRDefault="00CE3800" w:rsidP="00CE3800">
      <w:pPr>
        <w:spacing w:after="20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</w:t>
      </w:r>
    </w:p>
    <w:p w:rsidR="00CE3800" w:rsidRPr="00CE3800" w:rsidRDefault="00CE3800" w:rsidP="00CE3800">
      <w:pPr>
        <w:tabs>
          <w:tab w:val="left" w:pos="993"/>
        </w:tabs>
        <w:spacing w:after="20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 xml:space="preserve">teléfono ......................................... e-mail ............................................................. </w:t>
      </w:r>
    </w:p>
    <w:p w:rsidR="00CE3800" w:rsidRPr="00CE3800" w:rsidRDefault="00CE3800" w:rsidP="00CE3800">
      <w:pPr>
        <w:spacing w:after="20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 xml:space="preserve">por sí o en representación de </w:t>
      </w:r>
      <w:r w:rsidRPr="00CE3800">
        <w:rPr>
          <w:rFonts w:ascii="Arial Narrow" w:hAnsi="Arial Narrow" w:cs="Tahoma"/>
          <w:i/>
        </w:rPr>
        <w:t>(según proceda)</w:t>
      </w:r>
      <w:r w:rsidRPr="00CE3800">
        <w:rPr>
          <w:rFonts w:ascii="Arial Narrow" w:hAnsi="Arial Narrow" w:cs="Tahoma"/>
        </w:rPr>
        <w:t xml:space="preserve"> ................................................................................................  </w:t>
      </w:r>
    </w:p>
    <w:p w:rsidR="00CE3800" w:rsidRPr="00CE3800" w:rsidRDefault="00CE3800" w:rsidP="00CE3800">
      <w:pPr>
        <w:spacing w:after="20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>con domicilio en ................................................N.I.F. ............................ teléfono .....................................</w:t>
      </w:r>
    </w:p>
    <w:p w:rsidR="00143800" w:rsidRPr="00143800" w:rsidRDefault="00CE3800" w:rsidP="00143800">
      <w:pPr>
        <w:spacing w:after="20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>y enterado del Pliego Regulador, de las Condiciones Particulares del Contrato y Prescripciones Técnicas que han de regir en la “</w:t>
      </w:r>
      <w:r w:rsidR="001056C8" w:rsidRPr="00C67BEE">
        <w:rPr>
          <w:rFonts w:ascii="Arial Narrow" w:hAnsi="Arial Narrow" w:cs="Tahoma"/>
          <w:sz w:val="22"/>
          <w:szCs w:val="22"/>
        </w:rPr>
        <w:t xml:space="preserve">CONTRATACIÓN </w:t>
      </w:r>
      <w:r w:rsidR="001056C8">
        <w:rPr>
          <w:rFonts w:ascii="Arial Narrow" w:hAnsi="Arial Narrow" w:cs="Tahoma"/>
          <w:sz w:val="22"/>
          <w:szCs w:val="22"/>
        </w:rPr>
        <w:t>DE</w:t>
      </w:r>
      <w:r w:rsidR="00C604CB">
        <w:rPr>
          <w:rFonts w:ascii="Arial Narrow" w:hAnsi="Arial Narrow" w:cs="Tahoma"/>
          <w:sz w:val="22"/>
          <w:szCs w:val="22"/>
        </w:rPr>
        <w:t xml:space="preserve"> </w:t>
      </w:r>
      <w:bookmarkStart w:id="2" w:name="_GoBack"/>
      <w:r w:rsidR="001056C8" w:rsidRPr="001A65D3">
        <w:rPr>
          <w:rFonts w:ascii="Arial Narrow" w:hAnsi="Arial Narrow" w:cs="Tahoma"/>
          <w:sz w:val="22"/>
          <w:szCs w:val="22"/>
        </w:rPr>
        <w:t>SUMINISTRO E INSTALACIÓN DE TAQUILLAS INTELIGENTES Y SOFTWARE DE GESTIÓN EN EL MERCADO MUNICIPAL DEL ENSANCHE DE PAMPLONA</w:t>
      </w:r>
      <w:r w:rsidR="001056C8">
        <w:rPr>
          <w:rFonts w:ascii="Arial Narrow" w:hAnsi="Arial Narrow" w:cs="Tahoma"/>
          <w:sz w:val="22"/>
          <w:szCs w:val="22"/>
        </w:rPr>
        <w:t xml:space="preserve"> </w:t>
      </w:r>
      <w:bookmarkEnd w:id="2"/>
      <w:r w:rsidR="001056C8">
        <w:rPr>
          <w:rFonts w:ascii="Arial Narrow" w:hAnsi="Arial Narrow" w:cs="Tahoma"/>
          <w:sz w:val="22"/>
          <w:szCs w:val="22"/>
        </w:rPr>
        <w:t>(EXP. 472</w:t>
      </w:r>
      <w:r w:rsidR="00143800">
        <w:rPr>
          <w:rFonts w:ascii="Arial Narrow" w:hAnsi="Arial Narrow" w:cs="Tahoma"/>
          <w:szCs w:val="22"/>
        </w:rPr>
        <w:t>)</w:t>
      </w:r>
    </w:p>
    <w:p w:rsidR="00CE3800" w:rsidRPr="00CE3800" w:rsidRDefault="00CE3800" w:rsidP="00143800">
      <w:pPr>
        <w:spacing w:after="20"/>
        <w:rPr>
          <w:rFonts w:ascii="Arial Narrow" w:hAnsi="Arial Narrow" w:cs="Tahoma"/>
        </w:rPr>
      </w:pPr>
    </w:p>
    <w:p w:rsidR="00CE3800" w:rsidRPr="00CE3800" w:rsidRDefault="00CE3800" w:rsidP="00CE3800">
      <w:pPr>
        <w:spacing w:after="20"/>
        <w:ind w:left="851"/>
        <w:jc w:val="center"/>
        <w:rPr>
          <w:rFonts w:ascii="Arial Narrow" w:hAnsi="Arial Narrow" w:cs="Tahoma"/>
        </w:rPr>
      </w:pPr>
      <w:r w:rsidRPr="00CE3800">
        <w:rPr>
          <w:rFonts w:ascii="Arial Narrow" w:hAnsi="Arial Narrow" w:cs="Tahoma"/>
          <w:b/>
          <w:i/>
        </w:rPr>
        <w:t>DECLARA</w:t>
      </w:r>
      <w:r w:rsidRPr="00CE3800">
        <w:rPr>
          <w:rFonts w:ascii="Arial Narrow" w:hAnsi="Arial Narrow" w:cs="Tahoma"/>
        </w:rPr>
        <w:t>:</w:t>
      </w:r>
    </w:p>
    <w:p w:rsidR="00CE3800" w:rsidRPr="00CE3800" w:rsidRDefault="00CE3800" w:rsidP="00CE3800">
      <w:pPr>
        <w:spacing w:after="20"/>
        <w:ind w:left="851"/>
        <w:rPr>
          <w:rFonts w:ascii="Arial Narrow" w:hAnsi="Arial Narrow" w:cs="Tahoma"/>
        </w:rPr>
      </w:pPr>
    </w:p>
    <w:p w:rsidR="00CE3800" w:rsidRPr="00CE3800" w:rsidRDefault="00CE3800" w:rsidP="00CE3800">
      <w:pPr>
        <w:pStyle w:val="Prrafodelista"/>
        <w:numPr>
          <w:ilvl w:val="0"/>
          <w:numId w:val="50"/>
        </w:numPr>
        <w:autoSpaceDN w:val="0"/>
        <w:spacing w:after="120"/>
        <w:ind w:left="851" w:hanging="284"/>
        <w:jc w:val="both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 xml:space="preserve">Que reúne/que la entidad por mi representada </w:t>
      </w:r>
      <w:r w:rsidRPr="00CE3800">
        <w:rPr>
          <w:rFonts w:ascii="Arial Narrow" w:hAnsi="Arial Narrow" w:cs="Tahoma"/>
          <w:i/>
        </w:rPr>
        <w:t>(indíquese según proceda si la declaración se hace en nombre propio o en representación de otra persona)</w:t>
      </w:r>
      <w:r w:rsidRPr="00CE3800">
        <w:rPr>
          <w:rFonts w:ascii="Arial Narrow" w:hAnsi="Arial Narrow" w:cs="Tahoma"/>
        </w:rPr>
        <w:t xml:space="preserve"> reúne las condiciones para contratar.</w:t>
      </w:r>
    </w:p>
    <w:p w:rsidR="00CE3800" w:rsidRDefault="00CE3800" w:rsidP="00366E57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>Que su finalidad o actividad tiene relación directa con el objeto del contrato y que dispone de una organización con elementos personales y materiales suficientes para la</w:t>
      </w:r>
      <w:r>
        <w:rPr>
          <w:rFonts w:ascii="Arial Narrow" w:hAnsi="Arial Narrow" w:cs="Tahoma"/>
        </w:rPr>
        <w:t xml:space="preserve"> debida ejecución del contrato.</w:t>
      </w:r>
    </w:p>
    <w:p w:rsidR="00CE3800" w:rsidRPr="00CE3800" w:rsidRDefault="00CE3800" w:rsidP="00366E57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>Que se halla al corriente del cumplimiento de las obligaciones tributarias, de Seguridad Social y de seguridad, salud en el trabajo y prevención de riesgos laborales, impuestas por las disposiciones legales vigentes.</w:t>
      </w:r>
    </w:p>
    <w:p w:rsidR="00CE3800" w:rsidRPr="00CE3800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>Que conociendo los pliegos que rigen la presente contratación, se compromete a su realización con sujeción estricta a éstos, a su propuesta técnica en la prestación del servicio y a la oferta económica que se presentan.</w:t>
      </w:r>
    </w:p>
    <w:p w:rsidR="00CE3800" w:rsidRPr="00CE3800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 xml:space="preserve">Que, de conformidad con el apartado 8 del art. 55 de la Ley Foral 2/2018, de 13 abril, de Contratos Públicos de Navarra, se compromete a acreditar la posesión y validez de los documentos exigidos en el apartado 5 de la cláusula 12 del pliego </w:t>
      </w:r>
      <w:r w:rsidR="00143800">
        <w:rPr>
          <w:rFonts w:ascii="Arial Narrow" w:hAnsi="Arial Narrow" w:cs="Tahoma"/>
        </w:rPr>
        <w:t xml:space="preserve">regulador </w:t>
      </w:r>
      <w:r w:rsidRPr="00CE3800">
        <w:rPr>
          <w:rFonts w:ascii="Arial Narrow" w:hAnsi="Arial Narrow" w:cs="Tahoma"/>
        </w:rPr>
        <w:t xml:space="preserve">en el plazo máximo de siete días desde que reciba la notificación de la Mesa de Contratación del correspondiente requerimiento. </w:t>
      </w:r>
    </w:p>
    <w:p w:rsidR="00CE3800" w:rsidRPr="00CE3800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color w:val="FF0000"/>
        </w:rPr>
      </w:pPr>
      <w:r w:rsidRPr="00CE3800">
        <w:rPr>
          <w:rFonts w:ascii="Arial Narrow" w:hAnsi="Arial Narrow" w:cs="Tahoma"/>
        </w:rPr>
        <w:t>Que identifica como dirección electrónica para la realización de notificaciones a través de medios telemáticos, en el caso de reclamaciones en materia de contratación pública la siguiente: .........</w:t>
      </w:r>
      <w:r>
        <w:rPr>
          <w:rFonts w:ascii="Arial Narrow" w:hAnsi="Arial Narrow" w:cs="Tahoma"/>
        </w:rPr>
        <w:t>...........</w:t>
      </w:r>
      <w:r w:rsidRPr="00CE3800">
        <w:rPr>
          <w:rFonts w:ascii="Arial Narrow" w:hAnsi="Arial Narrow" w:cs="Tahoma"/>
        </w:rPr>
        <w:t xml:space="preserve">.............. </w:t>
      </w:r>
    </w:p>
    <w:p w:rsidR="00CE3800" w:rsidRPr="00CE3800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>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CE3800" w:rsidRPr="00CE3800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 xml:space="preserve">Que la licitadora SI/NO </w:t>
      </w:r>
      <w:r w:rsidRPr="00CE3800">
        <w:rPr>
          <w:rFonts w:ascii="Arial Narrow" w:hAnsi="Arial Narrow" w:cs="Tahoma"/>
          <w:i/>
        </w:rPr>
        <w:t>(táchese lo que proceda)</w:t>
      </w:r>
      <w:r w:rsidRPr="00CE3800">
        <w:rPr>
          <w:rFonts w:ascii="Arial Narrow" w:hAnsi="Arial Narrow" w:cs="Tahoma"/>
        </w:rPr>
        <w:t xml:space="preserve"> es una PYME.</w:t>
      </w:r>
    </w:p>
    <w:p w:rsidR="00CE3800" w:rsidRPr="00CE3800" w:rsidRDefault="00CE3800" w:rsidP="00CE3800">
      <w:pPr>
        <w:spacing w:after="20"/>
        <w:rPr>
          <w:rFonts w:ascii="Arial Narrow" w:hAnsi="Arial Narrow" w:cs="Tahoma"/>
        </w:rPr>
      </w:pPr>
    </w:p>
    <w:p w:rsidR="00CE3800" w:rsidRPr="00CE3800" w:rsidRDefault="00CE3800" w:rsidP="00CE3800">
      <w:pPr>
        <w:spacing w:after="20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>Y para que así conste y surta los efectos oportunos, expido y firmo la presente.</w:t>
      </w:r>
    </w:p>
    <w:p w:rsidR="00CE3800" w:rsidRPr="00CE3800" w:rsidRDefault="00CE3800" w:rsidP="00CE3800">
      <w:pPr>
        <w:spacing w:after="20"/>
        <w:ind w:left="851"/>
        <w:rPr>
          <w:rFonts w:ascii="Arial Narrow" w:hAnsi="Arial Narrow" w:cs="Tahoma"/>
        </w:rPr>
      </w:pPr>
    </w:p>
    <w:p w:rsidR="00CE3800" w:rsidRPr="00CE3800" w:rsidRDefault="00CE3800" w:rsidP="00143800">
      <w:pPr>
        <w:spacing w:after="20"/>
        <w:rPr>
          <w:rFonts w:ascii="Arial Narrow" w:hAnsi="Arial Narrow" w:cs="Tahoma"/>
        </w:rPr>
      </w:pPr>
      <w:r w:rsidRPr="00CE3800">
        <w:rPr>
          <w:rFonts w:ascii="Arial Narrow" w:hAnsi="Arial Narrow" w:cs="Tahoma"/>
        </w:rPr>
        <w:t>En Pamplona, a ......... de ............................ de…</w:t>
      </w:r>
    </w:p>
    <w:p w:rsidR="00CE3800" w:rsidRPr="00CE3800" w:rsidRDefault="00CE3800" w:rsidP="00CE3800">
      <w:pPr>
        <w:spacing w:after="20"/>
        <w:ind w:left="851"/>
        <w:rPr>
          <w:rFonts w:ascii="Arial Narrow" w:hAnsi="Arial Narrow" w:cs="Tahoma"/>
        </w:rPr>
      </w:pPr>
    </w:p>
    <w:p w:rsidR="00FE3EFE" w:rsidRPr="00CE3800" w:rsidRDefault="00CE3800" w:rsidP="00143800">
      <w:pPr>
        <w:spacing w:after="20"/>
        <w:ind w:left="851"/>
        <w:rPr>
          <w:rFonts w:ascii="Arial Narrow" w:hAnsi="Arial Narrow"/>
        </w:rPr>
      </w:pPr>
      <w:r w:rsidRPr="00CE3800">
        <w:rPr>
          <w:rFonts w:ascii="Arial Narrow" w:hAnsi="Arial Narrow" w:cs="Tahoma"/>
        </w:rPr>
        <w:t>(firma)</w:t>
      </w:r>
    </w:p>
    <w:bookmarkEnd w:id="0"/>
    <w:bookmarkEnd w:id="1"/>
    <w:sectPr w:rsidR="00FE3EFE" w:rsidRPr="00CE3800" w:rsidSect="00C7276E">
      <w:headerReference w:type="default" r:id="rId12"/>
      <w:pgSz w:w="11906" w:h="16838" w:code="9"/>
      <w:pgMar w:top="2694" w:right="566" w:bottom="1276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04B" w:rsidRDefault="0045504B">
      <w:r>
        <w:separator/>
      </w:r>
    </w:p>
  </w:endnote>
  <w:endnote w:type="continuationSeparator" w:id="0">
    <w:p w:rsidR="0045504B" w:rsidRDefault="0045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04B" w:rsidRDefault="0045504B">
      <w:r>
        <w:separator/>
      </w:r>
    </w:p>
  </w:footnote>
  <w:footnote w:type="continuationSeparator" w:id="0">
    <w:p w:rsidR="0045504B" w:rsidRDefault="0045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Pr="00CE3800" w:rsidRDefault="007A767D" w:rsidP="00CE3800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align>center</wp:align>
              </wp:positionH>
              <wp:positionV relativeFrom="paragraph">
                <wp:posOffset>189865</wp:posOffset>
              </wp:positionV>
              <wp:extent cx="5814060" cy="594995"/>
              <wp:effectExtent l="0" t="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14060" cy="594995"/>
                        <a:chOff x="1476" y="851"/>
                        <a:chExt cx="9156" cy="937"/>
                      </a:xfrm>
                    </wpg:grpSpPr>
                    <pic:pic xmlns:pic="http://schemas.openxmlformats.org/drawingml/2006/picture">
                      <pic:nvPicPr>
                        <pic:cNvPr id="2" name="Picture 2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056" y="851"/>
                          <a:ext cx="1576" cy="8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1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273" y="908"/>
                          <a:ext cx="3344" cy="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6" y="985"/>
                          <a:ext cx="3588" cy="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6B53C" id="Grupo 1" o:spid="_x0000_s1026" style="position:absolute;margin-left:0;margin-top:14.95pt;width:457.8pt;height:46.85pt;z-index:251658240;mso-position-horizontal:center;mso-position-horizontal-relative:page" coordorigin="1476,851" coordsize="9156,93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" style="position:absolute;left:9056;top:851;width:1576;height: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">
                <v:imagedata r:id="rId4" o:title="logo"/>
              </v:shape>
              <v:shape id="Imagen 11" o:spid="_x0000_s1028" type="#_x0000_t75" style="position:absolute;left:5273;top:908;width:3344;height: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">
                <v:imagedata r:id="rId5" o:title=""/>
                <v:path arrowok="t"/>
              </v:shape>
              <v:shape id="Imagen 1" o:spid="_x0000_s1029" type="#_x0000_t75" style="position:absolute;left:1476;top:985;width:3588;height: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">
                <v:imagedata r:id="rId6" o:title=""/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72E8F"/>
    <w:multiLevelType w:val="hybridMultilevel"/>
    <w:tmpl w:val="AD3EA2B2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4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C6DEF"/>
    <w:multiLevelType w:val="hybridMultilevel"/>
    <w:tmpl w:val="18F26B04"/>
    <w:lvl w:ilvl="0" w:tplc="CEB6DA94">
      <w:start w:val="1"/>
      <w:numFmt w:val="bullet"/>
      <w:lvlText w:val="-"/>
      <w:lvlJc w:val="left"/>
      <w:pPr>
        <w:ind w:left="185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8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9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1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6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3"/>
  </w:num>
  <w:num w:numId="3">
    <w:abstractNumId w:val="22"/>
  </w:num>
  <w:num w:numId="4">
    <w:abstractNumId w:val="31"/>
  </w:num>
  <w:num w:numId="5">
    <w:abstractNumId w:val="1"/>
  </w:num>
  <w:num w:numId="6">
    <w:abstractNumId w:val="6"/>
  </w:num>
  <w:num w:numId="7">
    <w:abstractNumId w:val="17"/>
  </w:num>
  <w:num w:numId="8">
    <w:abstractNumId w:val="44"/>
  </w:num>
  <w:num w:numId="9">
    <w:abstractNumId w:val="4"/>
  </w:num>
  <w:num w:numId="10">
    <w:abstractNumId w:val="39"/>
  </w:num>
  <w:num w:numId="11">
    <w:abstractNumId w:val="49"/>
  </w:num>
  <w:num w:numId="12">
    <w:abstractNumId w:val="27"/>
  </w:num>
  <w:num w:numId="13">
    <w:abstractNumId w:val="16"/>
  </w:num>
  <w:num w:numId="14">
    <w:abstractNumId w:val="13"/>
  </w:num>
  <w:num w:numId="15">
    <w:abstractNumId w:val="7"/>
  </w:num>
  <w:num w:numId="16">
    <w:abstractNumId w:val="41"/>
  </w:num>
  <w:num w:numId="17">
    <w:abstractNumId w:val="47"/>
  </w:num>
  <w:num w:numId="18">
    <w:abstractNumId w:val="36"/>
  </w:num>
  <w:num w:numId="19">
    <w:abstractNumId w:val="34"/>
  </w:num>
  <w:num w:numId="20">
    <w:abstractNumId w:val="5"/>
  </w:num>
  <w:num w:numId="21">
    <w:abstractNumId w:val="24"/>
  </w:num>
  <w:num w:numId="22">
    <w:abstractNumId w:val="33"/>
  </w:num>
  <w:num w:numId="23">
    <w:abstractNumId w:val="45"/>
  </w:num>
  <w:num w:numId="24">
    <w:abstractNumId w:val="38"/>
  </w:num>
  <w:num w:numId="25">
    <w:abstractNumId w:val="18"/>
  </w:num>
  <w:num w:numId="26">
    <w:abstractNumId w:val="3"/>
  </w:num>
  <w:num w:numId="27">
    <w:abstractNumId w:val="40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10"/>
  </w:num>
  <w:num w:numId="33">
    <w:abstractNumId w:val="21"/>
  </w:num>
  <w:num w:numId="34">
    <w:abstractNumId w:val="9"/>
  </w:num>
  <w:num w:numId="35">
    <w:abstractNumId w:val="12"/>
  </w:num>
  <w:num w:numId="36">
    <w:abstractNumId w:val="8"/>
  </w:num>
  <w:num w:numId="37">
    <w:abstractNumId w:val="20"/>
  </w:num>
  <w:num w:numId="38">
    <w:abstractNumId w:val="30"/>
  </w:num>
  <w:num w:numId="39">
    <w:abstractNumId w:val="46"/>
  </w:num>
  <w:num w:numId="40">
    <w:abstractNumId w:val="11"/>
  </w:num>
  <w:num w:numId="41">
    <w:abstractNumId w:val="42"/>
  </w:num>
  <w:num w:numId="42">
    <w:abstractNumId w:val="48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5"/>
  </w:num>
  <w:num w:numId="48">
    <w:abstractNumId w:val="14"/>
  </w:num>
  <w:num w:numId="49">
    <w:abstractNumId w:val="2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15361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58B6"/>
    <w:rsid w:val="00030691"/>
    <w:rsid w:val="000309ED"/>
    <w:rsid w:val="00032B9D"/>
    <w:rsid w:val="00034551"/>
    <w:rsid w:val="00035A7D"/>
    <w:rsid w:val="000377E0"/>
    <w:rsid w:val="00042323"/>
    <w:rsid w:val="00046E82"/>
    <w:rsid w:val="00047E24"/>
    <w:rsid w:val="00052CEB"/>
    <w:rsid w:val="0005615A"/>
    <w:rsid w:val="0007362D"/>
    <w:rsid w:val="0009168F"/>
    <w:rsid w:val="00093F2F"/>
    <w:rsid w:val="00097003"/>
    <w:rsid w:val="000A0751"/>
    <w:rsid w:val="000A08F0"/>
    <w:rsid w:val="000A12E9"/>
    <w:rsid w:val="000A27F9"/>
    <w:rsid w:val="000A49BB"/>
    <w:rsid w:val="000B3826"/>
    <w:rsid w:val="000B4493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056C8"/>
    <w:rsid w:val="001115F4"/>
    <w:rsid w:val="00115D71"/>
    <w:rsid w:val="00116225"/>
    <w:rsid w:val="00117E2E"/>
    <w:rsid w:val="00120A26"/>
    <w:rsid w:val="00120D33"/>
    <w:rsid w:val="001222D0"/>
    <w:rsid w:val="00134BE3"/>
    <w:rsid w:val="0013798B"/>
    <w:rsid w:val="00141790"/>
    <w:rsid w:val="00141B7B"/>
    <w:rsid w:val="00143800"/>
    <w:rsid w:val="00144DBB"/>
    <w:rsid w:val="001458FE"/>
    <w:rsid w:val="00155484"/>
    <w:rsid w:val="001574C0"/>
    <w:rsid w:val="00163EEC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5AC3"/>
    <w:rsid w:val="001B6B0B"/>
    <w:rsid w:val="001C070C"/>
    <w:rsid w:val="001C1994"/>
    <w:rsid w:val="001C2A02"/>
    <w:rsid w:val="001C3F9D"/>
    <w:rsid w:val="001C6006"/>
    <w:rsid w:val="001D04AA"/>
    <w:rsid w:val="001D0C2D"/>
    <w:rsid w:val="001D2CA8"/>
    <w:rsid w:val="001D560A"/>
    <w:rsid w:val="001D6F09"/>
    <w:rsid w:val="001E3428"/>
    <w:rsid w:val="001F04A5"/>
    <w:rsid w:val="001F0F60"/>
    <w:rsid w:val="001F19BF"/>
    <w:rsid w:val="001F56CD"/>
    <w:rsid w:val="002017C6"/>
    <w:rsid w:val="00203830"/>
    <w:rsid w:val="002048EB"/>
    <w:rsid w:val="00204E2F"/>
    <w:rsid w:val="00206775"/>
    <w:rsid w:val="002161A8"/>
    <w:rsid w:val="0021709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4D0"/>
    <w:rsid w:val="00287B72"/>
    <w:rsid w:val="002904EF"/>
    <w:rsid w:val="00290E07"/>
    <w:rsid w:val="00290E10"/>
    <w:rsid w:val="0029442E"/>
    <w:rsid w:val="00297A1D"/>
    <w:rsid w:val="00297E89"/>
    <w:rsid w:val="002A0662"/>
    <w:rsid w:val="002A096A"/>
    <w:rsid w:val="002A59CC"/>
    <w:rsid w:val="002B408E"/>
    <w:rsid w:val="002B41B4"/>
    <w:rsid w:val="002B6C36"/>
    <w:rsid w:val="002C4E77"/>
    <w:rsid w:val="002C66B0"/>
    <w:rsid w:val="002C71E7"/>
    <w:rsid w:val="002D0DDE"/>
    <w:rsid w:val="002D6860"/>
    <w:rsid w:val="002D6C80"/>
    <w:rsid w:val="002E1584"/>
    <w:rsid w:val="002E372A"/>
    <w:rsid w:val="002E54F1"/>
    <w:rsid w:val="002E655A"/>
    <w:rsid w:val="002F0B8A"/>
    <w:rsid w:val="002F0D9F"/>
    <w:rsid w:val="002F1C58"/>
    <w:rsid w:val="002F43CB"/>
    <w:rsid w:val="00314C2D"/>
    <w:rsid w:val="00315AFF"/>
    <w:rsid w:val="00321AF3"/>
    <w:rsid w:val="00321EBF"/>
    <w:rsid w:val="00322D3A"/>
    <w:rsid w:val="003246E9"/>
    <w:rsid w:val="003268D7"/>
    <w:rsid w:val="003350C9"/>
    <w:rsid w:val="003372FF"/>
    <w:rsid w:val="00341F83"/>
    <w:rsid w:val="0034286C"/>
    <w:rsid w:val="00344B20"/>
    <w:rsid w:val="00352726"/>
    <w:rsid w:val="00352D81"/>
    <w:rsid w:val="00355386"/>
    <w:rsid w:val="00356A7A"/>
    <w:rsid w:val="003576E2"/>
    <w:rsid w:val="0036149C"/>
    <w:rsid w:val="003657D9"/>
    <w:rsid w:val="003721DF"/>
    <w:rsid w:val="00373CE4"/>
    <w:rsid w:val="003756D9"/>
    <w:rsid w:val="00380DEB"/>
    <w:rsid w:val="00382D06"/>
    <w:rsid w:val="00390B84"/>
    <w:rsid w:val="00393604"/>
    <w:rsid w:val="00394633"/>
    <w:rsid w:val="003A0FC8"/>
    <w:rsid w:val="003A4FCB"/>
    <w:rsid w:val="003A675B"/>
    <w:rsid w:val="003B43DE"/>
    <w:rsid w:val="003B571D"/>
    <w:rsid w:val="003C53D9"/>
    <w:rsid w:val="003D797D"/>
    <w:rsid w:val="003E030F"/>
    <w:rsid w:val="003E30F2"/>
    <w:rsid w:val="003E693A"/>
    <w:rsid w:val="003E7671"/>
    <w:rsid w:val="003E7C73"/>
    <w:rsid w:val="003F304D"/>
    <w:rsid w:val="003F56DD"/>
    <w:rsid w:val="003F5F2F"/>
    <w:rsid w:val="003F6D61"/>
    <w:rsid w:val="00401E1F"/>
    <w:rsid w:val="00402593"/>
    <w:rsid w:val="004121FA"/>
    <w:rsid w:val="004124D2"/>
    <w:rsid w:val="004152EA"/>
    <w:rsid w:val="00421C6B"/>
    <w:rsid w:val="004244A2"/>
    <w:rsid w:val="00427195"/>
    <w:rsid w:val="00430E79"/>
    <w:rsid w:val="00431600"/>
    <w:rsid w:val="004425C1"/>
    <w:rsid w:val="0044277A"/>
    <w:rsid w:val="00442D01"/>
    <w:rsid w:val="00446859"/>
    <w:rsid w:val="0045504B"/>
    <w:rsid w:val="00455303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259A"/>
    <w:rsid w:val="004A6F13"/>
    <w:rsid w:val="004B10CF"/>
    <w:rsid w:val="004B5FF7"/>
    <w:rsid w:val="004B77FC"/>
    <w:rsid w:val="004C034F"/>
    <w:rsid w:val="004C15E2"/>
    <w:rsid w:val="004C46F9"/>
    <w:rsid w:val="004C4CCE"/>
    <w:rsid w:val="004C67CF"/>
    <w:rsid w:val="004D1BF8"/>
    <w:rsid w:val="004E2403"/>
    <w:rsid w:val="004F5540"/>
    <w:rsid w:val="00500126"/>
    <w:rsid w:val="00511324"/>
    <w:rsid w:val="005162D9"/>
    <w:rsid w:val="0051775F"/>
    <w:rsid w:val="00526FE1"/>
    <w:rsid w:val="005347B2"/>
    <w:rsid w:val="00541153"/>
    <w:rsid w:val="005447E8"/>
    <w:rsid w:val="00550B98"/>
    <w:rsid w:val="00551882"/>
    <w:rsid w:val="00562324"/>
    <w:rsid w:val="00563C26"/>
    <w:rsid w:val="00571369"/>
    <w:rsid w:val="00577C0C"/>
    <w:rsid w:val="00585048"/>
    <w:rsid w:val="00591DF2"/>
    <w:rsid w:val="005928F0"/>
    <w:rsid w:val="00594D17"/>
    <w:rsid w:val="005951B1"/>
    <w:rsid w:val="005A2728"/>
    <w:rsid w:val="005A5F07"/>
    <w:rsid w:val="005B1829"/>
    <w:rsid w:val="005B1B9C"/>
    <w:rsid w:val="005B324F"/>
    <w:rsid w:val="005B3AA9"/>
    <w:rsid w:val="005B4473"/>
    <w:rsid w:val="005B5609"/>
    <w:rsid w:val="005C056D"/>
    <w:rsid w:val="005C3143"/>
    <w:rsid w:val="005C396F"/>
    <w:rsid w:val="005C4585"/>
    <w:rsid w:val="005C4C5E"/>
    <w:rsid w:val="005D47CC"/>
    <w:rsid w:val="005E015F"/>
    <w:rsid w:val="005E19E4"/>
    <w:rsid w:val="005E3001"/>
    <w:rsid w:val="005E3314"/>
    <w:rsid w:val="005E3CE9"/>
    <w:rsid w:val="005E58EF"/>
    <w:rsid w:val="005F72CC"/>
    <w:rsid w:val="00600E72"/>
    <w:rsid w:val="0060304B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417"/>
    <w:rsid w:val="00633792"/>
    <w:rsid w:val="006428AA"/>
    <w:rsid w:val="006518FC"/>
    <w:rsid w:val="00651AFB"/>
    <w:rsid w:val="00651BA2"/>
    <w:rsid w:val="006549C5"/>
    <w:rsid w:val="00656CE0"/>
    <w:rsid w:val="00660841"/>
    <w:rsid w:val="00663A1D"/>
    <w:rsid w:val="00664498"/>
    <w:rsid w:val="00664AC2"/>
    <w:rsid w:val="00666CA4"/>
    <w:rsid w:val="00675701"/>
    <w:rsid w:val="00683282"/>
    <w:rsid w:val="0068753B"/>
    <w:rsid w:val="00687641"/>
    <w:rsid w:val="006A025C"/>
    <w:rsid w:val="006A1DB4"/>
    <w:rsid w:val="006A4AF8"/>
    <w:rsid w:val="006A4B3A"/>
    <w:rsid w:val="006A4F78"/>
    <w:rsid w:val="006A62DB"/>
    <w:rsid w:val="006A7929"/>
    <w:rsid w:val="006B1B15"/>
    <w:rsid w:val="006B2C36"/>
    <w:rsid w:val="006B48D8"/>
    <w:rsid w:val="006B5433"/>
    <w:rsid w:val="006B7561"/>
    <w:rsid w:val="006C298D"/>
    <w:rsid w:val="006C36C8"/>
    <w:rsid w:val="006C4682"/>
    <w:rsid w:val="006C608D"/>
    <w:rsid w:val="006C6B91"/>
    <w:rsid w:val="006D63C2"/>
    <w:rsid w:val="006D6D13"/>
    <w:rsid w:val="006E1143"/>
    <w:rsid w:val="006E1A8D"/>
    <w:rsid w:val="006F2720"/>
    <w:rsid w:val="006F2BAA"/>
    <w:rsid w:val="006F681E"/>
    <w:rsid w:val="006F6F85"/>
    <w:rsid w:val="00700BF0"/>
    <w:rsid w:val="00701B0D"/>
    <w:rsid w:val="00702210"/>
    <w:rsid w:val="007038C7"/>
    <w:rsid w:val="00703AE1"/>
    <w:rsid w:val="007052B2"/>
    <w:rsid w:val="007109AF"/>
    <w:rsid w:val="00712C0F"/>
    <w:rsid w:val="00715298"/>
    <w:rsid w:val="007220A8"/>
    <w:rsid w:val="00724F6E"/>
    <w:rsid w:val="00741086"/>
    <w:rsid w:val="007433C4"/>
    <w:rsid w:val="00747230"/>
    <w:rsid w:val="007505B8"/>
    <w:rsid w:val="00751789"/>
    <w:rsid w:val="007523EE"/>
    <w:rsid w:val="00756F18"/>
    <w:rsid w:val="007638F1"/>
    <w:rsid w:val="0076544F"/>
    <w:rsid w:val="00766D77"/>
    <w:rsid w:val="00773B28"/>
    <w:rsid w:val="00775BE1"/>
    <w:rsid w:val="007801E5"/>
    <w:rsid w:val="007817E5"/>
    <w:rsid w:val="00781B15"/>
    <w:rsid w:val="00786907"/>
    <w:rsid w:val="00790C3B"/>
    <w:rsid w:val="00791681"/>
    <w:rsid w:val="00792B0A"/>
    <w:rsid w:val="007935EF"/>
    <w:rsid w:val="00796E21"/>
    <w:rsid w:val="007A767D"/>
    <w:rsid w:val="007B771A"/>
    <w:rsid w:val="007C05D8"/>
    <w:rsid w:val="007C1BFD"/>
    <w:rsid w:val="007C3A2C"/>
    <w:rsid w:val="007C7417"/>
    <w:rsid w:val="007C774E"/>
    <w:rsid w:val="007E6E9F"/>
    <w:rsid w:val="007F2AED"/>
    <w:rsid w:val="007F3AA8"/>
    <w:rsid w:val="007F52A3"/>
    <w:rsid w:val="007F56E1"/>
    <w:rsid w:val="007F6469"/>
    <w:rsid w:val="007F73D0"/>
    <w:rsid w:val="007F7937"/>
    <w:rsid w:val="00812709"/>
    <w:rsid w:val="00812A2D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0DAC"/>
    <w:rsid w:val="008656BD"/>
    <w:rsid w:val="008657C2"/>
    <w:rsid w:val="00865CB0"/>
    <w:rsid w:val="00866F8B"/>
    <w:rsid w:val="00875AD3"/>
    <w:rsid w:val="00877113"/>
    <w:rsid w:val="008804D4"/>
    <w:rsid w:val="008837E1"/>
    <w:rsid w:val="0089226E"/>
    <w:rsid w:val="00895868"/>
    <w:rsid w:val="008A4081"/>
    <w:rsid w:val="008A4632"/>
    <w:rsid w:val="008A790B"/>
    <w:rsid w:val="008B1574"/>
    <w:rsid w:val="008B28F7"/>
    <w:rsid w:val="008B54EB"/>
    <w:rsid w:val="008C2A7E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1DD7"/>
    <w:rsid w:val="008E23FD"/>
    <w:rsid w:val="008F0062"/>
    <w:rsid w:val="008F1FFD"/>
    <w:rsid w:val="008F3ADF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11CE"/>
    <w:rsid w:val="0098097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274A"/>
    <w:rsid w:val="009E42B1"/>
    <w:rsid w:val="009E4988"/>
    <w:rsid w:val="009E7997"/>
    <w:rsid w:val="009F0792"/>
    <w:rsid w:val="009F1190"/>
    <w:rsid w:val="009F4571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44643"/>
    <w:rsid w:val="00A529C0"/>
    <w:rsid w:val="00A53C91"/>
    <w:rsid w:val="00A53D6E"/>
    <w:rsid w:val="00A53E8E"/>
    <w:rsid w:val="00A55972"/>
    <w:rsid w:val="00A63CB6"/>
    <w:rsid w:val="00A70DE9"/>
    <w:rsid w:val="00A715F4"/>
    <w:rsid w:val="00A7188A"/>
    <w:rsid w:val="00A74D30"/>
    <w:rsid w:val="00A80D0B"/>
    <w:rsid w:val="00A81475"/>
    <w:rsid w:val="00A83CA6"/>
    <w:rsid w:val="00A84630"/>
    <w:rsid w:val="00A90141"/>
    <w:rsid w:val="00A9416D"/>
    <w:rsid w:val="00AA10C3"/>
    <w:rsid w:val="00AA17F3"/>
    <w:rsid w:val="00AB1888"/>
    <w:rsid w:val="00AB2D4E"/>
    <w:rsid w:val="00AB533D"/>
    <w:rsid w:val="00AB61CB"/>
    <w:rsid w:val="00AB7530"/>
    <w:rsid w:val="00AC2FD0"/>
    <w:rsid w:val="00AC799D"/>
    <w:rsid w:val="00AD3BA2"/>
    <w:rsid w:val="00AD698F"/>
    <w:rsid w:val="00AD709C"/>
    <w:rsid w:val="00AD7B3F"/>
    <w:rsid w:val="00AE12BD"/>
    <w:rsid w:val="00AE5EE4"/>
    <w:rsid w:val="00AE6EE8"/>
    <w:rsid w:val="00B05A63"/>
    <w:rsid w:val="00B13CD4"/>
    <w:rsid w:val="00B27288"/>
    <w:rsid w:val="00B32391"/>
    <w:rsid w:val="00B32451"/>
    <w:rsid w:val="00B3519A"/>
    <w:rsid w:val="00B42F8C"/>
    <w:rsid w:val="00B44C68"/>
    <w:rsid w:val="00B453B1"/>
    <w:rsid w:val="00B474BC"/>
    <w:rsid w:val="00B5220A"/>
    <w:rsid w:val="00B53234"/>
    <w:rsid w:val="00B5337E"/>
    <w:rsid w:val="00B54818"/>
    <w:rsid w:val="00B549D6"/>
    <w:rsid w:val="00B62056"/>
    <w:rsid w:val="00B6665F"/>
    <w:rsid w:val="00B712AC"/>
    <w:rsid w:val="00B71370"/>
    <w:rsid w:val="00B72834"/>
    <w:rsid w:val="00B74EAE"/>
    <w:rsid w:val="00B7700F"/>
    <w:rsid w:val="00B80135"/>
    <w:rsid w:val="00B83514"/>
    <w:rsid w:val="00B915D6"/>
    <w:rsid w:val="00B91C6D"/>
    <w:rsid w:val="00B92C84"/>
    <w:rsid w:val="00B93928"/>
    <w:rsid w:val="00B95AA7"/>
    <w:rsid w:val="00BA0F80"/>
    <w:rsid w:val="00BA1D6D"/>
    <w:rsid w:val="00BA4493"/>
    <w:rsid w:val="00BA4708"/>
    <w:rsid w:val="00BA4B9A"/>
    <w:rsid w:val="00BA6BDA"/>
    <w:rsid w:val="00BB642F"/>
    <w:rsid w:val="00BC128E"/>
    <w:rsid w:val="00BD1ABD"/>
    <w:rsid w:val="00BD2EFC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24AC7"/>
    <w:rsid w:val="00C30A14"/>
    <w:rsid w:val="00C33C40"/>
    <w:rsid w:val="00C34481"/>
    <w:rsid w:val="00C34E3E"/>
    <w:rsid w:val="00C40A85"/>
    <w:rsid w:val="00C44260"/>
    <w:rsid w:val="00C46AB7"/>
    <w:rsid w:val="00C51527"/>
    <w:rsid w:val="00C5594D"/>
    <w:rsid w:val="00C604CB"/>
    <w:rsid w:val="00C61C2A"/>
    <w:rsid w:val="00C64ED0"/>
    <w:rsid w:val="00C67BEE"/>
    <w:rsid w:val="00C7024F"/>
    <w:rsid w:val="00C71321"/>
    <w:rsid w:val="00C71FB8"/>
    <w:rsid w:val="00C7276E"/>
    <w:rsid w:val="00C85CB7"/>
    <w:rsid w:val="00C91685"/>
    <w:rsid w:val="00C96997"/>
    <w:rsid w:val="00CA2C3B"/>
    <w:rsid w:val="00CA3925"/>
    <w:rsid w:val="00CB4261"/>
    <w:rsid w:val="00CB5CE2"/>
    <w:rsid w:val="00CC5B86"/>
    <w:rsid w:val="00CD08C7"/>
    <w:rsid w:val="00CD2962"/>
    <w:rsid w:val="00CD56A5"/>
    <w:rsid w:val="00CE1078"/>
    <w:rsid w:val="00CE3800"/>
    <w:rsid w:val="00CE3BFF"/>
    <w:rsid w:val="00CE3EBE"/>
    <w:rsid w:val="00CE4ED7"/>
    <w:rsid w:val="00CE5134"/>
    <w:rsid w:val="00CE6C91"/>
    <w:rsid w:val="00CE7DE4"/>
    <w:rsid w:val="00CF3DDE"/>
    <w:rsid w:val="00D07461"/>
    <w:rsid w:val="00D1639D"/>
    <w:rsid w:val="00D21AB4"/>
    <w:rsid w:val="00D24046"/>
    <w:rsid w:val="00D32944"/>
    <w:rsid w:val="00D3380A"/>
    <w:rsid w:val="00D34572"/>
    <w:rsid w:val="00D3655E"/>
    <w:rsid w:val="00D36B4F"/>
    <w:rsid w:val="00D37581"/>
    <w:rsid w:val="00D414FC"/>
    <w:rsid w:val="00D42BD9"/>
    <w:rsid w:val="00D430C9"/>
    <w:rsid w:val="00D44D31"/>
    <w:rsid w:val="00D46E72"/>
    <w:rsid w:val="00D50CBF"/>
    <w:rsid w:val="00D53025"/>
    <w:rsid w:val="00D55B42"/>
    <w:rsid w:val="00D67A44"/>
    <w:rsid w:val="00D73DDC"/>
    <w:rsid w:val="00D76C59"/>
    <w:rsid w:val="00D82289"/>
    <w:rsid w:val="00D90FFD"/>
    <w:rsid w:val="00D92651"/>
    <w:rsid w:val="00D94418"/>
    <w:rsid w:val="00D96B58"/>
    <w:rsid w:val="00D9778C"/>
    <w:rsid w:val="00DA0A57"/>
    <w:rsid w:val="00DA141A"/>
    <w:rsid w:val="00DB0E49"/>
    <w:rsid w:val="00DB1EFD"/>
    <w:rsid w:val="00DB7B4B"/>
    <w:rsid w:val="00DC0872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00D"/>
    <w:rsid w:val="00E44437"/>
    <w:rsid w:val="00E45078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957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6CC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67E6D"/>
    <w:rsid w:val="00F71242"/>
    <w:rsid w:val="00F732EB"/>
    <w:rsid w:val="00F73695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732"/>
    <w:rsid w:val="00FB2A72"/>
    <w:rsid w:val="00FB2EE5"/>
    <w:rsid w:val="00FB414E"/>
    <w:rsid w:val="00FB6B88"/>
    <w:rsid w:val="00FC0F78"/>
    <w:rsid w:val="00FC10CF"/>
    <w:rsid w:val="00FC74FC"/>
    <w:rsid w:val="00FD109B"/>
    <w:rsid w:val="00FD3D5C"/>
    <w:rsid w:val="00FD4B2E"/>
    <w:rsid w:val="00FE1F4D"/>
    <w:rsid w:val="00FE39B7"/>
    <w:rsid w:val="00FE3EFE"/>
    <w:rsid w:val="00FF3760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168C0E87"/>
  <w15:chartTrackingRefBased/>
  <w15:docId w15:val="{7F7BB285-A114-47BB-BF5C-76FE13B6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EA9BC33-10A1-487B-8A3E-369B2E158D0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926bba-1b12-4191-a120-788eddff2e7e"/>
    <ds:schemaRef ds:uri="http://purl.org/dc/elements/1.1/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CB1E687-B3AB-4B1E-AC82-E0AAAB35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16</TotalTime>
  <Pages>1</Pages>
  <Words>384</Words>
  <Characters>2586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2965</CharactersWithSpaces>
  <SharedDoc>false</SharedDoc>
  <HLinks>
    <vt:vector size="18" baseType="variant">
      <vt:variant>
        <vt:i4>5374018</vt:i4>
      </vt:variant>
      <vt:variant>
        <vt:i4>6</vt:i4>
      </vt:variant>
      <vt:variant>
        <vt:i4>0</vt:i4>
      </vt:variant>
      <vt:variant>
        <vt:i4>5</vt:i4>
      </vt:variant>
      <vt:variant>
        <vt:lpwstr>https://www.animsa.es/portal-detransparencia/contratos-convenios-y-subvenciones/</vt:lpwstr>
      </vt:variant>
      <vt:variant>
        <vt:lpwstr/>
      </vt:variant>
      <vt:variant>
        <vt:i4>6094938</vt:i4>
      </vt:variant>
      <vt:variant>
        <vt:i4>3</vt:i4>
      </vt:variant>
      <vt:variant>
        <vt:i4>0</vt:i4>
      </vt:variant>
      <vt:variant>
        <vt:i4>5</vt:i4>
      </vt:variant>
      <vt:variant>
        <vt:lpwstr>https://sedeagpd.gob.es/</vt:lpwstr>
      </vt:variant>
      <vt:variant>
        <vt:lpwstr/>
      </vt:variant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10</cp:revision>
  <cp:lastPrinted>2012-11-08T10:44:00Z</cp:lastPrinted>
  <dcterms:created xsi:type="dcterms:W3CDTF">2022-03-01T10:45:00Z</dcterms:created>
  <dcterms:modified xsi:type="dcterms:W3CDTF">2022-05-05T08:22:00Z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