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A44" w:rsidRDefault="00A11A44" w:rsidP="001F41D1">
      <w:pPr>
        <w:rPr>
          <w:szCs w:val="22"/>
        </w:rPr>
      </w:pPr>
    </w:p>
    <w:p w:rsidR="000C2885" w:rsidRPr="001F41D1" w:rsidRDefault="007C724E" w:rsidP="00E64C57">
      <w:pPr>
        <w:ind w:firstLine="567"/>
        <w:jc w:val="both"/>
        <w:rPr>
          <w:szCs w:val="22"/>
        </w:rPr>
      </w:pPr>
      <w:r w:rsidRPr="007C724E">
        <w:rPr>
          <w:szCs w:val="22"/>
        </w:rPr>
        <w:t>http://www.cascante.com/noticias/contratacion-gestion-centro-termoludico-de-cascante</w:t>
      </w:r>
      <w:bookmarkStart w:id="0" w:name="_GoBack"/>
      <w:bookmarkEnd w:id="0"/>
    </w:p>
    <w:sectPr w:rsidR="000C2885" w:rsidRPr="001F41D1" w:rsidSect="00B96E25">
      <w:headerReference w:type="default" r:id="rId9"/>
      <w:footerReference w:type="default" r:id="rId10"/>
      <w:pgSz w:w="11906" w:h="16838"/>
      <w:pgMar w:top="1559" w:right="1701" w:bottom="1418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24E" w:rsidRDefault="007C724E">
      <w:r>
        <w:separator/>
      </w:r>
    </w:p>
  </w:endnote>
  <w:endnote w:type="continuationSeparator" w:id="0">
    <w:p w:rsidR="007C724E" w:rsidRDefault="007C7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47A" w:rsidRPr="00E05AC8" w:rsidRDefault="008E447A" w:rsidP="008E447A">
    <w:pPr>
      <w:tabs>
        <w:tab w:val="left" w:pos="1450"/>
        <w:tab w:val="center" w:pos="4252"/>
      </w:tabs>
      <w:rPr>
        <w:rFonts w:eastAsia="Batang"/>
        <w:sz w:val="16"/>
        <w:szCs w:val="20"/>
        <w:lang w:val="es-ES_tradnl"/>
      </w:rPr>
    </w:pPr>
    <w:r>
      <w:rPr>
        <w:rFonts w:eastAsia="Batang"/>
        <w:sz w:val="16"/>
        <w:szCs w:val="20"/>
        <w:lang w:val="es-ES_tradnl"/>
      </w:rPr>
      <w:tab/>
    </w:r>
    <w:r>
      <w:rPr>
        <w:rFonts w:eastAsia="Batang"/>
        <w:sz w:val="16"/>
        <w:szCs w:val="20"/>
        <w:lang w:val="es-ES_tradnl"/>
      </w:rPr>
      <w:tab/>
    </w:r>
    <w:r w:rsidRPr="00E05AC8">
      <w:rPr>
        <w:rFonts w:eastAsia="Batang"/>
        <w:sz w:val="16"/>
        <w:szCs w:val="20"/>
        <w:lang w:val="es-ES_tradnl"/>
      </w:rPr>
      <w:t>Plaza de los Fueros, 1. N.I.F. P3106700B. Teléfono 948851450. Fax 948 850209</w:t>
    </w:r>
  </w:p>
  <w:p w:rsidR="008E447A" w:rsidRDefault="008E447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24E" w:rsidRDefault="007C724E">
      <w:r>
        <w:separator/>
      </w:r>
    </w:p>
  </w:footnote>
  <w:footnote w:type="continuationSeparator" w:id="0">
    <w:p w:rsidR="007C724E" w:rsidRDefault="007C72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89E" w:rsidRDefault="007C724E" w:rsidP="009F789E">
    <w:pPr>
      <w:spacing w:line="260" w:lineRule="exact"/>
      <w:ind w:left="-1134" w:right="6521"/>
      <w:jc w:val="center"/>
      <w:rPr>
        <w:sz w:val="18"/>
        <w:lang w:val="es-ES_tradnl"/>
      </w:rPr>
    </w:pPr>
    <w:r>
      <w:rPr>
        <w:noProof/>
        <w:sz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5.85pt;margin-top:0;width:64.8pt;height:79.2pt;z-index:251658240" o:allowincell="f">
          <v:imagedata r:id="rId1" o:title=""/>
          <w10:wrap type="topAndBottom"/>
        </v:shape>
        <o:OLEObject Type="Embed" ProgID="MSPhotoEd.3" ShapeID="_x0000_s2052" DrawAspect="Content" ObjectID="_1611381975" r:id="rId2"/>
      </w:pict>
    </w:r>
  </w:p>
  <w:p w:rsidR="009F789E" w:rsidRDefault="009F789E" w:rsidP="009F789E">
    <w:pPr>
      <w:spacing w:line="260" w:lineRule="exact"/>
      <w:ind w:left="-1134" w:right="6521"/>
      <w:jc w:val="center"/>
      <w:rPr>
        <w:sz w:val="18"/>
        <w:lang w:val="es-ES_tradnl"/>
      </w:rPr>
    </w:pPr>
  </w:p>
  <w:p w:rsidR="009F789E" w:rsidRDefault="009F789E" w:rsidP="009F789E">
    <w:pPr>
      <w:spacing w:line="260" w:lineRule="exact"/>
      <w:ind w:left="-1134" w:right="6521"/>
      <w:jc w:val="center"/>
      <w:rPr>
        <w:sz w:val="18"/>
        <w:lang w:val="es-ES_tradnl"/>
      </w:rPr>
    </w:pPr>
  </w:p>
  <w:p w:rsidR="009F789E" w:rsidRDefault="009F789E" w:rsidP="009F789E">
    <w:pPr>
      <w:spacing w:line="260" w:lineRule="exact"/>
      <w:ind w:left="-1134" w:right="6521"/>
      <w:jc w:val="center"/>
      <w:rPr>
        <w:sz w:val="18"/>
        <w:lang w:val="es-ES_tradnl"/>
      </w:rPr>
    </w:pPr>
  </w:p>
  <w:p w:rsidR="009F789E" w:rsidRDefault="009F789E" w:rsidP="009F789E">
    <w:pPr>
      <w:spacing w:line="260" w:lineRule="exact"/>
      <w:ind w:left="-1134" w:right="6521"/>
      <w:jc w:val="center"/>
      <w:rPr>
        <w:sz w:val="18"/>
        <w:lang w:val="es-ES_tradnl"/>
      </w:rPr>
    </w:pPr>
  </w:p>
  <w:p w:rsidR="009F789E" w:rsidRDefault="009F789E" w:rsidP="009F789E">
    <w:pPr>
      <w:spacing w:line="260" w:lineRule="exact"/>
      <w:ind w:left="-1134" w:right="6521"/>
      <w:jc w:val="center"/>
      <w:rPr>
        <w:sz w:val="18"/>
        <w:lang w:val="es-ES_tradnl"/>
      </w:rPr>
    </w:pPr>
  </w:p>
  <w:p w:rsidR="009F789E" w:rsidRDefault="009F789E" w:rsidP="009F789E">
    <w:pPr>
      <w:spacing w:line="260" w:lineRule="exact"/>
      <w:ind w:left="-1134" w:right="6521"/>
      <w:jc w:val="center"/>
      <w:rPr>
        <w:sz w:val="18"/>
        <w:lang w:val="es-ES_tradnl"/>
      </w:rPr>
    </w:pPr>
    <w:r>
      <w:rPr>
        <w:sz w:val="18"/>
        <w:lang w:val="es-ES_tradnl"/>
      </w:rPr>
      <w:t>AYUNTAMIENTO</w:t>
    </w:r>
  </w:p>
  <w:p w:rsidR="009F789E" w:rsidRDefault="009F789E" w:rsidP="009F789E">
    <w:pPr>
      <w:spacing w:line="260" w:lineRule="exact"/>
      <w:ind w:left="-1134" w:right="6521"/>
      <w:jc w:val="center"/>
      <w:rPr>
        <w:sz w:val="14"/>
        <w:lang w:val="es-ES_tradnl"/>
      </w:rPr>
    </w:pPr>
    <w:r>
      <w:rPr>
        <w:sz w:val="14"/>
        <w:lang w:val="es-ES_tradnl"/>
      </w:rPr>
      <w:t>DE LA M.N. Y M.L. CIUDAD DE</w:t>
    </w:r>
  </w:p>
  <w:p w:rsidR="009F789E" w:rsidRDefault="009F789E" w:rsidP="009F789E">
    <w:pPr>
      <w:spacing w:line="260" w:lineRule="exact"/>
      <w:ind w:left="-1134" w:right="6521"/>
      <w:jc w:val="center"/>
      <w:rPr>
        <w:b/>
        <w:sz w:val="16"/>
        <w:lang w:val="es-ES_tradnl"/>
      </w:rPr>
    </w:pPr>
    <w:r>
      <w:rPr>
        <w:b/>
        <w:sz w:val="16"/>
        <w:lang w:val="es-ES_tradnl"/>
      </w:rPr>
      <w:t>31520-CASCANTE</w:t>
    </w:r>
  </w:p>
  <w:p w:rsidR="009F789E" w:rsidRDefault="004E1D81" w:rsidP="009F789E">
    <w:pPr>
      <w:spacing w:line="260" w:lineRule="exact"/>
      <w:ind w:left="-1134" w:right="6521"/>
      <w:jc w:val="center"/>
    </w:pPr>
    <w:r>
      <w:rPr>
        <w:noProof/>
        <w:sz w:val="16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-897255</wp:posOffset>
              </wp:positionH>
              <wp:positionV relativeFrom="paragraph">
                <wp:posOffset>421640</wp:posOffset>
              </wp:positionV>
              <wp:extent cx="548640" cy="521208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640" cy="521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F789E" w:rsidRDefault="009F789E" w:rsidP="009F789E">
                          <w:pPr>
                            <w:rPr>
                              <w:sz w:val="16"/>
                              <w:lang w:val="es-ES_tradnl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70.65pt;margin-top:33.2pt;width:43.2pt;height:410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" o:allowincell="f" stroked="f">
              <v:textbox style="layout-flow:vertical;mso-layout-flow-alt:bottom-to-top">
                <w:txbxContent>
                  <w:p w:rsidR="009F789E" w:rsidRDefault="009F789E" w:rsidP="009F789E">
                    <w:pPr>
                      <w:rPr>
                        <w:sz w:val="16"/>
                        <w:lang w:val="es-ES_tradnl"/>
                      </w:rPr>
                    </w:pPr>
                  </w:p>
                </w:txbxContent>
              </v:textbox>
            </v:shape>
          </w:pict>
        </mc:Fallback>
      </mc:AlternateContent>
    </w:r>
    <w:r w:rsidR="009F789E">
      <w:rPr>
        <w:sz w:val="16"/>
        <w:lang w:val="es-ES_tradnl"/>
      </w:rPr>
      <w:t>(Navarra)</w:t>
    </w:r>
    <w:r w:rsidR="009F789E">
      <w:t xml:space="preserve"> </w:t>
    </w:r>
  </w:p>
  <w:p w:rsidR="009F789E" w:rsidRDefault="009F789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03359"/>
    <w:multiLevelType w:val="hybridMultilevel"/>
    <w:tmpl w:val="EF5C3030"/>
    <w:lvl w:ilvl="0" w:tplc="04B00ECC">
      <w:numFmt w:val="bullet"/>
      <w:lvlText w:val="-"/>
      <w:lvlJc w:val="left"/>
      <w:pPr>
        <w:ind w:left="927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7E62BD5"/>
    <w:multiLevelType w:val="hybridMultilevel"/>
    <w:tmpl w:val="ABFC507E"/>
    <w:lvl w:ilvl="0" w:tplc="EEBC2446">
      <w:start w:val="5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A2676"/>
    <w:multiLevelType w:val="hybridMultilevel"/>
    <w:tmpl w:val="4D78876C"/>
    <w:lvl w:ilvl="0" w:tplc="0C0A0015">
      <w:start w:val="1"/>
      <w:numFmt w:val="upperLetter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F904652"/>
    <w:multiLevelType w:val="hybridMultilevel"/>
    <w:tmpl w:val="EA26694E"/>
    <w:lvl w:ilvl="0" w:tplc="6D363114">
      <w:start w:val="1"/>
      <w:numFmt w:val="upperLetter"/>
      <w:lvlText w:val="%1)"/>
      <w:lvlJc w:val="left"/>
      <w:pPr>
        <w:ind w:left="8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0" w:hanging="360"/>
      </w:pPr>
    </w:lvl>
    <w:lvl w:ilvl="2" w:tplc="0C0A001B" w:tentative="1">
      <w:start w:val="1"/>
      <w:numFmt w:val="lowerRoman"/>
      <w:lvlText w:val="%3."/>
      <w:lvlJc w:val="right"/>
      <w:pPr>
        <w:ind w:left="2280" w:hanging="180"/>
      </w:pPr>
    </w:lvl>
    <w:lvl w:ilvl="3" w:tplc="0C0A000F" w:tentative="1">
      <w:start w:val="1"/>
      <w:numFmt w:val="decimal"/>
      <w:lvlText w:val="%4."/>
      <w:lvlJc w:val="left"/>
      <w:pPr>
        <w:ind w:left="3000" w:hanging="360"/>
      </w:pPr>
    </w:lvl>
    <w:lvl w:ilvl="4" w:tplc="0C0A0019" w:tentative="1">
      <w:start w:val="1"/>
      <w:numFmt w:val="lowerLetter"/>
      <w:lvlText w:val="%5."/>
      <w:lvlJc w:val="left"/>
      <w:pPr>
        <w:ind w:left="3720" w:hanging="360"/>
      </w:pPr>
    </w:lvl>
    <w:lvl w:ilvl="5" w:tplc="0C0A001B" w:tentative="1">
      <w:start w:val="1"/>
      <w:numFmt w:val="lowerRoman"/>
      <w:lvlText w:val="%6."/>
      <w:lvlJc w:val="right"/>
      <w:pPr>
        <w:ind w:left="4440" w:hanging="180"/>
      </w:pPr>
    </w:lvl>
    <w:lvl w:ilvl="6" w:tplc="0C0A000F" w:tentative="1">
      <w:start w:val="1"/>
      <w:numFmt w:val="decimal"/>
      <w:lvlText w:val="%7."/>
      <w:lvlJc w:val="left"/>
      <w:pPr>
        <w:ind w:left="5160" w:hanging="360"/>
      </w:pPr>
    </w:lvl>
    <w:lvl w:ilvl="7" w:tplc="0C0A0019" w:tentative="1">
      <w:start w:val="1"/>
      <w:numFmt w:val="lowerLetter"/>
      <w:lvlText w:val="%8."/>
      <w:lvlJc w:val="left"/>
      <w:pPr>
        <w:ind w:left="5880" w:hanging="360"/>
      </w:pPr>
    </w:lvl>
    <w:lvl w:ilvl="8" w:tplc="0C0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11703399"/>
    <w:multiLevelType w:val="hybridMultilevel"/>
    <w:tmpl w:val="7722F152"/>
    <w:lvl w:ilvl="0" w:tplc="FAA4FA0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7944404"/>
    <w:multiLevelType w:val="hybridMultilevel"/>
    <w:tmpl w:val="288AA6DE"/>
    <w:lvl w:ilvl="0" w:tplc="87F8DDAE">
      <w:start w:val="1"/>
      <w:numFmt w:val="bullet"/>
      <w:lvlText w:val=""/>
      <w:lvlJc w:val="left"/>
      <w:pPr>
        <w:tabs>
          <w:tab w:val="num" w:pos="1407"/>
        </w:tabs>
        <w:ind w:left="140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6">
    <w:nsid w:val="1B7E6444"/>
    <w:multiLevelType w:val="hybridMultilevel"/>
    <w:tmpl w:val="BB8804B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CEC3289"/>
    <w:multiLevelType w:val="hybridMultilevel"/>
    <w:tmpl w:val="56C406F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11A0DD0"/>
    <w:multiLevelType w:val="hybridMultilevel"/>
    <w:tmpl w:val="45AC244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3B773A"/>
    <w:multiLevelType w:val="hybridMultilevel"/>
    <w:tmpl w:val="E294D4F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7291AB2"/>
    <w:multiLevelType w:val="hybridMultilevel"/>
    <w:tmpl w:val="BFB038C2"/>
    <w:lvl w:ilvl="0" w:tplc="0C0A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77917B7"/>
    <w:multiLevelType w:val="hybridMultilevel"/>
    <w:tmpl w:val="2444BC62"/>
    <w:lvl w:ilvl="0" w:tplc="2992508A">
      <w:start w:val="1"/>
      <w:numFmt w:val="upp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2CA167E1"/>
    <w:multiLevelType w:val="hybridMultilevel"/>
    <w:tmpl w:val="01A6AF3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0AC7B8F"/>
    <w:multiLevelType w:val="hybridMultilevel"/>
    <w:tmpl w:val="F962CEE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89267A1"/>
    <w:multiLevelType w:val="hybridMultilevel"/>
    <w:tmpl w:val="E2DEED42"/>
    <w:lvl w:ilvl="0" w:tplc="6D363114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9F2D31"/>
    <w:multiLevelType w:val="hybridMultilevel"/>
    <w:tmpl w:val="C77099B2"/>
    <w:lvl w:ilvl="0" w:tplc="FAA4FA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DD5C1F"/>
    <w:multiLevelType w:val="hybridMultilevel"/>
    <w:tmpl w:val="39A256EC"/>
    <w:lvl w:ilvl="0" w:tplc="6D363114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411C77"/>
    <w:multiLevelType w:val="hybridMultilevel"/>
    <w:tmpl w:val="735622D6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8B5511C"/>
    <w:multiLevelType w:val="hybridMultilevel"/>
    <w:tmpl w:val="D604E57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2BA55AA"/>
    <w:multiLevelType w:val="hybridMultilevel"/>
    <w:tmpl w:val="4900DE8A"/>
    <w:lvl w:ilvl="0" w:tplc="6D363114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A9404F6"/>
    <w:multiLevelType w:val="hybridMultilevel"/>
    <w:tmpl w:val="21728608"/>
    <w:lvl w:ilvl="0" w:tplc="6D363114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363114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B12594B"/>
    <w:multiLevelType w:val="hybridMultilevel"/>
    <w:tmpl w:val="870E978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4390D14"/>
    <w:multiLevelType w:val="hybridMultilevel"/>
    <w:tmpl w:val="E0C0A8C0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A514C18"/>
    <w:multiLevelType w:val="hybridMultilevel"/>
    <w:tmpl w:val="C8BC750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10"/>
  </w:num>
  <w:num w:numId="4">
    <w:abstractNumId w:val="17"/>
  </w:num>
  <w:num w:numId="5">
    <w:abstractNumId w:val="23"/>
  </w:num>
  <w:num w:numId="6">
    <w:abstractNumId w:val="6"/>
  </w:num>
  <w:num w:numId="7">
    <w:abstractNumId w:val="9"/>
  </w:num>
  <w:num w:numId="8">
    <w:abstractNumId w:val="19"/>
  </w:num>
  <w:num w:numId="9">
    <w:abstractNumId w:val="21"/>
  </w:num>
  <w:num w:numId="10">
    <w:abstractNumId w:val="7"/>
  </w:num>
  <w:num w:numId="11">
    <w:abstractNumId w:val="8"/>
  </w:num>
  <w:num w:numId="12">
    <w:abstractNumId w:val="20"/>
  </w:num>
  <w:num w:numId="13">
    <w:abstractNumId w:val="22"/>
  </w:num>
  <w:num w:numId="14">
    <w:abstractNumId w:val="12"/>
  </w:num>
  <w:num w:numId="15">
    <w:abstractNumId w:val="18"/>
  </w:num>
  <w:num w:numId="16">
    <w:abstractNumId w:val="5"/>
  </w:num>
  <w:num w:numId="17">
    <w:abstractNumId w:val="16"/>
  </w:num>
  <w:num w:numId="18">
    <w:abstractNumId w:val="2"/>
  </w:num>
  <w:num w:numId="19">
    <w:abstractNumId w:val="3"/>
  </w:num>
  <w:num w:numId="20">
    <w:abstractNumId w:val="1"/>
  </w:num>
  <w:num w:numId="21">
    <w:abstractNumId w:val="13"/>
  </w:num>
  <w:num w:numId="22">
    <w:abstractNumId w:val="4"/>
  </w:num>
  <w:num w:numId="23">
    <w:abstractNumId w:val="15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24E"/>
    <w:rsid w:val="00005110"/>
    <w:rsid w:val="000063A7"/>
    <w:rsid w:val="000149E3"/>
    <w:rsid w:val="0003593B"/>
    <w:rsid w:val="0004342F"/>
    <w:rsid w:val="00046C5F"/>
    <w:rsid w:val="000758F8"/>
    <w:rsid w:val="000771BF"/>
    <w:rsid w:val="000805AF"/>
    <w:rsid w:val="0008096F"/>
    <w:rsid w:val="00087803"/>
    <w:rsid w:val="00093536"/>
    <w:rsid w:val="00095637"/>
    <w:rsid w:val="000A4AF3"/>
    <w:rsid w:val="000A6E9C"/>
    <w:rsid w:val="000C2885"/>
    <w:rsid w:val="000D002F"/>
    <w:rsid w:val="000D6C8A"/>
    <w:rsid w:val="00102754"/>
    <w:rsid w:val="001255BC"/>
    <w:rsid w:val="00147894"/>
    <w:rsid w:val="00170D92"/>
    <w:rsid w:val="00196E5E"/>
    <w:rsid w:val="001A1833"/>
    <w:rsid w:val="001A1AD5"/>
    <w:rsid w:val="001C5613"/>
    <w:rsid w:val="001C6589"/>
    <w:rsid w:val="001E5EC9"/>
    <w:rsid w:val="001F41D1"/>
    <w:rsid w:val="00200278"/>
    <w:rsid w:val="0024221E"/>
    <w:rsid w:val="00243BB0"/>
    <w:rsid w:val="00253CE2"/>
    <w:rsid w:val="00276CCB"/>
    <w:rsid w:val="002820C5"/>
    <w:rsid w:val="002B7C73"/>
    <w:rsid w:val="002C0EFA"/>
    <w:rsid w:val="002D5579"/>
    <w:rsid w:val="002D7F92"/>
    <w:rsid w:val="002E57AB"/>
    <w:rsid w:val="002F0996"/>
    <w:rsid w:val="00313561"/>
    <w:rsid w:val="00317927"/>
    <w:rsid w:val="003209A1"/>
    <w:rsid w:val="00323A1C"/>
    <w:rsid w:val="00330A7D"/>
    <w:rsid w:val="003B533A"/>
    <w:rsid w:val="003B66E8"/>
    <w:rsid w:val="003C1A6B"/>
    <w:rsid w:val="003C3A1A"/>
    <w:rsid w:val="003D585F"/>
    <w:rsid w:val="003F1C36"/>
    <w:rsid w:val="00442096"/>
    <w:rsid w:val="0044395E"/>
    <w:rsid w:val="00450CB3"/>
    <w:rsid w:val="00454F5F"/>
    <w:rsid w:val="004647D7"/>
    <w:rsid w:val="004A14EB"/>
    <w:rsid w:val="004E1D81"/>
    <w:rsid w:val="004F4439"/>
    <w:rsid w:val="005348B0"/>
    <w:rsid w:val="00551FF4"/>
    <w:rsid w:val="00556579"/>
    <w:rsid w:val="0056415B"/>
    <w:rsid w:val="00567F72"/>
    <w:rsid w:val="005700C5"/>
    <w:rsid w:val="00591F84"/>
    <w:rsid w:val="005B2651"/>
    <w:rsid w:val="005C6A02"/>
    <w:rsid w:val="005C7750"/>
    <w:rsid w:val="0067384F"/>
    <w:rsid w:val="00695F61"/>
    <w:rsid w:val="00696BC1"/>
    <w:rsid w:val="006A6F5F"/>
    <w:rsid w:val="006B642D"/>
    <w:rsid w:val="006D4D9E"/>
    <w:rsid w:val="006E28C8"/>
    <w:rsid w:val="006E6D6C"/>
    <w:rsid w:val="00707CAA"/>
    <w:rsid w:val="00710FCF"/>
    <w:rsid w:val="0071333D"/>
    <w:rsid w:val="0071726F"/>
    <w:rsid w:val="00726719"/>
    <w:rsid w:val="0076315C"/>
    <w:rsid w:val="007A354F"/>
    <w:rsid w:val="007B0AA6"/>
    <w:rsid w:val="007C724E"/>
    <w:rsid w:val="00806A62"/>
    <w:rsid w:val="008548FD"/>
    <w:rsid w:val="00860F14"/>
    <w:rsid w:val="00893C1F"/>
    <w:rsid w:val="008A085F"/>
    <w:rsid w:val="008B3B16"/>
    <w:rsid w:val="008E447A"/>
    <w:rsid w:val="008E62EB"/>
    <w:rsid w:val="008F1183"/>
    <w:rsid w:val="00937C4C"/>
    <w:rsid w:val="00947810"/>
    <w:rsid w:val="009806D3"/>
    <w:rsid w:val="009968EB"/>
    <w:rsid w:val="009A3F79"/>
    <w:rsid w:val="009D3DBA"/>
    <w:rsid w:val="009D544F"/>
    <w:rsid w:val="009F789E"/>
    <w:rsid w:val="00A03440"/>
    <w:rsid w:val="00A11A44"/>
    <w:rsid w:val="00A13256"/>
    <w:rsid w:val="00A14E4B"/>
    <w:rsid w:val="00A46CE6"/>
    <w:rsid w:val="00A47F3B"/>
    <w:rsid w:val="00A51459"/>
    <w:rsid w:val="00A55E66"/>
    <w:rsid w:val="00A5708E"/>
    <w:rsid w:val="00A66716"/>
    <w:rsid w:val="00AC01ED"/>
    <w:rsid w:val="00AC4990"/>
    <w:rsid w:val="00AD1D64"/>
    <w:rsid w:val="00B11DAA"/>
    <w:rsid w:val="00B20E94"/>
    <w:rsid w:val="00B55597"/>
    <w:rsid w:val="00B72992"/>
    <w:rsid w:val="00B96E25"/>
    <w:rsid w:val="00BD0761"/>
    <w:rsid w:val="00BE0D4C"/>
    <w:rsid w:val="00BF09B7"/>
    <w:rsid w:val="00C0773C"/>
    <w:rsid w:val="00C22FCC"/>
    <w:rsid w:val="00C5103E"/>
    <w:rsid w:val="00C53226"/>
    <w:rsid w:val="00C55897"/>
    <w:rsid w:val="00C84E0D"/>
    <w:rsid w:val="00CA76C3"/>
    <w:rsid w:val="00CD23CD"/>
    <w:rsid w:val="00D22BC2"/>
    <w:rsid w:val="00D24800"/>
    <w:rsid w:val="00D42FD4"/>
    <w:rsid w:val="00D526F0"/>
    <w:rsid w:val="00D61548"/>
    <w:rsid w:val="00D83491"/>
    <w:rsid w:val="00D83D77"/>
    <w:rsid w:val="00D867AE"/>
    <w:rsid w:val="00DC09F6"/>
    <w:rsid w:val="00DD2516"/>
    <w:rsid w:val="00DD30BA"/>
    <w:rsid w:val="00E31C06"/>
    <w:rsid w:val="00E45121"/>
    <w:rsid w:val="00E453D1"/>
    <w:rsid w:val="00E64C57"/>
    <w:rsid w:val="00E828AF"/>
    <w:rsid w:val="00E90E2B"/>
    <w:rsid w:val="00EB037D"/>
    <w:rsid w:val="00EB0A47"/>
    <w:rsid w:val="00EB436E"/>
    <w:rsid w:val="00EC6B0D"/>
    <w:rsid w:val="00EC7DD2"/>
    <w:rsid w:val="00ED2A8D"/>
    <w:rsid w:val="00EE1B5D"/>
    <w:rsid w:val="00EF037D"/>
    <w:rsid w:val="00F148AA"/>
    <w:rsid w:val="00F1560B"/>
    <w:rsid w:val="00F70738"/>
    <w:rsid w:val="00F84712"/>
    <w:rsid w:val="00F84F50"/>
    <w:rsid w:val="00F862BF"/>
    <w:rsid w:val="00F915D8"/>
    <w:rsid w:val="00FD506E"/>
    <w:rsid w:val="00FE71A5"/>
    <w:rsid w:val="00FF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2A8D"/>
    <w:rPr>
      <w:sz w:val="24"/>
      <w:szCs w:val="24"/>
    </w:rPr>
  </w:style>
  <w:style w:type="paragraph" w:styleId="Ttulo1">
    <w:name w:val="heading 1"/>
    <w:basedOn w:val="Normal"/>
    <w:next w:val="Normal"/>
    <w:qFormat/>
    <w:rsid w:val="00093536"/>
    <w:pPr>
      <w:keepNext/>
      <w:widowControl w:val="0"/>
      <w:outlineLvl w:val="0"/>
    </w:pPr>
    <w:rPr>
      <w:b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F789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F789E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F84F50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6E28C8"/>
    <w:pPr>
      <w:shd w:val="clear" w:color="auto" w:fill="000080"/>
    </w:pPr>
    <w:rPr>
      <w:rFonts w:ascii="Tahoma" w:hAnsi="Tahoma" w:cs="Tahoma"/>
    </w:rPr>
  </w:style>
  <w:style w:type="paragraph" w:styleId="Sangra2detindependiente">
    <w:name w:val="Body Text Indent 2"/>
    <w:basedOn w:val="Normal"/>
    <w:rsid w:val="00093536"/>
    <w:pPr>
      <w:ind w:left="1418"/>
    </w:pPr>
    <w:rPr>
      <w:lang w:val="es-ES_tradnl"/>
    </w:rPr>
  </w:style>
  <w:style w:type="paragraph" w:styleId="Textoindependiente2">
    <w:name w:val="Body Text 2"/>
    <w:basedOn w:val="Normal"/>
    <w:rsid w:val="00093536"/>
    <w:pPr>
      <w:jc w:val="both"/>
    </w:pPr>
    <w:rPr>
      <w:lang w:val="es-ES_tradnl"/>
    </w:rPr>
  </w:style>
  <w:style w:type="paragraph" w:styleId="NormalWeb">
    <w:name w:val="Normal (Web)"/>
    <w:basedOn w:val="Normal"/>
    <w:uiPriority w:val="99"/>
    <w:rsid w:val="00ED2A8D"/>
    <w:pPr>
      <w:spacing w:before="100" w:beforeAutospacing="1" w:after="100" w:afterAutospacing="1"/>
    </w:pPr>
  </w:style>
  <w:style w:type="paragraph" w:styleId="Sinespaciado">
    <w:name w:val="No Spacing"/>
    <w:uiPriority w:val="1"/>
    <w:qFormat/>
    <w:rsid w:val="00860F14"/>
    <w:rPr>
      <w:rFonts w:ascii="Calibri" w:eastAsia="Calibri" w:hAnsi="Calibri"/>
      <w:sz w:val="22"/>
      <w:szCs w:val="22"/>
      <w:lang w:eastAsia="en-US"/>
    </w:rPr>
  </w:style>
  <w:style w:type="paragraph" w:customStyle="1" w:styleId="Style17">
    <w:name w:val="Style 17"/>
    <w:basedOn w:val="Normal"/>
    <w:uiPriority w:val="99"/>
    <w:rsid w:val="00A5708E"/>
    <w:pPr>
      <w:widowControl w:val="0"/>
      <w:autoSpaceDE w:val="0"/>
      <w:autoSpaceDN w:val="0"/>
      <w:spacing w:before="324"/>
      <w:ind w:left="72" w:right="72" w:firstLine="720"/>
      <w:jc w:val="both"/>
    </w:pPr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5708E"/>
    <w:rPr>
      <w:sz w:val="20"/>
      <w:szCs w:val="20"/>
    </w:rPr>
  </w:style>
  <w:style w:type="paragraph" w:styleId="Prrafodelista">
    <w:name w:val="List Paragraph"/>
    <w:basedOn w:val="Normal"/>
    <w:uiPriority w:val="34"/>
    <w:qFormat/>
    <w:rsid w:val="00E31C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xl1">
    <w:name w:val="xl1"/>
    <w:basedOn w:val="Normal"/>
    <w:rsid w:val="0024221E"/>
    <w:pPr>
      <w:spacing w:after="240"/>
      <w:ind w:left="200" w:right="50" w:hanging="150"/>
      <w:jc w:val="both"/>
    </w:pPr>
  </w:style>
  <w:style w:type="paragraph" w:customStyle="1" w:styleId="xl2">
    <w:name w:val="xl2"/>
    <w:basedOn w:val="Normal"/>
    <w:rsid w:val="0024221E"/>
    <w:pPr>
      <w:spacing w:after="240"/>
      <w:ind w:left="350" w:right="50" w:hanging="150"/>
      <w:jc w:val="both"/>
    </w:pPr>
  </w:style>
  <w:style w:type="paragraph" w:customStyle="1" w:styleId="xa2">
    <w:name w:val="xa2"/>
    <w:basedOn w:val="Normal"/>
    <w:rsid w:val="00046C5F"/>
    <w:pPr>
      <w:spacing w:after="240"/>
      <w:ind w:left="350" w:right="5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2A8D"/>
    <w:rPr>
      <w:sz w:val="24"/>
      <w:szCs w:val="24"/>
    </w:rPr>
  </w:style>
  <w:style w:type="paragraph" w:styleId="Ttulo1">
    <w:name w:val="heading 1"/>
    <w:basedOn w:val="Normal"/>
    <w:next w:val="Normal"/>
    <w:qFormat/>
    <w:rsid w:val="00093536"/>
    <w:pPr>
      <w:keepNext/>
      <w:widowControl w:val="0"/>
      <w:outlineLvl w:val="0"/>
    </w:pPr>
    <w:rPr>
      <w:b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F789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F789E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F84F50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6E28C8"/>
    <w:pPr>
      <w:shd w:val="clear" w:color="auto" w:fill="000080"/>
    </w:pPr>
    <w:rPr>
      <w:rFonts w:ascii="Tahoma" w:hAnsi="Tahoma" w:cs="Tahoma"/>
    </w:rPr>
  </w:style>
  <w:style w:type="paragraph" w:styleId="Sangra2detindependiente">
    <w:name w:val="Body Text Indent 2"/>
    <w:basedOn w:val="Normal"/>
    <w:rsid w:val="00093536"/>
    <w:pPr>
      <w:ind w:left="1418"/>
    </w:pPr>
    <w:rPr>
      <w:lang w:val="es-ES_tradnl"/>
    </w:rPr>
  </w:style>
  <w:style w:type="paragraph" w:styleId="Textoindependiente2">
    <w:name w:val="Body Text 2"/>
    <w:basedOn w:val="Normal"/>
    <w:rsid w:val="00093536"/>
    <w:pPr>
      <w:jc w:val="both"/>
    </w:pPr>
    <w:rPr>
      <w:lang w:val="es-ES_tradnl"/>
    </w:rPr>
  </w:style>
  <w:style w:type="paragraph" w:styleId="NormalWeb">
    <w:name w:val="Normal (Web)"/>
    <w:basedOn w:val="Normal"/>
    <w:uiPriority w:val="99"/>
    <w:rsid w:val="00ED2A8D"/>
    <w:pPr>
      <w:spacing w:before="100" w:beforeAutospacing="1" w:after="100" w:afterAutospacing="1"/>
    </w:pPr>
  </w:style>
  <w:style w:type="paragraph" w:styleId="Sinespaciado">
    <w:name w:val="No Spacing"/>
    <w:uiPriority w:val="1"/>
    <w:qFormat/>
    <w:rsid w:val="00860F14"/>
    <w:rPr>
      <w:rFonts w:ascii="Calibri" w:eastAsia="Calibri" w:hAnsi="Calibri"/>
      <w:sz w:val="22"/>
      <w:szCs w:val="22"/>
      <w:lang w:eastAsia="en-US"/>
    </w:rPr>
  </w:style>
  <w:style w:type="paragraph" w:customStyle="1" w:styleId="Style17">
    <w:name w:val="Style 17"/>
    <w:basedOn w:val="Normal"/>
    <w:uiPriority w:val="99"/>
    <w:rsid w:val="00A5708E"/>
    <w:pPr>
      <w:widowControl w:val="0"/>
      <w:autoSpaceDE w:val="0"/>
      <w:autoSpaceDN w:val="0"/>
      <w:spacing w:before="324"/>
      <w:ind w:left="72" w:right="72" w:firstLine="720"/>
      <w:jc w:val="both"/>
    </w:pPr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5708E"/>
    <w:rPr>
      <w:sz w:val="20"/>
      <w:szCs w:val="20"/>
    </w:rPr>
  </w:style>
  <w:style w:type="paragraph" w:styleId="Prrafodelista">
    <w:name w:val="List Paragraph"/>
    <w:basedOn w:val="Normal"/>
    <w:uiPriority w:val="34"/>
    <w:qFormat/>
    <w:rsid w:val="00E31C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xl1">
    <w:name w:val="xl1"/>
    <w:basedOn w:val="Normal"/>
    <w:rsid w:val="0024221E"/>
    <w:pPr>
      <w:spacing w:after="240"/>
      <w:ind w:left="200" w:right="50" w:hanging="150"/>
      <w:jc w:val="both"/>
    </w:pPr>
  </w:style>
  <w:style w:type="paragraph" w:customStyle="1" w:styleId="xl2">
    <w:name w:val="xl2"/>
    <w:basedOn w:val="Normal"/>
    <w:rsid w:val="0024221E"/>
    <w:pPr>
      <w:spacing w:after="240"/>
      <w:ind w:left="350" w:right="50" w:hanging="150"/>
      <w:jc w:val="both"/>
    </w:pPr>
  </w:style>
  <w:style w:type="paragraph" w:customStyle="1" w:styleId="xa2">
    <w:name w:val="xa2"/>
    <w:basedOn w:val="Normal"/>
    <w:rsid w:val="00046C5F"/>
    <w:pPr>
      <w:spacing w:after="240"/>
      <w:ind w:left="350" w:right="5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790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34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5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104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2242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2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545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3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ITE\Desktop\FOLIO%20TIMBRAD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D0A427-C8B9-49AD-A38D-7C2775DA1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FOLIO TIMBRADO</Template>
  <TotalTime>5</TotalTime>
  <Pages>1</Pages>
  <Words>1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</vt:lpstr>
    </vt:vector>
  </TitlesOfParts>
  <Company>.</Company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</dc:title>
  <dc:creator>Ayto Cascante</dc:creator>
  <cp:lastModifiedBy>Ayto Cascante</cp:lastModifiedBy>
  <cp:revision>1</cp:revision>
  <cp:lastPrinted>2018-01-19T11:56:00Z</cp:lastPrinted>
  <dcterms:created xsi:type="dcterms:W3CDTF">2019-02-11T08:14:00Z</dcterms:created>
  <dcterms:modified xsi:type="dcterms:W3CDTF">2019-02-11T08:20:00Z</dcterms:modified>
</cp:coreProperties>
</file>