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0B2" w:rsidRPr="002E04D4" w:rsidRDefault="000110B2" w:rsidP="000110B2">
      <w:pPr>
        <w:jc w:val="center"/>
        <w:rPr>
          <w:b/>
        </w:rPr>
      </w:pPr>
      <w:r w:rsidRPr="002E04D4">
        <w:rPr>
          <w:b/>
        </w:rPr>
        <w:t>ACTA MESA DE CONTRATACIÓN</w:t>
      </w:r>
      <w:r>
        <w:rPr>
          <w:b/>
        </w:rPr>
        <w:t xml:space="preserve"> </w:t>
      </w:r>
    </w:p>
    <w:p w:rsidR="000110B2" w:rsidRDefault="000110B2" w:rsidP="000110B2">
      <w:pPr>
        <w:jc w:val="both"/>
        <w:rPr>
          <w:b/>
        </w:rPr>
      </w:pPr>
    </w:p>
    <w:p w:rsidR="000110B2" w:rsidRPr="00C768E7" w:rsidRDefault="000110B2" w:rsidP="000110B2">
      <w:pPr>
        <w:jc w:val="both"/>
      </w:pPr>
      <w:r w:rsidRPr="00092527">
        <w:rPr>
          <w:b/>
        </w:rPr>
        <w:t>EXPEDIENTE</w:t>
      </w:r>
      <w:r w:rsidRPr="00F2182D">
        <w:t xml:space="preserve">: </w:t>
      </w:r>
      <w:r w:rsidRPr="00C768E7">
        <w:rPr>
          <w:rFonts w:cs="Arial"/>
        </w:rPr>
        <w:t>CONTRATO MIXTO DE</w:t>
      </w:r>
      <w:r w:rsidRPr="00C768E7">
        <w:t xml:space="preserve"> </w:t>
      </w:r>
      <w:r w:rsidRPr="00C768E7">
        <w:rPr>
          <w:rFonts w:cs="Arial"/>
        </w:rPr>
        <w:t xml:space="preserve">CONCESIÓN ADMINISTRATIVA PARA </w:t>
      </w:r>
      <w:smartTag w:uri="urn:schemas-microsoft-com:office:smarttags" w:element="PersonName">
        <w:smartTagPr>
          <w:attr w:name="ProductID" w:val="LA GESTIￓN INDIRECTA"/>
        </w:smartTagPr>
        <w:r w:rsidRPr="00C768E7">
          <w:rPr>
            <w:rFonts w:cs="Arial"/>
          </w:rPr>
          <w:t>LA GESTIÓN INDIRECTA</w:t>
        </w:r>
      </w:smartTag>
      <w:r w:rsidRPr="00C768E7">
        <w:rPr>
          <w:rFonts w:cs="Arial"/>
        </w:rPr>
        <w:t xml:space="preserve"> DEL SERVICIO PÚBLICO MUNICIPAL DEL ESPACIO JOVEN MEDIANTE CONCESIÓN Y DE ASISTENCIA PARA EL DISEÑO </w:t>
      </w:r>
      <w:r w:rsidRPr="00C768E7">
        <w:rPr>
          <w:rFonts w:cs="Arial"/>
          <w:spacing w:val="-2"/>
        </w:rPr>
        <w:t>Y DESARROLLO DEL PROGRAMA ANUAL DE OCIO JUVENIL</w:t>
      </w:r>
      <w:r w:rsidRPr="00C768E7">
        <w:t>”</w:t>
      </w:r>
    </w:p>
    <w:p w:rsidR="000110B2" w:rsidRDefault="000110B2" w:rsidP="000110B2">
      <w:pPr>
        <w:jc w:val="both"/>
        <w:rPr>
          <w:b/>
        </w:rPr>
      </w:pPr>
    </w:p>
    <w:p w:rsidR="000110B2" w:rsidRPr="00395493" w:rsidRDefault="000110B2" w:rsidP="000110B2">
      <w:pPr>
        <w:jc w:val="center"/>
        <w:rPr>
          <w:b/>
        </w:rPr>
      </w:pPr>
      <w:r w:rsidRPr="00395493">
        <w:rPr>
          <w:b/>
        </w:rPr>
        <w:t>ADMISIÓN</w:t>
      </w:r>
      <w:r>
        <w:rPr>
          <w:b/>
        </w:rPr>
        <w:t xml:space="preserve"> </w:t>
      </w:r>
    </w:p>
    <w:p w:rsidR="000110B2" w:rsidRDefault="000110B2" w:rsidP="000110B2">
      <w:pPr>
        <w:jc w:val="both"/>
      </w:pPr>
    </w:p>
    <w:tbl>
      <w:tblPr>
        <w:tblStyle w:val="Tablaconcuadrcula"/>
        <w:tblW w:w="0" w:type="auto"/>
        <w:tblLook w:val="01E0"/>
      </w:tblPr>
      <w:tblGrid>
        <w:gridCol w:w="1548"/>
        <w:gridCol w:w="4500"/>
        <w:gridCol w:w="2596"/>
      </w:tblGrid>
      <w:tr w:rsidR="000110B2" w:rsidTr="00AE47C2">
        <w:tc>
          <w:tcPr>
            <w:tcW w:w="6048" w:type="dxa"/>
            <w:gridSpan w:val="2"/>
          </w:tcPr>
          <w:p w:rsidR="000110B2" w:rsidRDefault="000110B2" w:rsidP="00AE47C2">
            <w:pPr>
              <w:jc w:val="both"/>
            </w:pPr>
            <w:r w:rsidRPr="002E04D4">
              <w:rPr>
                <w:b/>
              </w:rPr>
              <w:t>FECHA</w:t>
            </w:r>
            <w:r>
              <w:t>: 14 de JULIO de 2017</w:t>
            </w:r>
          </w:p>
        </w:tc>
        <w:tc>
          <w:tcPr>
            <w:tcW w:w="2596" w:type="dxa"/>
          </w:tcPr>
          <w:p w:rsidR="000110B2" w:rsidRDefault="000110B2" w:rsidP="00AE47C2">
            <w:pPr>
              <w:jc w:val="both"/>
            </w:pPr>
            <w:r w:rsidRPr="002E04D4">
              <w:rPr>
                <w:b/>
              </w:rPr>
              <w:t>HORA INICIO</w:t>
            </w:r>
            <w:r>
              <w:t>: 09:30</w:t>
            </w:r>
          </w:p>
        </w:tc>
      </w:tr>
      <w:tr w:rsidR="000110B2" w:rsidTr="00AE47C2">
        <w:tc>
          <w:tcPr>
            <w:tcW w:w="6048" w:type="dxa"/>
            <w:gridSpan w:val="2"/>
          </w:tcPr>
          <w:p w:rsidR="000110B2" w:rsidRDefault="000110B2" w:rsidP="00AE47C2">
            <w:pPr>
              <w:jc w:val="both"/>
            </w:pPr>
          </w:p>
        </w:tc>
        <w:tc>
          <w:tcPr>
            <w:tcW w:w="2596" w:type="dxa"/>
          </w:tcPr>
          <w:p w:rsidR="000110B2" w:rsidRDefault="000110B2" w:rsidP="00AE47C2">
            <w:pPr>
              <w:jc w:val="both"/>
            </w:pPr>
            <w:r w:rsidRPr="002E04D4">
              <w:rPr>
                <w:b/>
              </w:rPr>
              <w:t>HORA FINAL</w:t>
            </w:r>
            <w:r>
              <w:t>:  10:00</w:t>
            </w:r>
          </w:p>
        </w:tc>
      </w:tr>
      <w:tr w:rsidR="000110B2" w:rsidTr="00AE47C2">
        <w:tc>
          <w:tcPr>
            <w:tcW w:w="6048" w:type="dxa"/>
            <w:gridSpan w:val="2"/>
          </w:tcPr>
          <w:p w:rsidR="000110B2" w:rsidRDefault="000110B2" w:rsidP="00AE47C2">
            <w:pPr>
              <w:jc w:val="both"/>
            </w:pPr>
          </w:p>
        </w:tc>
        <w:tc>
          <w:tcPr>
            <w:tcW w:w="2596" w:type="dxa"/>
          </w:tcPr>
          <w:p w:rsidR="000110B2" w:rsidRDefault="000110B2" w:rsidP="00AE47C2">
            <w:pPr>
              <w:jc w:val="both"/>
            </w:pPr>
          </w:p>
        </w:tc>
      </w:tr>
      <w:tr w:rsidR="000110B2" w:rsidTr="00AE47C2">
        <w:tc>
          <w:tcPr>
            <w:tcW w:w="6048" w:type="dxa"/>
            <w:gridSpan w:val="2"/>
          </w:tcPr>
          <w:p w:rsidR="000110B2" w:rsidRDefault="000110B2" w:rsidP="00AE47C2">
            <w:pPr>
              <w:jc w:val="both"/>
            </w:pPr>
            <w:r w:rsidRPr="002E04D4">
              <w:rPr>
                <w:b/>
              </w:rPr>
              <w:t>ACTO</w:t>
            </w:r>
            <w:r>
              <w:t xml:space="preserve">: Examen de documentación administrativa </w:t>
            </w:r>
          </w:p>
        </w:tc>
        <w:tc>
          <w:tcPr>
            <w:tcW w:w="2596" w:type="dxa"/>
          </w:tcPr>
          <w:p w:rsidR="000110B2" w:rsidRDefault="000110B2" w:rsidP="00AE47C2">
            <w:pPr>
              <w:jc w:val="both"/>
            </w:pPr>
          </w:p>
        </w:tc>
      </w:tr>
      <w:tr w:rsidR="000110B2" w:rsidTr="00AE47C2">
        <w:tc>
          <w:tcPr>
            <w:tcW w:w="6048" w:type="dxa"/>
            <w:gridSpan w:val="2"/>
          </w:tcPr>
          <w:p w:rsidR="000110B2" w:rsidRDefault="000110B2" w:rsidP="00AE47C2">
            <w:pPr>
              <w:jc w:val="both"/>
            </w:pPr>
          </w:p>
        </w:tc>
        <w:tc>
          <w:tcPr>
            <w:tcW w:w="2596" w:type="dxa"/>
          </w:tcPr>
          <w:p w:rsidR="000110B2" w:rsidRDefault="000110B2" w:rsidP="00AE47C2">
            <w:pPr>
              <w:jc w:val="both"/>
            </w:pPr>
          </w:p>
        </w:tc>
      </w:tr>
      <w:tr w:rsidR="000110B2" w:rsidTr="00AE47C2">
        <w:tc>
          <w:tcPr>
            <w:tcW w:w="6048" w:type="dxa"/>
            <w:gridSpan w:val="2"/>
          </w:tcPr>
          <w:p w:rsidR="000110B2" w:rsidRDefault="000110B2" w:rsidP="00AE47C2">
            <w:pPr>
              <w:jc w:val="both"/>
            </w:pPr>
            <w:r w:rsidRPr="002E04D4">
              <w:rPr>
                <w:b/>
              </w:rPr>
              <w:t>ASISTENTES</w:t>
            </w:r>
            <w:r>
              <w:t>:</w:t>
            </w:r>
          </w:p>
        </w:tc>
        <w:tc>
          <w:tcPr>
            <w:tcW w:w="2596" w:type="dxa"/>
          </w:tcPr>
          <w:p w:rsidR="000110B2" w:rsidRDefault="000110B2" w:rsidP="00AE47C2">
            <w:pPr>
              <w:jc w:val="both"/>
            </w:pPr>
          </w:p>
        </w:tc>
      </w:tr>
      <w:tr w:rsidR="000110B2" w:rsidTr="00AE47C2">
        <w:tc>
          <w:tcPr>
            <w:tcW w:w="1548" w:type="dxa"/>
          </w:tcPr>
          <w:p w:rsidR="000110B2" w:rsidRDefault="000110B2" w:rsidP="00AE47C2">
            <w:pPr>
              <w:jc w:val="both"/>
            </w:pPr>
          </w:p>
        </w:tc>
        <w:tc>
          <w:tcPr>
            <w:tcW w:w="7096" w:type="dxa"/>
            <w:gridSpan w:val="2"/>
          </w:tcPr>
          <w:p w:rsidR="000110B2" w:rsidRDefault="000110B2" w:rsidP="00AE47C2">
            <w:pPr>
              <w:jc w:val="both"/>
            </w:pPr>
            <w:r>
              <w:t>Marisa Marqués Rodríguez (Presidente)</w:t>
            </w:r>
          </w:p>
        </w:tc>
      </w:tr>
      <w:tr w:rsidR="000110B2" w:rsidTr="00AE47C2">
        <w:tc>
          <w:tcPr>
            <w:tcW w:w="1548" w:type="dxa"/>
          </w:tcPr>
          <w:p w:rsidR="000110B2" w:rsidRDefault="000110B2" w:rsidP="00AE47C2">
            <w:pPr>
              <w:jc w:val="both"/>
            </w:pPr>
          </w:p>
        </w:tc>
        <w:tc>
          <w:tcPr>
            <w:tcW w:w="7096" w:type="dxa"/>
            <w:gridSpan w:val="2"/>
          </w:tcPr>
          <w:p w:rsidR="000110B2" w:rsidRDefault="000110B2" w:rsidP="00AE47C2">
            <w:pPr>
              <w:jc w:val="both"/>
            </w:pPr>
            <w:r>
              <w:t xml:space="preserve">Daniel López Córdoba </w:t>
            </w:r>
          </w:p>
        </w:tc>
      </w:tr>
      <w:tr w:rsidR="000110B2" w:rsidTr="00AE47C2">
        <w:tc>
          <w:tcPr>
            <w:tcW w:w="1548" w:type="dxa"/>
          </w:tcPr>
          <w:p w:rsidR="000110B2" w:rsidRDefault="000110B2" w:rsidP="00AE47C2">
            <w:pPr>
              <w:jc w:val="both"/>
            </w:pPr>
          </w:p>
        </w:tc>
        <w:tc>
          <w:tcPr>
            <w:tcW w:w="7096" w:type="dxa"/>
            <w:gridSpan w:val="2"/>
          </w:tcPr>
          <w:p w:rsidR="000110B2" w:rsidRDefault="000110B2" w:rsidP="00AE47C2">
            <w:pPr>
              <w:jc w:val="both"/>
            </w:pPr>
            <w:r>
              <w:t>Gloria González Soria</w:t>
            </w:r>
          </w:p>
        </w:tc>
      </w:tr>
      <w:tr w:rsidR="000110B2" w:rsidTr="00AE47C2">
        <w:tc>
          <w:tcPr>
            <w:tcW w:w="1548" w:type="dxa"/>
          </w:tcPr>
          <w:p w:rsidR="000110B2" w:rsidRDefault="000110B2" w:rsidP="00AE47C2">
            <w:pPr>
              <w:jc w:val="both"/>
            </w:pPr>
          </w:p>
        </w:tc>
        <w:tc>
          <w:tcPr>
            <w:tcW w:w="7096" w:type="dxa"/>
            <w:gridSpan w:val="2"/>
          </w:tcPr>
          <w:p w:rsidR="000110B2" w:rsidRDefault="000110B2" w:rsidP="00AE47C2">
            <w:pPr>
              <w:jc w:val="both"/>
            </w:pPr>
            <w:r>
              <w:t>Alberto Ruiz Moliner (Técnico-Juventud)</w:t>
            </w:r>
          </w:p>
        </w:tc>
      </w:tr>
      <w:tr w:rsidR="000110B2" w:rsidTr="00AE47C2">
        <w:tc>
          <w:tcPr>
            <w:tcW w:w="1548" w:type="dxa"/>
          </w:tcPr>
          <w:p w:rsidR="000110B2" w:rsidRDefault="000110B2" w:rsidP="00AE47C2">
            <w:pPr>
              <w:jc w:val="both"/>
            </w:pPr>
          </w:p>
        </w:tc>
        <w:tc>
          <w:tcPr>
            <w:tcW w:w="7096" w:type="dxa"/>
            <w:gridSpan w:val="2"/>
          </w:tcPr>
          <w:p w:rsidR="000110B2" w:rsidRDefault="000110B2" w:rsidP="00AE47C2">
            <w:pPr>
              <w:jc w:val="both"/>
            </w:pPr>
            <w:r>
              <w:t>Miguel Chivite Sesma (Secretario)</w:t>
            </w:r>
          </w:p>
        </w:tc>
      </w:tr>
      <w:tr w:rsidR="000110B2" w:rsidTr="00AE47C2">
        <w:tc>
          <w:tcPr>
            <w:tcW w:w="1548" w:type="dxa"/>
          </w:tcPr>
          <w:p w:rsidR="000110B2" w:rsidRDefault="000110B2" w:rsidP="00AE47C2">
            <w:pPr>
              <w:jc w:val="both"/>
            </w:pPr>
          </w:p>
        </w:tc>
        <w:tc>
          <w:tcPr>
            <w:tcW w:w="7096" w:type="dxa"/>
            <w:gridSpan w:val="2"/>
          </w:tcPr>
          <w:p w:rsidR="000110B2" w:rsidRDefault="000110B2" w:rsidP="00AE47C2">
            <w:pPr>
              <w:jc w:val="both"/>
            </w:pPr>
            <w:r>
              <w:t xml:space="preserve">Francisco </w:t>
            </w:r>
            <w:proofErr w:type="spellStart"/>
            <w:r>
              <w:t>Ciria</w:t>
            </w:r>
            <w:proofErr w:type="spellEnd"/>
            <w:r>
              <w:t xml:space="preserve"> Pérez (Intervención)</w:t>
            </w:r>
          </w:p>
        </w:tc>
      </w:tr>
    </w:tbl>
    <w:p w:rsidR="000110B2" w:rsidRDefault="000110B2" w:rsidP="000110B2">
      <w:pPr>
        <w:jc w:val="both"/>
      </w:pPr>
    </w:p>
    <w:p w:rsidR="000110B2" w:rsidRDefault="000110B2" w:rsidP="000110B2">
      <w:pPr>
        <w:jc w:val="both"/>
      </w:pPr>
      <w:r w:rsidRPr="002E04D4">
        <w:rPr>
          <w:b/>
        </w:rPr>
        <w:t>PROPOSICIONES PRESENTADAS</w:t>
      </w:r>
      <w:r>
        <w:t xml:space="preserve"> </w:t>
      </w:r>
    </w:p>
    <w:p w:rsidR="000110B2" w:rsidRDefault="000110B2" w:rsidP="000110B2">
      <w:pPr>
        <w:tabs>
          <w:tab w:val="left" w:pos="7515"/>
        </w:tabs>
        <w:jc w:val="both"/>
      </w:pPr>
      <w:r>
        <w:tab/>
      </w:r>
    </w:p>
    <w:tbl>
      <w:tblPr>
        <w:tblStyle w:val="Tablaconcuadrcula"/>
        <w:tblW w:w="0" w:type="auto"/>
        <w:tblLook w:val="01E0"/>
      </w:tblPr>
      <w:tblGrid>
        <w:gridCol w:w="8644"/>
      </w:tblGrid>
      <w:tr w:rsidR="000110B2" w:rsidRPr="00FB49C1" w:rsidTr="00AE47C2">
        <w:tc>
          <w:tcPr>
            <w:tcW w:w="8644" w:type="dxa"/>
          </w:tcPr>
          <w:p w:rsidR="000110B2" w:rsidRPr="00A86F03" w:rsidRDefault="000110B2" w:rsidP="00AE47C2">
            <w:pPr>
              <w:jc w:val="both"/>
              <w:rPr>
                <w:b/>
              </w:rPr>
            </w:pPr>
            <w:r>
              <w:rPr>
                <w:b/>
                <w:lang w:val="en-GB"/>
              </w:rPr>
              <w:t xml:space="preserve">ODOS </w:t>
            </w:r>
            <w:proofErr w:type="spellStart"/>
            <w:r>
              <w:rPr>
                <w:b/>
                <w:lang w:val="en-GB"/>
              </w:rPr>
              <w:t>Servicios</w:t>
            </w:r>
            <w:proofErr w:type="spellEnd"/>
            <w:r>
              <w:rPr>
                <w:b/>
                <w:lang w:val="en-GB"/>
              </w:rPr>
              <w:t xml:space="preserve"> </w:t>
            </w:r>
            <w:proofErr w:type="spellStart"/>
            <w:r>
              <w:rPr>
                <w:b/>
                <w:lang w:val="en-GB"/>
              </w:rPr>
              <w:t>Deportivos</w:t>
            </w:r>
            <w:proofErr w:type="spellEnd"/>
            <w:r>
              <w:rPr>
                <w:b/>
                <w:lang w:val="en-GB"/>
              </w:rPr>
              <w:t xml:space="preserve">, </w:t>
            </w:r>
            <w:proofErr w:type="spellStart"/>
            <w:r>
              <w:rPr>
                <w:b/>
                <w:lang w:val="en-GB"/>
              </w:rPr>
              <w:t>Culturales</w:t>
            </w:r>
            <w:proofErr w:type="spellEnd"/>
            <w:r>
              <w:rPr>
                <w:b/>
                <w:lang w:val="en-GB"/>
              </w:rPr>
              <w:t xml:space="preserve"> y de </w:t>
            </w:r>
            <w:proofErr w:type="spellStart"/>
            <w:r>
              <w:rPr>
                <w:b/>
                <w:lang w:val="en-GB"/>
              </w:rPr>
              <w:t>Ocio</w:t>
            </w:r>
            <w:proofErr w:type="spellEnd"/>
            <w:r>
              <w:rPr>
                <w:b/>
                <w:lang w:val="en-GB"/>
              </w:rPr>
              <w:t xml:space="preserve">, S.L  </w:t>
            </w:r>
            <w:proofErr w:type="spellStart"/>
            <w:r>
              <w:rPr>
                <w:b/>
                <w:lang w:val="en-GB"/>
              </w:rPr>
              <w:t>cif</w:t>
            </w:r>
            <w:proofErr w:type="spellEnd"/>
            <w:r>
              <w:rPr>
                <w:b/>
                <w:lang w:val="en-GB"/>
              </w:rPr>
              <w:t>: B71055230</w:t>
            </w:r>
          </w:p>
          <w:p w:rsidR="000110B2" w:rsidRPr="00A86F03" w:rsidRDefault="000110B2" w:rsidP="00AE47C2">
            <w:pPr>
              <w:jc w:val="both"/>
            </w:pPr>
          </w:p>
          <w:p w:rsidR="000110B2" w:rsidRDefault="000110B2" w:rsidP="00AE47C2">
            <w:pPr>
              <w:jc w:val="both"/>
            </w:pPr>
            <w:r w:rsidRPr="00FB49C1">
              <w:t xml:space="preserve">Representante : </w:t>
            </w:r>
            <w:r>
              <w:t>Esteban Fernández España</w:t>
            </w:r>
          </w:p>
          <w:p w:rsidR="000110B2" w:rsidRDefault="000110B2" w:rsidP="00AE47C2">
            <w:pPr>
              <w:jc w:val="both"/>
            </w:pPr>
            <w:r>
              <w:t>Dirección de Correo: info@odossi.com</w:t>
            </w:r>
          </w:p>
          <w:p w:rsidR="000110B2" w:rsidRPr="00FB49C1" w:rsidRDefault="000110B2" w:rsidP="00AE47C2">
            <w:pPr>
              <w:jc w:val="both"/>
            </w:pPr>
          </w:p>
          <w:p w:rsidR="000110B2" w:rsidRDefault="000110B2" w:rsidP="00AE47C2">
            <w:pPr>
              <w:tabs>
                <w:tab w:val="left" w:pos="5985"/>
              </w:tabs>
              <w:jc w:val="both"/>
            </w:pPr>
            <w:r>
              <w:t>Presenta:</w:t>
            </w:r>
          </w:p>
          <w:p w:rsidR="000110B2" w:rsidRPr="00FB49C1" w:rsidRDefault="000110B2" w:rsidP="00AE47C2">
            <w:pPr>
              <w:tabs>
                <w:tab w:val="left" w:pos="5985"/>
              </w:tabs>
              <w:jc w:val="both"/>
            </w:pPr>
            <w:r>
              <w:t xml:space="preserve"> </w:t>
            </w:r>
          </w:p>
          <w:tbl>
            <w:tblPr>
              <w:tblStyle w:val="Tablaconcuadrcula"/>
              <w:tblW w:w="0" w:type="auto"/>
              <w:tblLook w:val="01E0"/>
            </w:tblPr>
            <w:tblGrid>
              <w:gridCol w:w="1615"/>
              <w:gridCol w:w="2591"/>
              <w:gridCol w:w="1729"/>
              <w:gridCol w:w="2478"/>
            </w:tblGrid>
            <w:tr w:rsidR="000110B2" w:rsidTr="00AE47C2">
              <w:tc>
                <w:tcPr>
                  <w:tcW w:w="1615" w:type="dxa"/>
                  <w:shd w:val="clear" w:color="auto" w:fill="E6E6E6"/>
                </w:tcPr>
                <w:p w:rsidR="000110B2" w:rsidRPr="004D4672" w:rsidRDefault="000110B2" w:rsidP="00AE47C2">
                  <w:pPr>
                    <w:tabs>
                      <w:tab w:val="left" w:pos="5985"/>
                    </w:tabs>
                    <w:jc w:val="both"/>
                    <w:rPr>
                      <w:b/>
                    </w:rPr>
                  </w:pPr>
                  <w:r w:rsidRPr="004D4672">
                    <w:rPr>
                      <w:b/>
                    </w:rPr>
                    <w:t xml:space="preserve">A) </w:t>
                  </w:r>
                  <w:proofErr w:type="spellStart"/>
                  <w:r w:rsidRPr="004D4672">
                    <w:rPr>
                      <w:b/>
                    </w:rPr>
                    <w:t>Pers</w:t>
                  </w:r>
                  <w:proofErr w:type="spellEnd"/>
                  <w:r w:rsidRPr="004D4672">
                    <w:rPr>
                      <w:b/>
                    </w:rPr>
                    <w:t xml:space="preserve">. </w:t>
                  </w:r>
                  <w:proofErr w:type="spellStart"/>
                  <w:r w:rsidRPr="004D4672">
                    <w:rPr>
                      <w:b/>
                    </w:rPr>
                    <w:t>Jca</w:t>
                  </w:r>
                  <w:proofErr w:type="spellEnd"/>
                  <w:r>
                    <w:rPr>
                      <w:b/>
                    </w:rPr>
                    <w:t xml:space="preserve"> y Poder</w:t>
                  </w:r>
                </w:p>
              </w:tc>
              <w:tc>
                <w:tcPr>
                  <w:tcW w:w="2591" w:type="dxa"/>
                </w:tcPr>
                <w:p w:rsidR="000110B2" w:rsidRDefault="000110B2" w:rsidP="00AE47C2">
                  <w:pPr>
                    <w:tabs>
                      <w:tab w:val="left" w:pos="5985"/>
                    </w:tabs>
                    <w:jc w:val="both"/>
                  </w:pPr>
                  <w:r>
                    <w:t>Inscripción Registro de Licitadores</w:t>
                  </w:r>
                </w:p>
              </w:tc>
              <w:tc>
                <w:tcPr>
                  <w:tcW w:w="1729" w:type="dxa"/>
                  <w:shd w:val="clear" w:color="auto" w:fill="E6E6E6"/>
                </w:tcPr>
                <w:p w:rsidR="000110B2" w:rsidRPr="004D4672" w:rsidRDefault="000110B2" w:rsidP="00AE47C2">
                  <w:pPr>
                    <w:tabs>
                      <w:tab w:val="left" w:pos="5985"/>
                    </w:tabs>
                    <w:jc w:val="both"/>
                    <w:rPr>
                      <w:b/>
                    </w:rPr>
                  </w:pPr>
                  <w:r w:rsidRPr="004D4672">
                    <w:rPr>
                      <w:b/>
                    </w:rPr>
                    <w:t xml:space="preserve">B) </w:t>
                  </w:r>
                  <w:proofErr w:type="spellStart"/>
                  <w:r>
                    <w:rPr>
                      <w:b/>
                    </w:rPr>
                    <w:t>Solv</w:t>
                  </w:r>
                  <w:proofErr w:type="spellEnd"/>
                  <w:r>
                    <w:rPr>
                      <w:b/>
                    </w:rPr>
                    <w:t xml:space="preserve">. </w:t>
                  </w:r>
                  <w:proofErr w:type="spellStart"/>
                  <w:r>
                    <w:rPr>
                      <w:b/>
                    </w:rPr>
                    <w:t>Ec</w:t>
                  </w:r>
                  <w:proofErr w:type="spellEnd"/>
                </w:p>
              </w:tc>
              <w:tc>
                <w:tcPr>
                  <w:tcW w:w="2478" w:type="dxa"/>
                </w:tcPr>
                <w:p w:rsidR="000110B2" w:rsidRDefault="000110B2" w:rsidP="00AE47C2">
                  <w:pPr>
                    <w:tabs>
                      <w:tab w:val="left" w:pos="5985"/>
                    </w:tabs>
                    <w:jc w:val="both"/>
                  </w:pPr>
                  <w:r>
                    <w:t>Certificado bancario</w:t>
                  </w:r>
                </w:p>
              </w:tc>
            </w:tr>
            <w:tr w:rsidR="000110B2" w:rsidTr="00AE47C2">
              <w:tc>
                <w:tcPr>
                  <w:tcW w:w="1615" w:type="dxa"/>
                  <w:shd w:val="clear" w:color="auto" w:fill="E6E6E6"/>
                </w:tcPr>
                <w:p w:rsidR="000110B2" w:rsidRPr="004D4672" w:rsidRDefault="000110B2" w:rsidP="00AE47C2">
                  <w:pPr>
                    <w:tabs>
                      <w:tab w:val="left" w:pos="5985"/>
                    </w:tabs>
                    <w:jc w:val="both"/>
                    <w:rPr>
                      <w:b/>
                    </w:rPr>
                  </w:pPr>
                  <w:r w:rsidRPr="004D4672">
                    <w:rPr>
                      <w:b/>
                    </w:rPr>
                    <w:t xml:space="preserve">C) </w:t>
                  </w:r>
                  <w:proofErr w:type="spellStart"/>
                  <w:r w:rsidRPr="004D4672">
                    <w:rPr>
                      <w:b/>
                    </w:rPr>
                    <w:t>Solv</w:t>
                  </w:r>
                  <w:proofErr w:type="spellEnd"/>
                  <w:r w:rsidRPr="004D4672">
                    <w:rPr>
                      <w:b/>
                    </w:rPr>
                    <w:t xml:space="preserve">. </w:t>
                  </w:r>
                  <w:proofErr w:type="spellStart"/>
                  <w:r>
                    <w:rPr>
                      <w:b/>
                    </w:rPr>
                    <w:t>Téc</w:t>
                  </w:r>
                  <w:proofErr w:type="spellEnd"/>
                  <w:r w:rsidRPr="004D4672">
                    <w:rPr>
                      <w:b/>
                    </w:rPr>
                    <w:t>.</w:t>
                  </w:r>
                </w:p>
              </w:tc>
              <w:tc>
                <w:tcPr>
                  <w:tcW w:w="2591" w:type="dxa"/>
                </w:tcPr>
                <w:p w:rsidR="000110B2" w:rsidRDefault="000110B2" w:rsidP="00AE47C2">
                  <w:pPr>
                    <w:tabs>
                      <w:tab w:val="left" w:pos="5985"/>
                    </w:tabs>
                    <w:jc w:val="both"/>
                  </w:pPr>
                  <w:r>
                    <w:t>Documentación suficiente</w:t>
                  </w:r>
                </w:p>
              </w:tc>
              <w:tc>
                <w:tcPr>
                  <w:tcW w:w="1729" w:type="dxa"/>
                  <w:shd w:val="clear" w:color="auto" w:fill="E6E6E6"/>
                </w:tcPr>
                <w:p w:rsidR="000110B2" w:rsidRPr="004D4672" w:rsidRDefault="000110B2" w:rsidP="00AE47C2">
                  <w:pPr>
                    <w:tabs>
                      <w:tab w:val="left" w:pos="5985"/>
                    </w:tabs>
                    <w:jc w:val="both"/>
                    <w:rPr>
                      <w:b/>
                    </w:rPr>
                  </w:pPr>
                  <w:r w:rsidRPr="004D4672">
                    <w:rPr>
                      <w:b/>
                    </w:rPr>
                    <w:t xml:space="preserve">D) </w:t>
                  </w:r>
                  <w:proofErr w:type="spellStart"/>
                  <w:r>
                    <w:rPr>
                      <w:b/>
                    </w:rPr>
                    <w:t>Seg</w:t>
                  </w:r>
                  <w:proofErr w:type="spellEnd"/>
                  <w:r>
                    <w:rPr>
                      <w:b/>
                    </w:rPr>
                    <w:t xml:space="preserve">. </w:t>
                  </w:r>
                  <w:proofErr w:type="spellStart"/>
                  <w:r>
                    <w:rPr>
                      <w:b/>
                    </w:rPr>
                    <w:t>Soc</w:t>
                  </w:r>
                  <w:proofErr w:type="spellEnd"/>
                </w:p>
              </w:tc>
              <w:tc>
                <w:tcPr>
                  <w:tcW w:w="2478" w:type="dxa"/>
                </w:tcPr>
                <w:p w:rsidR="000110B2" w:rsidRDefault="000110B2" w:rsidP="00AE47C2">
                  <w:pPr>
                    <w:tabs>
                      <w:tab w:val="left" w:pos="5985"/>
                    </w:tabs>
                    <w:jc w:val="both"/>
                  </w:pPr>
                  <w:r>
                    <w:t>Certificado</w:t>
                  </w:r>
                </w:p>
              </w:tc>
            </w:tr>
            <w:tr w:rsidR="000110B2" w:rsidTr="00AE47C2">
              <w:tc>
                <w:tcPr>
                  <w:tcW w:w="1615" w:type="dxa"/>
                  <w:shd w:val="clear" w:color="auto" w:fill="E6E6E6"/>
                </w:tcPr>
                <w:p w:rsidR="000110B2" w:rsidRPr="004D4672" w:rsidRDefault="000110B2" w:rsidP="00AE47C2">
                  <w:pPr>
                    <w:tabs>
                      <w:tab w:val="left" w:pos="5985"/>
                    </w:tabs>
                    <w:jc w:val="both"/>
                    <w:rPr>
                      <w:b/>
                    </w:rPr>
                  </w:pPr>
                  <w:r w:rsidRPr="004D4672">
                    <w:rPr>
                      <w:b/>
                    </w:rPr>
                    <w:t xml:space="preserve">E) </w:t>
                  </w:r>
                  <w:proofErr w:type="spellStart"/>
                  <w:r>
                    <w:rPr>
                      <w:b/>
                    </w:rPr>
                    <w:t>Obl</w:t>
                  </w:r>
                  <w:proofErr w:type="spellEnd"/>
                  <w:r>
                    <w:rPr>
                      <w:b/>
                    </w:rPr>
                    <w:t xml:space="preserve">. </w:t>
                  </w:r>
                  <w:proofErr w:type="spellStart"/>
                  <w:r>
                    <w:rPr>
                      <w:b/>
                    </w:rPr>
                    <w:t>Trib</w:t>
                  </w:r>
                  <w:proofErr w:type="spellEnd"/>
                  <w:proofErr w:type="gramStart"/>
                  <w:r>
                    <w:rPr>
                      <w:b/>
                    </w:rPr>
                    <w:t>..</w:t>
                  </w:r>
                  <w:proofErr w:type="gramEnd"/>
                </w:p>
              </w:tc>
              <w:tc>
                <w:tcPr>
                  <w:tcW w:w="2591" w:type="dxa"/>
                </w:tcPr>
                <w:p w:rsidR="000110B2" w:rsidRDefault="000110B2" w:rsidP="00AE47C2">
                  <w:pPr>
                    <w:tabs>
                      <w:tab w:val="left" w:pos="5985"/>
                    </w:tabs>
                    <w:jc w:val="both"/>
                  </w:pPr>
                  <w:r>
                    <w:t>Certificado</w:t>
                  </w:r>
                </w:p>
              </w:tc>
              <w:tc>
                <w:tcPr>
                  <w:tcW w:w="1729" w:type="dxa"/>
                  <w:shd w:val="clear" w:color="auto" w:fill="E6E6E6"/>
                </w:tcPr>
                <w:p w:rsidR="000110B2" w:rsidRPr="004D4672" w:rsidRDefault="000110B2" w:rsidP="00AE47C2">
                  <w:pPr>
                    <w:tabs>
                      <w:tab w:val="left" w:pos="5985"/>
                    </w:tabs>
                    <w:jc w:val="both"/>
                    <w:rPr>
                      <w:b/>
                    </w:rPr>
                  </w:pPr>
                  <w:r w:rsidRPr="004D4672">
                    <w:rPr>
                      <w:b/>
                    </w:rPr>
                    <w:t xml:space="preserve">F) </w:t>
                  </w:r>
                  <w:r>
                    <w:rPr>
                      <w:b/>
                    </w:rPr>
                    <w:t xml:space="preserve">Causas </w:t>
                  </w:r>
                  <w:proofErr w:type="spellStart"/>
                  <w:r>
                    <w:rPr>
                      <w:b/>
                    </w:rPr>
                    <w:t>e</w:t>
                  </w:r>
                  <w:r w:rsidRPr="004D4672">
                    <w:rPr>
                      <w:b/>
                    </w:rPr>
                    <w:t>xcl</w:t>
                  </w:r>
                  <w:proofErr w:type="spellEnd"/>
                </w:p>
              </w:tc>
              <w:tc>
                <w:tcPr>
                  <w:tcW w:w="2478" w:type="dxa"/>
                </w:tcPr>
                <w:p w:rsidR="000110B2" w:rsidRDefault="000110B2" w:rsidP="00AE47C2">
                  <w:pPr>
                    <w:tabs>
                      <w:tab w:val="left" w:pos="5985"/>
                    </w:tabs>
                    <w:jc w:val="both"/>
                  </w:pPr>
                  <w:r>
                    <w:t>Declaración Jurada</w:t>
                  </w:r>
                </w:p>
              </w:tc>
            </w:tr>
            <w:tr w:rsidR="000110B2" w:rsidTr="00AE47C2">
              <w:tc>
                <w:tcPr>
                  <w:tcW w:w="1615" w:type="dxa"/>
                  <w:shd w:val="clear" w:color="auto" w:fill="E6E6E6"/>
                </w:tcPr>
                <w:p w:rsidR="000110B2" w:rsidRPr="004D4672" w:rsidRDefault="000110B2" w:rsidP="00AE47C2">
                  <w:pPr>
                    <w:tabs>
                      <w:tab w:val="left" w:pos="5985"/>
                    </w:tabs>
                    <w:jc w:val="both"/>
                    <w:rPr>
                      <w:b/>
                    </w:rPr>
                  </w:pPr>
                  <w:r w:rsidRPr="004D4672">
                    <w:rPr>
                      <w:b/>
                    </w:rPr>
                    <w:t xml:space="preserve">G) </w:t>
                  </w:r>
                  <w:r>
                    <w:rPr>
                      <w:b/>
                    </w:rPr>
                    <w:t>Alta I.A.E</w:t>
                  </w:r>
                </w:p>
              </w:tc>
              <w:tc>
                <w:tcPr>
                  <w:tcW w:w="2591" w:type="dxa"/>
                </w:tcPr>
                <w:p w:rsidR="000110B2" w:rsidRDefault="000110B2" w:rsidP="00AE47C2">
                  <w:pPr>
                    <w:tabs>
                      <w:tab w:val="left" w:pos="5985"/>
                    </w:tabs>
                    <w:jc w:val="both"/>
                  </w:pPr>
                  <w:r>
                    <w:t>Si</w:t>
                  </w:r>
                </w:p>
              </w:tc>
              <w:tc>
                <w:tcPr>
                  <w:tcW w:w="1729" w:type="dxa"/>
                  <w:shd w:val="clear" w:color="auto" w:fill="E6E6E6"/>
                </w:tcPr>
                <w:p w:rsidR="000110B2" w:rsidRPr="004D4672" w:rsidRDefault="000110B2" w:rsidP="00AE47C2">
                  <w:pPr>
                    <w:tabs>
                      <w:tab w:val="left" w:pos="5985"/>
                    </w:tabs>
                    <w:jc w:val="both"/>
                    <w:rPr>
                      <w:b/>
                    </w:rPr>
                  </w:pPr>
                  <w:r w:rsidRPr="004D4672">
                    <w:rPr>
                      <w:b/>
                    </w:rPr>
                    <w:t xml:space="preserve">H) </w:t>
                  </w:r>
                  <w:r>
                    <w:rPr>
                      <w:b/>
                    </w:rPr>
                    <w:t xml:space="preserve">Dir. </w:t>
                  </w:r>
                  <w:proofErr w:type="spellStart"/>
                  <w:r>
                    <w:rPr>
                      <w:b/>
                    </w:rPr>
                    <w:t>Elec</w:t>
                  </w:r>
                  <w:proofErr w:type="spellEnd"/>
                </w:p>
              </w:tc>
              <w:tc>
                <w:tcPr>
                  <w:tcW w:w="2478" w:type="dxa"/>
                </w:tcPr>
                <w:p w:rsidR="000110B2" w:rsidRDefault="00A312E5" w:rsidP="00AE47C2">
                  <w:pPr>
                    <w:tabs>
                      <w:tab w:val="left" w:pos="5985"/>
                    </w:tabs>
                    <w:jc w:val="both"/>
                  </w:pPr>
                  <w:hyperlink r:id="rId8" w:history="1">
                    <w:r w:rsidR="000110B2" w:rsidRPr="009D273B">
                      <w:rPr>
                        <w:rStyle w:val="Hipervnculo"/>
                      </w:rPr>
                      <w:t>info@odossi.com</w:t>
                    </w:r>
                  </w:hyperlink>
                </w:p>
              </w:tc>
            </w:tr>
            <w:tr w:rsidR="000110B2" w:rsidTr="00AE47C2">
              <w:tc>
                <w:tcPr>
                  <w:tcW w:w="1615" w:type="dxa"/>
                  <w:shd w:val="clear" w:color="auto" w:fill="E6E6E6"/>
                </w:tcPr>
                <w:p w:rsidR="000110B2" w:rsidRPr="00A25EA8" w:rsidRDefault="000110B2" w:rsidP="00AE47C2">
                  <w:pPr>
                    <w:tabs>
                      <w:tab w:val="left" w:pos="5985"/>
                    </w:tabs>
                    <w:jc w:val="both"/>
                    <w:rPr>
                      <w:b/>
                    </w:rPr>
                  </w:pPr>
                  <w:r w:rsidRPr="00A25EA8">
                    <w:rPr>
                      <w:b/>
                    </w:rPr>
                    <w:t>I)</w:t>
                  </w:r>
                  <w:r>
                    <w:rPr>
                      <w:b/>
                    </w:rPr>
                    <w:t xml:space="preserve"> </w:t>
                  </w:r>
                  <w:r w:rsidRPr="00A25EA8">
                    <w:rPr>
                      <w:b/>
                    </w:rPr>
                    <w:t>Fianza</w:t>
                  </w:r>
                </w:p>
              </w:tc>
              <w:tc>
                <w:tcPr>
                  <w:tcW w:w="2591" w:type="dxa"/>
                </w:tcPr>
                <w:p w:rsidR="000110B2" w:rsidRDefault="000110B2" w:rsidP="00AE47C2">
                  <w:pPr>
                    <w:tabs>
                      <w:tab w:val="left" w:pos="5985"/>
                    </w:tabs>
                    <w:jc w:val="both"/>
                  </w:pPr>
                  <w:r>
                    <w:t>SÍ</w:t>
                  </w:r>
                </w:p>
              </w:tc>
              <w:tc>
                <w:tcPr>
                  <w:tcW w:w="1729" w:type="dxa"/>
                  <w:shd w:val="clear" w:color="auto" w:fill="E6E6E6"/>
                </w:tcPr>
                <w:p w:rsidR="000110B2" w:rsidRPr="004D4672" w:rsidRDefault="000110B2" w:rsidP="00AE47C2">
                  <w:pPr>
                    <w:tabs>
                      <w:tab w:val="left" w:pos="5985"/>
                    </w:tabs>
                    <w:jc w:val="both"/>
                    <w:rPr>
                      <w:b/>
                    </w:rPr>
                  </w:pPr>
                </w:p>
              </w:tc>
              <w:tc>
                <w:tcPr>
                  <w:tcW w:w="2478" w:type="dxa"/>
                </w:tcPr>
                <w:p w:rsidR="000110B2" w:rsidRDefault="000110B2" w:rsidP="00AE47C2">
                  <w:pPr>
                    <w:tabs>
                      <w:tab w:val="left" w:pos="5985"/>
                    </w:tabs>
                    <w:jc w:val="both"/>
                  </w:pPr>
                </w:p>
              </w:tc>
            </w:tr>
          </w:tbl>
          <w:p w:rsidR="000110B2" w:rsidRDefault="000110B2" w:rsidP="00AE47C2">
            <w:pPr>
              <w:jc w:val="both"/>
            </w:pPr>
          </w:p>
          <w:p w:rsidR="000110B2" w:rsidRDefault="000110B2" w:rsidP="00AE47C2">
            <w:pPr>
              <w:jc w:val="both"/>
            </w:pPr>
            <w:r>
              <w:t>Se acuerda admitirla</w:t>
            </w:r>
          </w:p>
          <w:p w:rsidR="000110B2" w:rsidRPr="00FB49C1" w:rsidRDefault="000110B2" w:rsidP="00AE47C2">
            <w:pPr>
              <w:jc w:val="both"/>
            </w:pPr>
          </w:p>
        </w:tc>
      </w:tr>
    </w:tbl>
    <w:p w:rsidR="000110B2" w:rsidRDefault="000110B2" w:rsidP="000110B2">
      <w:pPr>
        <w:jc w:val="both"/>
      </w:pPr>
    </w:p>
    <w:tbl>
      <w:tblPr>
        <w:tblStyle w:val="Tablaconcuadrcula"/>
        <w:tblW w:w="0" w:type="auto"/>
        <w:tblLook w:val="01E0"/>
      </w:tblPr>
      <w:tblGrid>
        <w:gridCol w:w="8644"/>
      </w:tblGrid>
      <w:tr w:rsidR="000110B2" w:rsidRPr="00FB49C1" w:rsidTr="00AE47C2">
        <w:tc>
          <w:tcPr>
            <w:tcW w:w="8644" w:type="dxa"/>
          </w:tcPr>
          <w:p w:rsidR="000110B2" w:rsidRPr="00A86F03" w:rsidRDefault="000110B2" w:rsidP="00AE47C2">
            <w:pPr>
              <w:jc w:val="both"/>
              <w:rPr>
                <w:b/>
              </w:rPr>
            </w:pPr>
            <w:r>
              <w:rPr>
                <w:b/>
                <w:lang w:val="en-GB"/>
              </w:rPr>
              <w:t xml:space="preserve">“IMAGINATE”FRAMA ACTIVIDADES RIOJA, S.L.  </w:t>
            </w:r>
            <w:proofErr w:type="spellStart"/>
            <w:r>
              <w:rPr>
                <w:b/>
                <w:lang w:val="en-GB"/>
              </w:rPr>
              <w:t>cif</w:t>
            </w:r>
            <w:proofErr w:type="spellEnd"/>
            <w:r>
              <w:rPr>
                <w:b/>
                <w:lang w:val="en-GB"/>
              </w:rPr>
              <w:t xml:space="preserve"> B26429712</w:t>
            </w:r>
          </w:p>
          <w:p w:rsidR="000110B2" w:rsidRPr="00A86F03" w:rsidRDefault="000110B2" w:rsidP="00AE47C2">
            <w:pPr>
              <w:jc w:val="both"/>
            </w:pPr>
          </w:p>
          <w:p w:rsidR="000110B2" w:rsidRDefault="000110B2" w:rsidP="00AE47C2">
            <w:pPr>
              <w:tabs>
                <w:tab w:val="left" w:pos="6002"/>
              </w:tabs>
              <w:jc w:val="both"/>
            </w:pPr>
            <w:r>
              <w:t>Dirección de Correo: info@imaginateframa.es</w:t>
            </w:r>
            <w:r>
              <w:tab/>
            </w:r>
          </w:p>
          <w:p w:rsidR="000110B2" w:rsidRPr="00FB49C1" w:rsidRDefault="000110B2" w:rsidP="00AE47C2">
            <w:pPr>
              <w:jc w:val="both"/>
            </w:pPr>
          </w:p>
          <w:p w:rsidR="000110B2" w:rsidRPr="00FB49C1" w:rsidRDefault="000110B2" w:rsidP="00AE47C2">
            <w:pPr>
              <w:tabs>
                <w:tab w:val="left" w:pos="5985"/>
              </w:tabs>
              <w:jc w:val="both"/>
            </w:pPr>
            <w:r>
              <w:t>Presenta:</w:t>
            </w:r>
          </w:p>
          <w:tbl>
            <w:tblPr>
              <w:tblStyle w:val="Tablaconcuadrcula"/>
              <w:tblW w:w="0" w:type="auto"/>
              <w:tblLook w:val="01E0"/>
            </w:tblPr>
            <w:tblGrid>
              <w:gridCol w:w="1657"/>
              <w:gridCol w:w="2476"/>
              <w:gridCol w:w="1695"/>
              <w:gridCol w:w="2590"/>
            </w:tblGrid>
            <w:tr w:rsidR="001179DA" w:rsidTr="00AE47C2">
              <w:tc>
                <w:tcPr>
                  <w:tcW w:w="1657" w:type="dxa"/>
                  <w:shd w:val="clear" w:color="auto" w:fill="E6E6E6"/>
                </w:tcPr>
                <w:p w:rsidR="000110B2" w:rsidRPr="004D4672" w:rsidRDefault="000110B2" w:rsidP="00AE47C2">
                  <w:pPr>
                    <w:tabs>
                      <w:tab w:val="left" w:pos="5985"/>
                    </w:tabs>
                    <w:jc w:val="both"/>
                    <w:rPr>
                      <w:b/>
                    </w:rPr>
                  </w:pPr>
                  <w:r w:rsidRPr="004D4672">
                    <w:rPr>
                      <w:b/>
                    </w:rPr>
                    <w:lastRenderedPageBreak/>
                    <w:t xml:space="preserve">A) </w:t>
                  </w:r>
                  <w:proofErr w:type="spellStart"/>
                  <w:r w:rsidRPr="004D4672">
                    <w:rPr>
                      <w:b/>
                    </w:rPr>
                    <w:t>Pers</w:t>
                  </w:r>
                  <w:proofErr w:type="spellEnd"/>
                  <w:r w:rsidRPr="004D4672">
                    <w:rPr>
                      <w:b/>
                    </w:rPr>
                    <w:t xml:space="preserve">. </w:t>
                  </w:r>
                  <w:proofErr w:type="spellStart"/>
                  <w:r w:rsidRPr="004D4672">
                    <w:rPr>
                      <w:b/>
                    </w:rPr>
                    <w:t>Jca</w:t>
                  </w:r>
                  <w:proofErr w:type="spellEnd"/>
                </w:p>
              </w:tc>
              <w:tc>
                <w:tcPr>
                  <w:tcW w:w="2476" w:type="dxa"/>
                </w:tcPr>
                <w:p w:rsidR="000110B2" w:rsidRDefault="000110B2" w:rsidP="00AE47C2">
                  <w:pPr>
                    <w:tabs>
                      <w:tab w:val="left" w:pos="5985"/>
                    </w:tabs>
                    <w:jc w:val="both"/>
                  </w:pPr>
                  <w:r>
                    <w:t>Escritura de constitución y apoderamiento</w:t>
                  </w:r>
                </w:p>
              </w:tc>
              <w:tc>
                <w:tcPr>
                  <w:tcW w:w="1695" w:type="dxa"/>
                  <w:shd w:val="clear" w:color="auto" w:fill="E6E6E6"/>
                </w:tcPr>
                <w:p w:rsidR="000110B2" w:rsidRPr="004D4672" w:rsidRDefault="000110B2" w:rsidP="00AE47C2">
                  <w:pPr>
                    <w:tabs>
                      <w:tab w:val="left" w:pos="5985"/>
                    </w:tabs>
                    <w:jc w:val="both"/>
                    <w:rPr>
                      <w:b/>
                    </w:rPr>
                  </w:pPr>
                  <w:r w:rsidRPr="004D4672">
                    <w:rPr>
                      <w:b/>
                    </w:rPr>
                    <w:t xml:space="preserve">B) </w:t>
                  </w:r>
                  <w:proofErr w:type="spellStart"/>
                  <w:r>
                    <w:rPr>
                      <w:b/>
                    </w:rPr>
                    <w:t>Solv</w:t>
                  </w:r>
                  <w:proofErr w:type="spellEnd"/>
                  <w:r>
                    <w:rPr>
                      <w:b/>
                    </w:rPr>
                    <w:t xml:space="preserve">. </w:t>
                  </w:r>
                  <w:proofErr w:type="spellStart"/>
                  <w:r>
                    <w:rPr>
                      <w:b/>
                    </w:rPr>
                    <w:t>Ec</w:t>
                  </w:r>
                  <w:proofErr w:type="spellEnd"/>
                </w:p>
              </w:tc>
              <w:tc>
                <w:tcPr>
                  <w:tcW w:w="2590" w:type="dxa"/>
                </w:tcPr>
                <w:p w:rsidR="000110B2" w:rsidRDefault="000110B2" w:rsidP="00AE47C2">
                  <w:pPr>
                    <w:tabs>
                      <w:tab w:val="left" w:pos="5985"/>
                    </w:tabs>
                    <w:jc w:val="both"/>
                  </w:pPr>
                  <w:r>
                    <w:t>Certificado bancario</w:t>
                  </w:r>
                </w:p>
              </w:tc>
            </w:tr>
            <w:tr w:rsidR="001179DA" w:rsidTr="00AE47C2">
              <w:tc>
                <w:tcPr>
                  <w:tcW w:w="1657" w:type="dxa"/>
                  <w:shd w:val="clear" w:color="auto" w:fill="E6E6E6"/>
                </w:tcPr>
                <w:p w:rsidR="000110B2" w:rsidRPr="004D4672" w:rsidRDefault="000110B2" w:rsidP="00AE47C2">
                  <w:pPr>
                    <w:tabs>
                      <w:tab w:val="left" w:pos="5985"/>
                    </w:tabs>
                    <w:jc w:val="both"/>
                    <w:rPr>
                      <w:b/>
                    </w:rPr>
                  </w:pPr>
                  <w:r w:rsidRPr="004D4672">
                    <w:rPr>
                      <w:b/>
                    </w:rPr>
                    <w:t xml:space="preserve">C) </w:t>
                  </w:r>
                  <w:proofErr w:type="spellStart"/>
                  <w:r w:rsidRPr="004D4672">
                    <w:rPr>
                      <w:b/>
                    </w:rPr>
                    <w:t>Solv</w:t>
                  </w:r>
                  <w:proofErr w:type="spellEnd"/>
                  <w:r w:rsidRPr="004D4672">
                    <w:rPr>
                      <w:b/>
                    </w:rPr>
                    <w:t xml:space="preserve">. </w:t>
                  </w:r>
                  <w:proofErr w:type="spellStart"/>
                  <w:r>
                    <w:rPr>
                      <w:b/>
                    </w:rPr>
                    <w:t>Téc</w:t>
                  </w:r>
                  <w:proofErr w:type="spellEnd"/>
                  <w:r w:rsidRPr="004D4672">
                    <w:rPr>
                      <w:b/>
                    </w:rPr>
                    <w:t>.</w:t>
                  </w:r>
                </w:p>
              </w:tc>
              <w:tc>
                <w:tcPr>
                  <w:tcW w:w="2476" w:type="dxa"/>
                </w:tcPr>
                <w:p w:rsidR="000110B2" w:rsidRDefault="000110B2" w:rsidP="00AE47C2">
                  <w:pPr>
                    <w:tabs>
                      <w:tab w:val="left" w:pos="5985"/>
                    </w:tabs>
                    <w:jc w:val="both"/>
                  </w:pPr>
                  <w:r>
                    <w:t>Documentación suficiente</w:t>
                  </w:r>
                </w:p>
              </w:tc>
              <w:tc>
                <w:tcPr>
                  <w:tcW w:w="1695" w:type="dxa"/>
                  <w:shd w:val="clear" w:color="auto" w:fill="E6E6E6"/>
                </w:tcPr>
                <w:p w:rsidR="000110B2" w:rsidRPr="004D4672" w:rsidRDefault="000110B2" w:rsidP="00AE47C2">
                  <w:pPr>
                    <w:tabs>
                      <w:tab w:val="left" w:pos="5985"/>
                    </w:tabs>
                    <w:jc w:val="both"/>
                    <w:rPr>
                      <w:b/>
                    </w:rPr>
                  </w:pPr>
                  <w:r w:rsidRPr="004D4672">
                    <w:rPr>
                      <w:b/>
                    </w:rPr>
                    <w:t xml:space="preserve">D) </w:t>
                  </w:r>
                  <w:proofErr w:type="spellStart"/>
                  <w:r>
                    <w:rPr>
                      <w:b/>
                    </w:rPr>
                    <w:t>Seg</w:t>
                  </w:r>
                  <w:proofErr w:type="spellEnd"/>
                  <w:r>
                    <w:rPr>
                      <w:b/>
                    </w:rPr>
                    <w:t xml:space="preserve">. </w:t>
                  </w:r>
                  <w:proofErr w:type="spellStart"/>
                  <w:r>
                    <w:rPr>
                      <w:b/>
                    </w:rPr>
                    <w:t>Soc</w:t>
                  </w:r>
                  <w:proofErr w:type="spellEnd"/>
                </w:p>
              </w:tc>
              <w:tc>
                <w:tcPr>
                  <w:tcW w:w="2590" w:type="dxa"/>
                </w:tcPr>
                <w:p w:rsidR="000110B2" w:rsidRDefault="000110B2" w:rsidP="00AE47C2">
                  <w:pPr>
                    <w:tabs>
                      <w:tab w:val="left" w:pos="5985"/>
                    </w:tabs>
                    <w:jc w:val="both"/>
                  </w:pPr>
                  <w:r>
                    <w:t>Certificado</w:t>
                  </w:r>
                </w:p>
              </w:tc>
            </w:tr>
            <w:tr w:rsidR="001179DA" w:rsidTr="00AE47C2">
              <w:tc>
                <w:tcPr>
                  <w:tcW w:w="1657" w:type="dxa"/>
                  <w:shd w:val="clear" w:color="auto" w:fill="E6E6E6"/>
                </w:tcPr>
                <w:p w:rsidR="000110B2" w:rsidRPr="004D4672" w:rsidRDefault="000110B2" w:rsidP="00AE47C2">
                  <w:pPr>
                    <w:tabs>
                      <w:tab w:val="left" w:pos="5985"/>
                    </w:tabs>
                    <w:jc w:val="both"/>
                    <w:rPr>
                      <w:b/>
                    </w:rPr>
                  </w:pPr>
                  <w:r w:rsidRPr="004D4672">
                    <w:rPr>
                      <w:b/>
                    </w:rPr>
                    <w:t xml:space="preserve">E) </w:t>
                  </w:r>
                  <w:proofErr w:type="spellStart"/>
                  <w:r>
                    <w:rPr>
                      <w:b/>
                    </w:rPr>
                    <w:t>Obl</w:t>
                  </w:r>
                  <w:proofErr w:type="spellEnd"/>
                  <w:r>
                    <w:rPr>
                      <w:b/>
                    </w:rPr>
                    <w:t xml:space="preserve">. </w:t>
                  </w:r>
                  <w:proofErr w:type="spellStart"/>
                  <w:r>
                    <w:rPr>
                      <w:b/>
                    </w:rPr>
                    <w:t>Trib</w:t>
                  </w:r>
                  <w:proofErr w:type="spellEnd"/>
                  <w:proofErr w:type="gramStart"/>
                  <w:r>
                    <w:rPr>
                      <w:b/>
                    </w:rPr>
                    <w:t>..</w:t>
                  </w:r>
                  <w:proofErr w:type="gramEnd"/>
                </w:p>
              </w:tc>
              <w:tc>
                <w:tcPr>
                  <w:tcW w:w="2476" w:type="dxa"/>
                </w:tcPr>
                <w:p w:rsidR="000110B2" w:rsidRDefault="000110B2" w:rsidP="00AE47C2">
                  <w:pPr>
                    <w:tabs>
                      <w:tab w:val="left" w:pos="5985"/>
                    </w:tabs>
                    <w:jc w:val="both"/>
                  </w:pPr>
                  <w:r>
                    <w:t>Certificado</w:t>
                  </w:r>
                </w:p>
              </w:tc>
              <w:tc>
                <w:tcPr>
                  <w:tcW w:w="1695" w:type="dxa"/>
                  <w:shd w:val="clear" w:color="auto" w:fill="E6E6E6"/>
                </w:tcPr>
                <w:p w:rsidR="000110B2" w:rsidRPr="004D4672" w:rsidRDefault="000110B2" w:rsidP="00AE47C2">
                  <w:pPr>
                    <w:tabs>
                      <w:tab w:val="left" w:pos="5985"/>
                    </w:tabs>
                    <w:jc w:val="both"/>
                    <w:rPr>
                      <w:b/>
                    </w:rPr>
                  </w:pPr>
                  <w:r w:rsidRPr="004D4672">
                    <w:rPr>
                      <w:b/>
                    </w:rPr>
                    <w:t xml:space="preserve">F) </w:t>
                  </w:r>
                  <w:r>
                    <w:rPr>
                      <w:b/>
                    </w:rPr>
                    <w:t xml:space="preserve">Causas </w:t>
                  </w:r>
                  <w:proofErr w:type="spellStart"/>
                  <w:r>
                    <w:rPr>
                      <w:b/>
                    </w:rPr>
                    <w:t>e</w:t>
                  </w:r>
                  <w:r w:rsidRPr="004D4672">
                    <w:rPr>
                      <w:b/>
                    </w:rPr>
                    <w:t>xcl</w:t>
                  </w:r>
                  <w:proofErr w:type="spellEnd"/>
                </w:p>
              </w:tc>
              <w:tc>
                <w:tcPr>
                  <w:tcW w:w="2590" w:type="dxa"/>
                </w:tcPr>
                <w:p w:rsidR="000110B2" w:rsidRDefault="000110B2" w:rsidP="00AE47C2">
                  <w:pPr>
                    <w:tabs>
                      <w:tab w:val="left" w:pos="5985"/>
                    </w:tabs>
                    <w:jc w:val="both"/>
                  </w:pPr>
                  <w:r>
                    <w:t>Declaración Jurada</w:t>
                  </w:r>
                </w:p>
              </w:tc>
            </w:tr>
            <w:tr w:rsidR="001179DA" w:rsidTr="00AE47C2">
              <w:tc>
                <w:tcPr>
                  <w:tcW w:w="1657" w:type="dxa"/>
                  <w:shd w:val="clear" w:color="auto" w:fill="E6E6E6"/>
                </w:tcPr>
                <w:p w:rsidR="000110B2" w:rsidRPr="004D4672" w:rsidRDefault="000110B2" w:rsidP="00AE47C2">
                  <w:pPr>
                    <w:tabs>
                      <w:tab w:val="left" w:pos="5985"/>
                    </w:tabs>
                    <w:jc w:val="both"/>
                    <w:rPr>
                      <w:b/>
                    </w:rPr>
                  </w:pPr>
                  <w:r w:rsidRPr="004D4672">
                    <w:rPr>
                      <w:b/>
                    </w:rPr>
                    <w:t xml:space="preserve">G) </w:t>
                  </w:r>
                  <w:r>
                    <w:rPr>
                      <w:b/>
                    </w:rPr>
                    <w:t>Alta I.A.E</w:t>
                  </w:r>
                </w:p>
              </w:tc>
              <w:tc>
                <w:tcPr>
                  <w:tcW w:w="2476" w:type="dxa"/>
                </w:tcPr>
                <w:p w:rsidR="000110B2" w:rsidRDefault="000110B2" w:rsidP="00AE47C2">
                  <w:pPr>
                    <w:tabs>
                      <w:tab w:val="left" w:pos="5985"/>
                    </w:tabs>
                    <w:jc w:val="both"/>
                  </w:pPr>
                  <w:r>
                    <w:t>Compromiso si es adjudicataria</w:t>
                  </w:r>
                </w:p>
              </w:tc>
              <w:tc>
                <w:tcPr>
                  <w:tcW w:w="1695" w:type="dxa"/>
                  <w:shd w:val="clear" w:color="auto" w:fill="E6E6E6"/>
                </w:tcPr>
                <w:p w:rsidR="000110B2" w:rsidRPr="004D4672" w:rsidRDefault="000110B2" w:rsidP="00AE47C2">
                  <w:pPr>
                    <w:tabs>
                      <w:tab w:val="left" w:pos="5985"/>
                    </w:tabs>
                    <w:jc w:val="both"/>
                    <w:rPr>
                      <w:b/>
                    </w:rPr>
                  </w:pPr>
                  <w:r w:rsidRPr="004D4672">
                    <w:rPr>
                      <w:b/>
                    </w:rPr>
                    <w:t xml:space="preserve">H) </w:t>
                  </w:r>
                  <w:r>
                    <w:rPr>
                      <w:b/>
                    </w:rPr>
                    <w:t xml:space="preserve">Dir. </w:t>
                  </w:r>
                  <w:proofErr w:type="spellStart"/>
                  <w:r>
                    <w:rPr>
                      <w:b/>
                    </w:rPr>
                    <w:t>Elec</w:t>
                  </w:r>
                  <w:proofErr w:type="spellEnd"/>
                </w:p>
              </w:tc>
              <w:tc>
                <w:tcPr>
                  <w:tcW w:w="2590" w:type="dxa"/>
                </w:tcPr>
                <w:p w:rsidR="000110B2" w:rsidRDefault="000110B2" w:rsidP="00AE47C2">
                  <w:pPr>
                    <w:tabs>
                      <w:tab w:val="left" w:pos="5985"/>
                    </w:tabs>
                    <w:jc w:val="both"/>
                  </w:pPr>
                  <w:r>
                    <w:t>info@imaginateframa.es</w:t>
                  </w:r>
                </w:p>
              </w:tc>
            </w:tr>
            <w:tr w:rsidR="001179DA" w:rsidTr="00AE47C2">
              <w:tc>
                <w:tcPr>
                  <w:tcW w:w="1657" w:type="dxa"/>
                  <w:shd w:val="clear" w:color="auto" w:fill="E6E6E6"/>
                </w:tcPr>
                <w:p w:rsidR="001179DA" w:rsidRPr="001179DA" w:rsidRDefault="001179DA" w:rsidP="001179DA">
                  <w:pPr>
                    <w:tabs>
                      <w:tab w:val="left" w:pos="5985"/>
                    </w:tabs>
                    <w:jc w:val="both"/>
                    <w:rPr>
                      <w:b/>
                    </w:rPr>
                  </w:pPr>
                  <w:r w:rsidRPr="00A25EA8">
                    <w:rPr>
                      <w:b/>
                    </w:rPr>
                    <w:t>I)</w:t>
                  </w:r>
                  <w:r>
                    <w:rPr>
                      <w:b/>
                    </w:rPr>
                    <w:t xml:space="preserve"> </w:t>
                  </w:r>
                  <w:r w:rsidRPr="00A25EA8">
                    <w:rPr>
                      <w:b/>
                    </w:rPr>
                    <w:t>Fianza</w:t>
                  </w:r>
                </w:p>
              </w:tc>
              <w:tc>
                <w:tcPr>
                  <w:tcW w:w="2476" w:type="dxa"/>
                </w:tcPr>
                <w:p w:rsidR="001179DA" w:rsidRDefault="001179DA" w:rsidP="00AE47C2">
                  <w:pPr>
                    <w:tabs>
                      <w:tab w:val="left" w:pos="5985"/>
                    </w:tabs>
                    <w:jc w:val="both"/>
                  </w:pPr>
                  <w:r>
                    <w:t>No</w:t>
                  </w:r>
                </w:p>
              </w:tc>
              <w:tc>
                <w:tcPr>
                  <w:tcW w:w="1695" w:type="dxa"/>
                  <w:shd w:val="clear" w:color="auto" w:fill="E6E6E6"/>
                </w:tcPr>
                <w:p w:rsidR="001179DA" w:rsidRPr="004D4672" w:rsidRDefault="001179DA" w:rsidP="00AE47C2">
                  <w:pPr>
                    <w:tabs>
                      <w:tab w:val="left" w:pos="5985"/>
                    </w:tabs>
                    <w:jc w:val="both"/>
                    <w:rPr>
                      <w:b/>
                    </w:rPr>
                  </w:pPr>
                </w:p>
              </w:tc>
              <w:tc>
                <w:tcPr>
                  <w:tcW w:w="2590" w:type="dxa"/>
                </w:tcPr>
                <w:p w:rsidR="001179DA" w:rsidRDefault="001179DA" w:rsidP="00AE47C2">
                  <w:pPr>
                    <w:tabs>
                      <w:tab w:val="left" w:pos="5985"/>
                    </w:tabs>
                    <w:jc w:val="both"/>
                  </w:pPr>
                </w:p>
              </w:tc>
            </w:tr>
          </w:tbl>
          <w:p w:rsidR="000110B2" w:rsidRDefault="000110B2" w:rsidP="00AE47C2">
            <w:pPr>
              <w:jc w:val="both"/>
            </w:pPr>
          </w:p>
          <w:p w:rsidR="000110B2" w:rsidRDefault="000110B2" w:rsidP="00AE47C2">
            <w:pPr>
              <w:jc w:val="both"/>
            </w:pPr>
            <w:r>
              <w:t xml:space="preserve">No presenta fianza requerida en el apartado </w:t>
            </w:r>
            <w:r w:rsidR="001179DA">
              <w:t xml:space="preserve">11-1º-i) del Pliego de Condiciones </w:t>
            </w:r>
            <w:r w:rsidR="00AE47C2">
              <w:t>Administrativas</w:t>
            </w:r>
            <w:r w:rsidR="001179DA">
              <w:t>.</w:t>
            </w:r>
          </w:p>
          <w:p w:rsidR="000110B2" w:rsidRDefault="000110B2" w:rsidP="00AE47C2">
            <w:pPr>
              <w:tabs>
                <w:tab w:val="left" w:pos="5530"/>
              </w:tabs>
              <w:jc w:val="both"/>
            </w:pPr>
            <w:r>
              <w:tab/>
            </w:r>
          </w:p>
          <w:p w:rsidR="000110B2" w:rsidRPr="00FB49C1" w:rsidRDefault="000110B2" w:rsidP="00AE47C2">
            <w:pPr>
              <w:jc w:val="both"/>
            </w:pPr>
          </w:p>
        </w:tc>
      </w:tr>
    </w:tbl>
    <w:p w:rsidR="000110B2" w:rsidRDefault="000110B2" w:rsidP="000110B2">
      <w:pPr>
        <w:jc w:val="both"/>
      </w:pPr>
    </w:p>
    <w:p w:rsidR="000110B2" w:rsidRDefault="000110B2" w:rsidP="000110B2">
      <w:pPr>
        <w:jc w:val="both"/>
      </w:pPr>
      <w:r>
        <w:t>La mesa  por UNANIMIDAD acuerda:</w:t>
      </w:r>
    </w:p>
    <w:p w:rsidR="000110B2" w:rsidRDefault="000110B2" w:rsidP="000110B2">
      <w:pPr>
        <w:jc w:val="both"/>
      </w:pPr>
    </w:p>
    <w:p w:rsidR="000110B2" w:rsidRDefault="000110B2" w:rsidP="000110B2">
      <w:pPr>
        <w:jc w:val="both"/>
      </w:pPr>
      <w:r>
        <w:t xml:space="preserve">1º.- Admitir a la empresa </w:t>
      </w:r>
      <w:r>
        <w:rPr>
          <w:b/>
          <w:lang w:val="en-GB"/>
        </w:rPr>
        <w:t xml:space="preserve">ODOS </w:t>
      </w:r>
      <w:proofErr w:type="spellStart"/>
      <w:r>
        <w:rPr>
          <w:b/>
          <w:lang w:val="en-GB"/>
        </w:rPr>
        <w:t>Servicios</w:t>
      </w:r>
      <w:proofErr w:type="spellEnd"/>
      <w:r>
        <w:rPr>
          <w:b/>
          <w:lang w:val="en-GB"/>
        </w:rPr>
        <w:t xml:space="preserve"> </w:t>
      </w:r>
      <w:proofErr w:type="spellStart"/>
      <w:r>
        <w:rPr>
          <w:b/>
          <w:lang w:val="en-GB"/>
        </w:rPr>
        <w:t>Deportivos</w:t>
      </w:r>
      <w:proofErr w:type="spellEnd"/>
      <w:r>
        <w:rPr>
          <w:b/>
          <w:lang w:val="en-GB"/>
        </w:rPr>
        <w:t xml:space="preserve">, </w:t>
      </w:r>
      <w:proofErr w:type="spellStart"/>
      <w:r>
        <w:rPr>
          <w:b/>
          <w:lang w:val="en-GB"/>
        </w:rPr>
        <w:t>Culturales</w:t>
      </w:r>
      <w:proofErr w:type="spellEnd"/>
      <w:r>
        <w:rPr>
          <w:b/>
          <w:lang w:val="en-GB"/>
        </w:rPr>
        <w:t xml:space="preserve"> y de </w:t>
      </w:r>
      <w:proofErr w:type="spellStart"/>
      <w:r>
        <w:rPr>
          <w:b/>
          <w:lang w:val="en-GB"/>
        </w:rPr>
        <w:t>Ocio</w:t>
      </w:r>
      <w:proofErr w:type="spellEnd"/>
      <w:r>
        <w:rPr>
          <w:b/>
          <w:lang w:val="en-GB"/>
        </w:rPr>
        <w:t>, S.L</w:t>
      </w:r>
      <w:r w:rsidRPr="00884784">
        <w:t>.</w:t>
      </w:r>
      <w:r>
        <w:t xml:space="preserve"> por haber presentado correctamente la documentación requerida.</w:t>
      </w:r>
    </w:p>
    <w:p w:rsidR="000110B2" w:rsidRDefault="000110B2" w:rsidP="000110B2">
      <w:pPr>
        <w:jc w:val="both"/>
      </w:pPr>
    </w:p>
    <w:p w:rsidR="000110B2" w:rsidRPr="00884784" w:rsidRDefault="000110B2" w:rsidP="000110B2">
      <w:pPr>
        <w:jc w:val="both"/>
      </w:pPr>
      <w:r>
        <w:t xml:space="preserve">2.- Requerir a </w:t>
      </w:r>
      <w:r>
        <w:rPr>
          <w:b/>
          <w:lang w:val="en-GB"/>
        </w:rPr>
        <w:t>“IMAGINATE”FRAMA ACTIVIDADES RIOJA, S.L.</w:t>
      </w:r>
      <w:r>
        <w:t xml:space="preserve"> la documentación que se indica en su apartado para que la presente en el Ayuntamiento en el plazo de cinco días naturales.</w:t>
      </w:r>
    </w:p>
    <w:p w:rsidR="000110B2" w:rsidRDefault="000110B2" w:rsidP="000110B2">
      <w:pPr>
        <w:jc w:val="both"/>
      </w:pPr>
    </w:p>
    <w:p w:rsidR="000110B2" w:rsidRDefault="000110B2" w:rsidP="000110B2">
      <w:pPr>
        <w:jc w:val="both"/>
      </w:pPr>
      <w:r>
        <w:t>Sin otro particular se levanta la sesión en Tudela a las 09:30 horas del día de su inicio.</w:t>
      </w:r>
    </w:p>
    <w:p w:rsidR="000110B2" w:rsidRPr="006106AA" w:rsidRDefault="000110B2" w:rsidP="000110B2"/>
    <w:p w:rsidR="000110B2" w:rsidRDefault="000110B2" w:rsidP="000110B2">
      <w:pPr>
        <w:sectPr w:rsidR="000110B2" w:rsidSect="000458CD">
          <w:headerReference w:type="default" r:id="rId9"/>
          <w:pgSz w:w="11906" w:h="16838" w:code="9"/>
          <w:pgMar w:top="1418" w:right="1701" w:bottom="1418" w:left="1701" w:header="709" w:footer="709" w:gutter="0"/>
          <w:cols w:space="708"/>
          <w:docGrid w:linePitch="360"/>
        </w:sectPr>
      </w:pPr>
    </w:p>
    <w:p w:rsidR="00F850B6" w:rsidRPr="002E04D4" w:rsidRDefault="00F850B6" w:rsidP="00F850B6">
      <w:pPr>
        <w:jc w:val="center"/>
        <w:rPr>
          <w:b/>
        </w:rPr>
      </w:pPr>
      <w:r w:rsidRPr="002E04D4">
        <w:rPr>
          <w:b/>
        </w:rPr>
        <w:lastRenderedPageBreak/>
        <w:t>ACTA MESA DE CONTRATACIÓN</w:t>
      </w:r>
      <w:r>
        <w:rPr>
          <w:b/>
        </w:rPr>
        <w:t xml:space="preserve"> </w:t>
      </w:r>
    </w:p>
    <w:p w:rsidR="00F850B6" w:rsidRDefault="00F850B6" w:rsidP="00F850B6">
      <w:pPr>
        <w:jc w:val="both"/>
        <w:rPr>
          <w:b/>
        </w:rPr>
      </w:pPr>
    </w:p>
    <w:p w:rsidR="00F850B6" w:rsidRPr="00C768E7" w:rsidRDefault="00F850B6" w:rsidP="00F850B6">
      <w:pPr>
        <w:jc w:val="both"/>
      </w:pPr>
      <w:r w:rsidRPr="00092527">
        <w:rPr>
          <w:b/>
        </w:rPr>
        <w:t>EXPEDIENTE</w:t>
      </w:r>
      <w:r w:rsidRPr="00F2182D">
        <w:t xml:space="preserve">: </w:t>
      </w:r>
      <w:r w:rsidRPr="00C768E7">
        <w:rPr>
          <w:rFonts w:cs="Arial"/>
        </w:rPr>
        <w:t>CONTRATO MIXTO DE</w:t>
      </w:r>
      <w:r w:rsidRPr="00C768E7">
        <w:t xml:space="preserve"> </w:t>
      </w:r>
      <w:r w:rsidRPr="00C768E7">
        <w:rPr>
          <w:rFonts w:cs="Arial"/>
        </w:rPr>
        <w:t xml:space="preserve">CONCESIÓN ADMINISTRATIVA PARA </w:t>
      </w:r>
      <w:smartTag w:uri="urn:schemas-microsoft-com:office:smarttags" w:element="PersonName">
        <w:smartTagPr>
          <w:attr w:name="ProductID" w:val="LA GESTIￓN INDIRECTA"/>
        </w:smartTagPr>
        <w:r w:rsidRPr="00C768E7">
          <w:rPr>
            <w:rFonts w:cs="Arial"/>
          </w:rPr>
          <w:t>LA GESTIÓN INDIRECTA</w:t>
        </w:r>
      </w:smartTag>
      <w:r w:rsidRPr="00C768E7">
        <w:rPr>
          <w:rFonts w:cs="Arial"/>
        </w:rPr>
        <w:t xml:space="preserve"> DEL SERVICIO PÚBLICO MUNICIPAL DEL ESPACIO JOVEN MEDIANTE CONCESIÓN Y DE ASISTENCIA PARA EL DISEÑO </w:t>
      </w:r>
      <w:r w:rsidRPr="00C768E7">
        <w:rPr>
          <w:rFonts w:cs="Arial"/>
          <w:spacing w:val="-2"/>
        </w:rPr>
        <w:t>Y DESARROLLO DEL PROGRAMA ANUAL DE OCIO JUVENIL</w:t>
      </w:r>
      <w:r w:rsidRPr="00C768E7">
        <w:t>”</w:t>
      </w:r>
    </w:p>
    <w:p w:rsidR="00F850B6" w:rsidRDefault="00F850B6" w:rsidP="00F850B6">
      <w:pPr>
        <w:jc w:val="both"/>
        <w:rPr>
          <w:b/>
        </w:rPr>
      </w:pPr>
    </w:p>
    <w:p w:rsidR="00F850B6" w:rsidRPr="00395493" w:rsidRDefault="00F850B6" w:rsidP="00F850B6">
      <w:pPr>
        <w:jc w:val="center"/>
        <w:rPr>
          <w:b/>
        </w:rPr>
      </w:pPr>
      <w:r>
        <w:rPr>
          <w:b/>
        </w:rPr>
        <w:t>SUBSANACIÓN</w:t>
      </w:r>
    </w:p>
    <w:p w:rsidR="00F850B6" w:rsidRDefault="00F850B6" w:rsidP="00F850B6">
      <w:pPr>
        <w:jc w:val="both"/>
      </w:pPr>
    </w:p>
    <w:tbl>
      <w:tblPr>
        <w:tblStyle w:val="Tablaconcuadrcula"/>
        <w:tblW w:w="0" w:type="auto"/>
        <w:tblLook w:val="01E0"/>
      </w:tblPr>
      <w:tblGrid>
        <w:gridCol w:w="1548"/>
        <w:gridCol w:w="4500"/>
        <w:gridCol w:w="2596"/>
      </w:tblGrid>
      <w:tr w:rsidR="00F850B6" w:rsidTr="00F850B6">
        <w:tc>
          <w:tcPr>
            <w:tcW w:w="6048" w:type="dxa"/>
            <w:gridSpan w:val="2"/>
          </w:tcPr>
          <w:p w:rsidR="00F850B6" w:rsidRDefault="00F850B6" w:rsidP="00F850B6">
            <w:pPr>
              <w:jc w:val="both"/>
            </w:pPr>
            <w:r w:rsidRPr="002E04D4">
              <w:rPr>
                <w:b/>
              </w:rPr>
              <w:t>FECHA</w:t>
            </w:r>
            <w:r>
              <w:t>: 21 de JULIO de 2017</w:t>
            </w:r>
          </w:p>
        </w:tc>
        <w:tc>
          <w:tcPr>
            <w:tcW w:w="2596" w:type="dxa"/>
          </w:tcPr>
          <w:p w:rsidR="00F850B6" w:rsidRDefault="00F850B6" w:rsidP="00F850B6">
            <w:pPr>
              <w:jc w:val="both"/>
            </w:pPr>
            <w:r w:rsidRPr="002E04D4">
              <w:rPr>
                <w:b/>
              </w:rPr>
              <w:t>HORA INICIO</w:t>
            </w:r>
            <w:r>
              <w:t>: 09:30</w:t>
            </w:r>
          </w:p>
        </w:tc>
      </w:tr>
      <w:tr w:rsidR="00F850B6" w:rsidTr="00F850B6">
        <w:tc>
          <w:tcPr>
            <w:tcW w:w="6048" w:type="dxa"/>
            <w:gridSpan w:val="2"/>
          </w:tcPr>
          <w:p w:rsidR="00F850B6" w:rsidRDefault="00F850B6" w:rsidP="00F850B6">
            <w:pPr>
              <w:jc w:val="both"/>
            </w:pPr>
          </w:p>
        </w:tc>
        <w:tc>
          <w:tcPr>
            <w:tcW w:w="2596" w:type="dxa"/>
          </w:tcPr>
          <w:p w:rsidR="00F850B6" w:rsidRDefault="00F850B6" w:rsidP="00F850B6">
            <w:pPr>
              <w:jc w:val="both"/>
            </w:pPr>
            <w:r w:rsidRPr="002E04D4">
              <w:rPr>
                <w:b/>
              </w:rPr>
              <w:t>HORA FINAL</w:t>
            </w:r>
            <w:r>
              <w:t>:  10:00</w:t>
            </w:r>
          </w:p>
        </w:tc>
      </w:tr>
      <w:tr w:rsidR="00F850B6" w:rsidTr="00F850B6">
        <w:tc>
          <w:tcPr>
            <w:tcW w:w="6048" w:type="dxa"/>
            <w:gridSpan w:val="2"/>
          </w:tcPr>
          <w:p w:rsidR="00F850B6" w:rsidRDefault="00F850B6" w:rsidP="00F850B6">
            <w:pPr>
              <w:jc w:val="both"/>
            </w:pPr>
          </w:p>
        </w:tc>
        <w:tc>
          <w:tcPr>
            <w:tcW w:w="2596" w:type="dxa"/>
          </w:tcPr>
          <w:p w:rsidR="00F850B6" w:rsidRDefault="00F850B6" w:rsidP="00F850B6">
            <w:pPr>
              <w:jc w:val="both"/>
            </w:pPr>
          </w:p>
        </w:tc>
      </w:tr>
      <w:tr w:rsidR="00F850B6" w:rsidTr="00F850B6">
        <w:tc>
          <w:tcPr>
            <w:tcW w:w="6048" w:type="dxa"/>
            <w:gridSpan w:val="2"/>
          </w:tcPr>
          <w:p w:rsidR="00F850B6" w:rsidRDefault="00F850B6" w:rsidP="00F850B6">
            <w:pPr>
              <w:jc w:val="both"/>
            </w:pPr>
            <w:r w:rsidRPr="002E04D4">
              <w:rPr>
                <w:b/>
              </w:rPr>
              <w:t>ACTO</w:t>
            </w:r>
            <w:r>
              <w:t xml:space="preserve">: Examen de documentación administrativa (subsanación) </w:t>
            </w:r>
          </w:p>
        </w:tc>
        <w:tc>
          <w:tcPr>
            <w:tcW w:w="2596" w:type="dxa"/>
          </w:tcPr>
          <w:p w:rsidR="00F850B6" w:rsidRDefault="00F850B6" w:rsidP="00F850B6">
            <w:pPr>
              <w:jc w:val="both"/>
            </w:pPr>
          </w:p>
        </w:tc>
      </w:tr>
      <w:tr w:rsidR="00F850B6" w:rsidTr="00F850B6">
        <w:tc>
          <w:tcPr>
            <w:tcW w:w="6048" w:type="dxa"/>
            <w:gridSpan w:val="2"/>
          </w:tcPr>
          <w:p w:rsidR="00F850B6" w:rsidRDefault="00F850B6" w:rsidP="00F850B6">
            <w:pPr>
              <w:jc w:val="both"/>
            </w:pPr>
          </w:p>
        </w:tc>
        <w:tc>
          <w:tcPr>
            <w:tcW w:w="2596" w:type="dxa"/>
          </w:tcPr>
          <w:p w:rsidR="00F850B6" w:rsidRDefault="00F850B6" w:rsidP="00F850B6">
            <w:pPr>
              <w:jc w:val="both"/>
            </w:pPr>
          </w:p>
        </w:tc>
      </w:tr>
      <w:tr w:rsidR="00F850B6" w:rsidTr="00F850B6">
        <w:tc>
          <w:tcPr>
            <w:tcW w:w="6048" w:type="dxa"/>
            <w:gridSpan w:val="2"/>
          </w:tcPr>
          <w:p w:rsidR="00F850B6" w:rsidRDefault="00F850B6" w:rsidP="00F850B6">
            <w:pPr>
              <w:jc w:val="both"/>
            </w:pPr>
            <w:r w:rsidRPr="002E04D4">
              <w:rPr>
                <w:b/>
              </w:rPr>
              <w:t>ASISTENTES</w:t>
            </w:r>
            <w:r>
              <w:t>:</w:t>
            </w:r>
          </w:p>
        </w:tc>
        <w:tc>
          <w:tcPr>
            <w:tcW w:w="2596" w:type="dxa"/>
          </w:tcPr>
          <w:p w:rsidR="00F850B6" w:rsidRDefault="00F850B6" w:rsidP="00F850B6">
            <w:pPr>
              <w:jc w:val="both"/>
            </w:pPr>
          </w:p>
        </w:tc>
      </w:tr>
      <w:tr w:rsidR="00F850B6" w:rsidTr="00F850B6">
        <w:tc>
          <w:tcPr>
            <w:tcW w:w="1548" w:type="dxa"/>
          </w:tcPr>
          <w:p w:rsidR="00F850B6" w:rsidRDefault="00F850B6" w:rsidP="00F850B6">
            <w:pPr>
              <w:jc w:val="both"/>
            </w:pPr>
          </w:p>
        </w:tc>
        <w:tc>
          <w:tcPr>
            <w:tcW w:w="7096" w:type="dxa"/>
            <w:gridSpan w:val="2"/>
          </w:tcPr>
          <w:p w:rsidR="00F850B6" w:rsidRDefault="00F850B6" w:rsidP="00F850B6">
            <w:pPr>
              <w:jc w:val="both"/>
            </w:pPr>
            <w:r>
              <w:t>Marisa Marqués Rodríguez (Presidente)</w:t>
            </w:r>
          </w:p>
        </w:tc>
      </w:tr>
      <w:tr w:rsidR="00F850B6" w:rsidTr="00F850B6">
        <w:tc>
          <w:tcPr>
            <w:tcW w:w="1548" w:type="dxa"/>
          </w:tcPr>
          <w:p w:rsidR="00F850B6" w:rsidRDefault="00F850B6" w:rsidP="00F850B6">
            <w:pPr>
              <w:jc w:val="both"/>
            </w:pPr>
          </w:p>
        </w:tc>
        <w:tc>
          <w:tcPr>
            <w:tcW w:w="7096" w:type="dxa"/>
            <w:gridSpan w:val="2"/>
          </w:tcPr>
          <w:p w:rsidR="00F850B6" w:rsidRDefault="00F850B6" w:rsidP="00F850B6">
            <w:pPr>
              <w:jc w:val="both"/>
            </w:pPr>
            <w:r>
              <w:t xml:space="preserve">Daniel López Córdoba </w:t>
            </w:r>
          </w:p>
        </w:tc>
      </w:tr>
      <w:tr w:rsidR="00F850B6" w:rsidTr="00F850B6">
        <w:tc>
          <w:tcPr>
            <w:tcW w:w="1548" w:type="dxa"/>
          </w:tcPr>
          <w:p w:rsidR="00F850B6" w:rsidRDefault="00F850B6" w:rsidP="00F850B6">
            <w:pPr>
              <w:jc w:val="both"/>
            </w:pPr>
          </w:p>
        </w:tc>
        <w:tc>
          <w:tcPr>
            <w:tcW w:w="7096" w:type="dxa"/>
            <w:gridSpan w:val="2"/>
          </w:tcPr>
          <w:p w:rsidR="00F850B6" w:rsidRDefault="00F850B6" w:rsidP="00F850B6">
            <w:pPr>
              <w:jc w:val="both"/>
            </w:pPr>
            <w:r>
              <w:t>Gloria González Soria</w:t>
            </w:r>
          </w:p>
        </w:tc>
      </w:tr>
      <w:tr w:rsidR="00F850B6" w:rsidTr="00F850B6">
        <w:tc>
          <w:tcPr>
            <w:tcW w:w="1548" w:type="dxa"/>
          </w:tcPr>
          <w:p w:rsidR="00F850B6" w:rsidRDefault="00F850B6" w:rsidP="00F850B6">
            <w:pPr>
              <w:jc w:val="both"/>
            </w:pPr>
          </w:p>
        </w:tc>
        <w:tc>
          <w:tcPr>
            <w:tcW w:w="7096" w:type="dxa"/>
            <w:gridSpan w:val="2"/>
          </w:tcPr>
          <w:p w:rsidR="00F850B6" w:rsidRDefault="00F850B6" w:rsidP="00F850B6">
            <w:pPr>
              <w:jc w:val="both"/>
            </w:pPr>
            <w:r>
              <w:t>Alberto Ruiz Moliner (Técnico-Juventud)</w:t>
            </w:r>
          </w:p>
        </w:tc>
      </w:tr>
      <w:tr w:rsidR="00F850B6" w:rsidTr="00F850B6">
        <w:tc>
          <w:tcPr>
            <w:tcW w:w="1548" w:type="dxa"/>
          </w:tcPr>
          <w:p w:rsidR="00F850B6" w:rsidRDefault="00F850B6" w:rsidP="00F850B6">
            <w:pPr>
              <w:jc w:val="both"/>
            </w:pPr>
          </w:p>
        </w:tc>
        <w:tc>
          <w:tcPr>
            <w:tcW w:w="7096" w:type="dxa"/>
            <w:gridSpan w:val="2"/>
          </w:tcPr>
          <w:p w:rsidR="00F850B6" w:rsidRDefault="00F850B6" w:rsidP="00F850B6">
            <w:pPr>
              <w:jc w:val="both"/>
            </w:pPr>
            <w:r>
              <w:t>Miguel Chivite Sesma (Secretario)</w:t>
            </w:r>
          </w:p>
        </w:tc>
      </w:tr>
      <w:tr w:rsidR="00F850B6" w:rsidTr="00F850B6">
        <w:tc>
          <w:tcPr>
            <w:tcW w:w="1548" w:type="dxa"/>
          </w:tcPr>
          <w:p w:rsidR="00F850B6" w:rsidRDefault="00F850B6" w:rsidP="00F850B6">
            <w:pPr>
              <w:jc w:val="both"/>
            </w:pPr>
          </w:p>
        </w:tc>
        <w:tc>
          <w:tcPr>
            <w:tcW w:w="7096" w:type="dxa"/>
            <w:gridSpan w:val="2"/>
          </w:tcPr>
          <w:p w:rsidR="00F850B6" w:rsidRDefault="00F850B6" w:rsidP="00F850B6">
            <w:pPr>
              <w:jc w:val="both"/>
            </w:pPr>
            <w:r>
              <w:t xml:space="preserve">Francisco </w:t>
            </w:r>
            <w:proofErr w:type="spellStart"/>
            <w:r>
              <w:t>Ciria</w:t>
            </w:r>
            <w:proofErr w:type="spellEnd"/>
            <w:r>
              <w:t xml:space="preserve"> Pérez (Intervención)</w:t>
            </w:r>
          </w:p>
        </w:tc>
      </w:tr>
    </w:tbl>
    <w:p w:rsidR="00F850B6" w:rsidRDefault="00F850B6" w:rsidP="00F850B6">
      <w:pPr>
        <w:jc w:val="both"/>
      </w:pPr>
    </w:p>
    <w:p w:rsidR="00F850B6" w:rsidRDefault="00F850B6" w:rsidP="00F850B6">
      <w:pPr>
        <w:jc w:val="both"/>
      </w:pPr>
      <w:r>
        <w:rPr>
          <w:b/>
        </w:rPr>
        <w:t>La mesa de contratación acordó</w:t>
      </w:r>
      <w:r>
        <w:t xml:space="preserve"> Requerir a </w:t>
      </w:r>
      <w:r>
        <w:rPr>
          <w:b/>
          <w:lang w:val="en-GB"/>
        </w:rPr>
        <w:t>“IMAGINATE”FRAMA ACTIVIDADES RIOJA, S.L.</w:t>
      </w:r>
      <w:r>
        <w:t xml:space="preserve"> la documentación que se indica en su apartado para que la presente en el Ayuntamiento en el plazo de cinco días naturales. </w:t>
      </w:r>
    </w:p>
    <w:p w:rsidR="00F850B6" w:rsidRDefault="00F850B6" w:rsidP="00F850B6">
      <w:pPr>
        <w:jc w:val="both"/>
      </w:pPr>
    </w:p>
    <w:p w:rsidR="00F850B6" w:rsidRDefault="00F850B6" w:rsidP="00F850B6">
      <w:pPr>
        <w:jc w:val="both"/>
      </w:pPr>
      <w:r>
        <w:t>La empresa ha presentado en plazo aval bancario por importe correcto, no obstante la fecha de constitución del aval es posterior a la fecha de finalización del plazo para presentar ofertas, por lo que no cumplía con los requisitos a la fecha de finalización de la oferta.</w:t>
      </w:r>
    </w:p>
    <w:p w:rsidR="00F850B6" w:rsidRDefault="00F850B6" w:rsidP="00F850B6">
      <w:pPr>
        <w:jc w:val="both"/>
      </w:pPr>
    </w:p>
    <w:p w:rsidR="00F850B6" w:rsidRDefault="00F850B6" w:rsidP="00F850B6">
      <w:pPr>
        <w:jc w:val="both"/>
      </w:pPr>
      <w:r>
        <w:t>En virtud de todo ello la mesa  por UNANIMIDAD acuerda:</w:t>
      </w:r>
    </w:p>
    <w:p w:rsidR="00F850B6" w:rsidRDefault="00F850B6" w:rsidP="00F850B6">
      <w:pPr>
        <w:jc w:val="both"/>
      </w:pPr>
    </w:p>
    <w:p w:rsidR="00F850B6" w:rsidRPr="00884784" w:rsidRDefault="00F850B6" w:rsidP="00F850B6">
      <w:pPr>
        <w:jc w:val="both"/>
      </w:pPr>
      <w:r>
        <w:t xml:space="preserve">1º.- inadmitir a la empresa </w:t>
      </w:r>
      <w:r>
        <w:rPr>
          <w:b/>
          <w:lang w:val="en-GB"/>
        </w:rPr>
        <w:t>“IMAGINATE”FRAMA ACTIVIDADES RIOJA, S.L.</w:t>
      </w:r>
      <w:r>
        <w:t xml:space="preserve"> por no cumplir con los requisitos </w:t>
      </w:r>
      <w:r w:rsidR="00A911D8">
        <w:t>exigidos para participar a la fecha de finalización de la presentación de la oferta (10 de julio) por ser el aval de garantía provisional de fecha posterior (17 de julio)</w:t>
      </w:r>
    </w:p>
    <w:p w:rsidR="00F850B6" w:rsidRDefault="00F850B6" w:rsidP="00F850B6">
      <w:pPr>
        <w:jc w:val="both"/>
      </w:pPr>
    </w:p>
    <w:p w:rsidR="0052583A" w:rsidRDefault="00A911D8" w:rsidP="00F850B6">
      <w:pPr>
        <w:jc w:val="both"/>
        <w:sectPr w:rsidR="0052583A" w:rsidSect="000110B2">
          <w:type w:val="oddPage"/>
          <w:pgSz w:w="11906" w:h="16838" w:code="9"/>
          <w:pgMar w:top="1418" w:right="1701" w:bottom="1418" w:left="1701" w:header="709" w:footer="709" w:gutter="0"/>
          <w:cols w:space="708"/>
          <w:docGrid w:linePitch="360"/>
        </w:sectPr>
      </w:pPr>
      <w:r>
        <w:t>No habiendo más que tratar se levanta la sesión.</w:t>
      </w:r>
    </w:p>
    <w:p w:rsidR="0052583A" w:rsidRPr="002E04D4" w:rsidRDefault="0052583A" w:rsidP="0052583A">
      <w:pPr>
        <w:jc w:val="center"/>
        <w:rPr>
          <w:b/>
        </w:rPr>
      </w:pPr>
      <w:r w:rsidRPr="002E04D4">
        <w:rPr>
          <w:b/>
        </w:rPr>
        <w:lastRenderedPageBreak/>
        <w:t>ACTA MESA DE CONTRATACIÓN</w:t>
      </w:r>
      <w:r>
        <w:rPr>
          <w:b/>
        </w:rPr>
        <w:t xml:space="preserve"> </w:t>
      </w:r>
    </w:p>
    <w:p w:rsidR="0052583A" w:rsidRDefault="0052583A" w:rsidP="0052583A">
      <w:pPr>
        <w:jc w:val="both"/>
        <w:rPr>
          <w:b/>
        </w:rPr>
      </w:pPr>
    </w:p>
    <w:p w:rsidR="0052583A" w:rsidRPr="00C768E7" w:rsidRDefault="0052583A" w:rsidP="0052583A">
      <w:pPr>
        <w:jc w:val="both"/>
      </w:pPr>
      <w:r w:rsidRPr="00092527">
        <w:rPr>
          <w:b/>
        </w:rPr>
        <w:t>EXPEDIENTE</w:t>
      </w:r>
      <w:r w:rsidRPr="00F2182D">
        <w:t xml:space="preserve">: </w:t>
      </w:r>
      <w:r w:rsidRPr="00C768E7">
        <w:rPr>
          <w:rFonts w:cs="Arial"/>
        </w:rPr>
        <w:t>CONTRATO MIXTO DE</w:t>
      </w:r>
      <w:r w:rsidRPr="00C768E7">
        <w:t xml:space="preserve"> </w:t>
      </w:r>
      <w:r w:rsidRPr="00C768E7">
        <w:rPr>
          <w:rFonts w:cs="Arial"/>
        </w:rPr>
        <w:t xml:space="preserve">CONCESIÓN ADMINISTRATIVA PARA </w:t>
      </w:r>
      <w:smartTag w:uri="urn:schemas-microsoft-com:office:smarttags" w:element="PersonName">
        <w:smartTagPr>
          <w:attr w:name="ProductID" w:val="LA GESTIￓN INDIRECTA"/>
        </w:smartTagPr>
        <w:r w:rsidRPr="00C768E7">
          <w:rPr>
            <w:rFonts w:cs="Arial"/>
          </w:rPr>
          <w:t>LA GESTIÓN INDIRECTA</w:t>
        </w:r>
      </w:smartTag>
      <w:r w:rsidRPr="00C768E7">
        <w:rPr>
          <w:rFonts w:cs="Arial"/>
        </w:rPr>
        <w:t xml:space="preserve"> DEL SERVICIO PÚBLICO MUNICIPAL DEL ESPACIO JOVEN MEDIANTE CONCESIÓN Y DE ASISTENCIA PARA EL DISEÑO </w:t>
      </w:r>
      <w:r w:rsidRPr="00C768E7">
        <w:rPr>
          <w:rFonts w:cs="Arial"/>
          <w:spacing w:val="-2"/>
        </w:rPr>
        <w:t>Y DESARROLLO DEL PROGRAMA ANUAL DE OCIO JUVENIL</w:t>
      </w:r>
      <w:r w:rsidRPr="00C768E7">
        <w:t>”</w:t>
      </w:r>
    </w:p>
    <w:p w:rsidR="0052583A" w:rsidRDefault="0052583A" w:rsidP="0052583A">
      <w:pPr>
        <w:jc w:val="both"/>
        <w:rPr>
          <w:b/>
        </w:rPr>
      </w:pPr>
    </w:p>
    <w:tbl>
      <w:tblPr>
        <w:tblStyle w:val="Tablaconcuadrcula"/>
        <w:tblW w:w="0" w:type="auto"/>
        <w:tblLook w:val="01E0"/>
      </w:tblPr>
      <w:tblGrid>
        <w:gridCol w:w="1548"/>
        <w:gridCol w:w="4500"/>
        <w:gridCol w:w="2596"/>
      </w:tblGrid>
      <w:tr w:rsidR="0052583A" w:rsidTr="0052583A">
        <w:tc>
          <w:tcPr>
            <w:tcW w:w="6048" w:type="dxa"/>
            <w:gridSpan w:val="2"/>
          </w:tcPr>
          <w:p w:rsidR="0052583A" w:rsidRDefault="0052583A" w:rsidP="0052583A">
            <w:pPr>
              <w:jc w:val="both"/>
            </w:pPr>
            <w:r w:rsidRPr="002E04D4">
              <w:rPr>
                <w:b/>
              </w:rPr>
              <w:t>FECHA</w:t>
            </w:r>
            <w:r>
              <w:t>: 23 de AGOSTO de 2017</w:t>
            </w:r>
          </w:p>
        </w:tc>
        <w:tc>
          <w:tcPr>
            <w:tcW w:w="2596" w:type="dxa"/>
          </w:tcPr>
          <w:p w:rsidR="0052583A" w:rsidRDefault="0052583A" w:rsidP="0052583A">
            <w:pPr>
              <w:jc w:val="both"/>
            </w:pPr>
            <w:r w:rsidRPr="002E04D4">
              <w:rPr>
                <w:b/>
              </w:rPr>
              <w:t>HORA INICIO</w:t>
            </w:r>
            <w:r>
              <w:t>: 09:30</w:t>
            </w:r>
          </w:p>
        </w:tc>
      </w:tr>
      <w:tr w:rsidR="0052583A" w:rsidTr="0052583A">
        <w:tc>
          <w:tcPr>
            <w:tcW w:w="6048" w:type="dxa"/>
            <w:gridSpan w:val="2"/>
          </w:tcPr>
          <w:p w:rsidR="0052583A" w:rsidRDefault="0052583A" w:rsidP="0052583A">
            <w:pPr>
              <w:jc w:val="both"/>
            </w:pPr>
          </w:p>
        </w:tc>
        <w:tc>
          <w:tcPr>
            <w:tcW w:w="2596" w:type="dxa"/>
          </w:tcPr>
          <w:p w:rsidR="0052583A" w:rsidRDefault="0052583A" w:rsidP="0052583A">
            <w:pPr>
              <w:jc w:val="both"/>
            </w:pPr>
            <w:r w:rsidRPr="002E04D4">
              <w:rPr>
                <w:b/>
              </w:rPr>
              <w:t>HORA FINAL</w:t>
            </w:r>
            <w:r>
              <w:t>:  10:00</w:t>
            </w:r>
          </w:p>
        </w:tc>
      </w:tr>
      <w:tr w:rsidR="0052583A" w:rsidTr="0052583A">
        <w:tc>
          <w:tcPr>
            <w:tcW w:w="6048" w:type="dxa"/>
            <w:gridSpan w:val="2"/>
          </w:tcPr>
          <w:p w:rsidR="0052583A" w:rsidRDefault="0052583A" w:rsidP="0052583A">
            <w:pPr>
              <w:jc w:val="both"/>
            </w:pPr>
          </w:p>
        </w:tc>
        <w:tc>
          <w:tcPr>
            <w:tcW w:w="2596" w:type="dxa"/>
          </w:tcPr>
          <w:p w:rsidR="0052583A" w:rsidRDefault="0052583A" w:rsidP="0052583A">
            <w:pPr>
              <w:jc w:val="both"/>
            </w:pPr>
          </w:p>
        </w:tc>
      </w:tr>
      <w:tr w:rsidR="0052583A" w:rsidTr="0052583A">
        <w:tc>
          <w:tcPr>
            <w:tcW w:w="6048" w:type="dxa"/>
            <w:gridSpan w:val="2"/>
          </w:tcPr>
          <w:p w:rsidR="0052583A" w:rsidRDefault="0052583A" w:rsidP="0052583A">
            <w:pPr>
              <w:jc w:val="both"/>
            </w:pPr>
            <w:r w:rsidRPr="002E04D4">
              <w:rPr>
                <w:b/>
              </w:rPr>
              <w:t>ACTO</w:t>
            </w:r>
            <w:r>
              <w:t xml:space="preserve">: </w:t>
            </w:r>
            <w:r w:rsidRPr="00CF4C6B">
              <w:rPr>
                <w:b/>
              </w:rPr>
              <w:t>Valoración de Documentación Técnica</w:t>
            </w:r>
            <w:r>
              <w:t xml:space="preserve"> </w:t>
            </w:r>
          </w:p>
        </w:tc>
        <w:tc>
          <w:tcPr>
            <w:tcW w:w="2596" w:type="dxa"/>
          </w:tcPr>
          <w:p w:rsidR="0052583A" w:rsidRDefault="0052583A" w:rsidP="0052583A">
            <w:pPr>
              <w:jc w:val="both"/>
            </w:pPr>
          </w:p>
        </w:tc>
      </w:tr>
      <w:tr w:rsidR="0052583A" w:rsidTr="0052583A">
        <w:tc>
          <w:tcPr>
            <w:tcW w:w="6048" w:type="dxa"/>
            <w:gridSpan w:val="2"/>
          </w:tcPr>
          <w:p w:rsidR="0052583A" w:rsidRDefault="0052583A" w:rsidP="0052583A">
            <w:pPr>
              <w:jc w:val="both"/>
            </w:pPr>
          </w:p>
        </w:tc>
        <w:tc>
          <w:tcPr>
            <w:tcW w:w="2596" w:type="dxa"/>
          </w:tcPr>
          <w:p w:rsidR="0052583A" w:rsidRDefault="0052583A" w:rsidP="0052583A">
            <w:pPr>
              <w:jc w:val="both"/>
            </w:pPr>
          </w:p>
        </w:tc>
      </w:tr>
      <w:tr w:rsidR="0052583A" w:rsidTr="0052583A">
        <w:tc>
          <w:tcPr>
            <w:tcW w:w="6048" w:type="dxa"/>
            <w:gridSpan w:val="2"/>
          </w:tcPr>
          <w:p w:rsidR="0052583A" w:rsidRDefault="0052583A" w:rsidP="0052583A">
            <w:pPr>
              <w:jc w:val="both"/>
            </w:pPr>
            <w:r w:rsidRPr="002E04D4">
              <w:rPr>
                <w:b/>
              </w:rPr>
              <w:t>ASISTENTES</w:t>
            </w:r>
            <w:r>
              <w:t>:</w:t>
            </w:r>
          </w:p>
        </w:tc>
        <w:tc>
          <w:tcPr>
            <w:tcW w:w="2596" w:type="dxa"/>
          </w:tcPr>
          <w:p w:rsidR="0052583A" w:rsidRDefault="0052583A" w:rsidP="0052583A">
            <w:pPr>
              <w:jc w:val="both"/>
            </w:pPr>
          </w:p>
        </w:tc>
      </w:tr>
      <w:tr w:rsidR="0052583A" w:rsidTr="0052583A">
        <w:tc>
          <w:tcPr>
            <w:tcW w:w="1548" w:type="dxa"/>
          </w:tcPr>
          <w:p w:rsidR="0052583A" w:rsidRDefault="0052583A" w:rsidP="0052583A">
            <w:pPr>
              <w:jc w:val="both"/>
            </w:pPr>
          </w:p>
        </w:tc>
        <w:tc>
          <w:tcPr>
            <w:tcW w:w="7096" w:type="dxa"/>
            <w:gridSpan w:val="2"/>
          </w:tcPr>
          <w:p w:rsidR="0052583A" w:rsidRDefault="0052583A" w:rsidP="0052583A">
            <w:pPr>
              <w:jc w:val="both"/>
            </w:pPr>
            <w:r>
              <w:t>Marisa Marqués Rodríguez (Presidente)</w:t>
            </w:r>
          </w:p>
        </w:tc>
      </w:tr>
      <w:tr w:rsidR="0052583A" w:rsidTr="0052583A">
        <w:tc>
          <w:tcPr>
            <w:tcW w:w="1548" w:type="dxa"/>
          </w:tcPr>
          <w:p w:rsidR="0052583A" w:rsidRDefault="0052583A" w:rsidP="0052583A">
            <w:pPr>
              <w:jc w:val="both"/>
            </w:pPr>
          </w:p>
        </w:tc>
        <w:tc>
          <w:tcPr>
            <w:tcW w:w="7096" w:type="dxa"/>
            <w:gridSpan w:val="2"/>
          </w:tcPr>
          <w:p w:rsidR="0052583A" w:rsidRDefault="0052583A" w:rsidP="0052583A">
            <w:pPr>
              <w:jc w:val="both"/>
            </w:pPr>
            <w:r>
              <w:t xml:space="preserve">Daniel López Córdoba </w:t>
            </w:r>
          </w:p>
        </w:tc>
      </w:tr>
      <w:tr w:rsidR="0052583A" w:rsidTr="0052583A">
        <w:tc>
          <w:tcPr>
            <w:tcW w:w="1548" w:type="dxa"/>
          </w:tcPr>
          <w:p w:rsidR="0052583A" w:rsidRDefault="0052583A" w:rsidP="0052583A">
            <w:pPr>
              <w:jc w:val="both"/>
            </w:pPr>
          </w:p>
        </w:tc>
        <w:tc>
          <w:tcPr>
            <w:tcW w:w="7096" w:type="dxa"/>
            <w:gridSpan w:val="2"/>
          </w:tcPr>
          <w:p w:rsidR="0052583A" w:rsidRDefault="0052583A" w:rsidP="0052583A">
            <w:pPr>
              <w:jc w:val="both"/>
            </w:pPr>
            <w:r>
              <w:t>Gloria González Soria</w:t>
            </w:r>
          </w:p>
        </w:tc>
      </w:tr>
      <w:tr w:rsidR="0052583A" w:rsidTr="0052583A">
        <w:tc>
          <w:tcPr>
            <w:tcW w:w="1548" w:type="dxa"/>
          </w:tcPr>
          <w:p w:rsidR="0052583A" w:rsidRDefault="0052583A" w:rsidP="0052583A">
            <w:pPr>
              <w:jc w:val="both"/>
            </w:pPr>
          </w:p>
        </w:tc>
        <w:tc>
          <w:tcPr>
            <w:tcW w:w="7096" w:type="dxa"/>
            <w:gridSpan w:val="2"/>
          </w:tcPr>
          <w:p w:rsidR="0052583A" w:rsidRDefault="0052583A" w:rsidP="0052583A">
            <w:pPr>
              <w:jc w:val="both"/>
            </w:pPr>
            <w:r>
              <w:t>Alberto Ruiz Moliner (Técnico-Juventud)</w:t>
            </w:r>
          </w:p>
        </w:tc>
      </w:tr>
      <w:tr w:rsidR="0052583A" w:rsidTr="0052583A">
        <w:tc>
          <w:tcPr>
            <w:tcW w:w="1548" w:type="dxa"/>
          </w:tcPr>
          <w:p w:rsidR="0052583A" w:rsidRDefault="0052583A" w:rsidP="0052583A">
            <w:pPr>
              <w:jc w:val="both"/>
            </w:pPr>
          </w:p>
        </w:tc>
        <w:tc>
          <w:tcPr>
            <w:tcW w:w="7096" w:type="dxa"/>
            <w:gridSpan w:val="2"/>
          </w:tcPr>
          <w:p w:rsidR="0052583A" w:rsidRDefault="0052583A" w:rsidP="0052583A">
            <w:pPr>
              <w:jc w:val="both"/>
            </w:pPr>
            <w:r>
              <w:t>Miguel Chivite Sesma (Secretario)</w:t>
            </w:r>
          </w:p>
        </w:tc>
      </w:tr>
      <w:tr w:rsidR="0052583A" w:rsidTr="0052583A">
        <w:tc>
          <w:tcPr>
            <w:tcW w:w="1548" w:type="dxa"/>
          </w:tcPr>
          <w:p w:rsidR="0052583A" w:rsidRDefault="0052583A" w:rsidP="0052583A">
            <w:pPr>
              <w:jc w:val="both"/>
            </w:pPr>
          </w:p>
        </w:tc>
        <w:tc>
          <w:tcPr>
            <w:tcW w:w="7096" w:type="dxa"/>
            <w:gridSpan w:val="2"/>
          </w:tcPr>
          <w:p w:rsidR="0052583A" w:rsidRDefault="0052583A" w:rsidP="0052583A">
            <w:pPr>
              <w:jc w:val="both"/>
            </w:pPr>
            <w:r>
              <w:t xml:space="preserve">Francisco </w:t>
            </w:r>
            <w:proofErr w:type="spellStart"/>
            <w:r>
              <w:t>Ciria</w:t>
            </w:r>
            <w:proofErr w:type="spellEnd"/>
            <w:r>
              <w:t xml:space="preserve"> Pérez (Intervención)</w:t>
            </w:r>
          </w:p>
        </w:tc>
      </w:tr>
    </w:tbl>
    <w:p w:rsidR="00670A07" w:rsidRDefault="00670A07" w:rsidP="0052583A">
      <w:pPr>
        <w:jc w:val="both"/>
      </w:pPr>
    </w:p>
    <w:p w:rsidR="0052583A" w:rsidRPr="00CF4C6B" w:rsidRDefault="00CF4C6B" w:rsidP="0052583A">
      <w:pPr>
        <w:jc w:val="both"/>
      </w:pPr>
      <w:r w:rsidRPr="00CF4C6B">
        <w:t>Visto el informe del Técnico de Juventud por unanimidad se acuerda otorgar a la única oferta admitida la siguiente puntuación:</w:t>
      </w: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33"/>
        <w:gridCol w:w="3081"/>
        <w:gridCol w:w="1278"/>
        <w:gridCol w:w="562"/>
      </w:tblGrid>
      <w:tr w:rsidR="00CF4C6B" w:rsidRPr="00CF4C6B" w:rsidTr="00CF4C6B">
        <w:trPr>
          <w:trHeight w:val="570"/>
          <w:tblCellSpacing w:w="0" w:type="dxa"/>
        </w:trPr>
        <w:tc>
          <w:tcPr>
            <w:tcW w:w="0" w:type="auto"/>
            <w:vAlign w:val="bottom"/>
            <w:hideMark/>
          </w:tcPr>
          <w:p w:rsidR="00CF4C6B" w:rsidRPr="00CF4C6B" w:rsidRDefault="00CF4C6B" w:rsidP="00CF4C6B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  <w:vAlign w:val="bottom"/>
            <w:hideMark/>
          </w:tcPr>
          <w:p w:rsidR="00CF4C6B" w:rsidRPr="00CF4C6B" w:rsidRDefault="00CF4C6B" w:rsidP="00CF4C6B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bottom"/>
            <w:hideMark/>
          </w:tcPr>
          <w:p w:rsidR="00CF4C6B" w:rsidRPr="00CF4C6B" w:rsidRDefault="00CF4C6B" w:rsidP="00CF4C6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F4C6B">
              <w:rPr>
                <w:rFonts w:ascii="Calibri" w:hAnsi="Calibri" w:cs="Calibri"/>
                <w:b/>
                <w:bCs/>
                <w:sz w:val="20"/>
                <w:szCs w:val="20"/>
              </w:rPr>
              <w:t>PUNTOS MÁXIMOS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CCCC"/>
            <w:vAlign w:val="center"/>
            <w:hideMark/>
          </w:tcPr>
          <w:p w:rsidR="00CF4C6B" w:rsidRPr="00CF4C6B" w:rsidRDefault="00CF4C6B" w:rsidP="00CF4C6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F4C6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ODOS</w:t>
            </w:r>
          </w:p>
        </w:tc>
      </w:tr>
      <w:tr w:rsidR="00CF4C6B" w:rsidRPr="00CF4C6B" w:rsidTr="00CF4C6B">
        <w:trPr>
          <w:tblCellSpacing w:w="0" w:type="dxa"/>
        </w:trPr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69696"/>
            <w:vAlign w:val="center"/>
            <w:hideMark/>
          </w:tcPr>
          <w:p w:rsidR="00CF4C6B" w:rsidRPr="00CF4C6B" w:rsidRDefault="00CF4C6B" w:rsidP="00CF4C6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F4C6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MARCO CONCEPTUAL Y ESTRATEGIA GENERAL DE GESTIÓN. 10 puntos.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4C6B" w:rsidRPr="00CF4C6B" w:rsidRDefault="00CF4C6B" w:rsidP="00CF4C6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F4C6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Contextualización, planteamiento, filosofía y objetivos.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4C6B" w:rsidRPr="00CF4C6B" w:rsidRDefault="00CF4C6B" w:rsidP="00CF4C6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F4C6B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F4C6B" w:rsidRPr="00CF4C6B" w:rsidRDefault="00CF4C6B" w:rsidP="00CF4C6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F4C6B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</w:tr>
      <w:tr w:rsidR="00CF4C6B" w:rsidRPr="00CF4C6B" w:rsidTr="00CF4C6B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4C6B" w:rsidRPr="00CF4C6B" w:rsidRDefault="00CF4C6B" w:rsidP="00CF4C6B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4C6B" w:rsidRPr="00CF4C6B" w:rsidRDefault="00CF4C6B" w:rsidP="00CF4C6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F4C6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Control correcto funcionamiento del objeto del contrato.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4C6B" w:rsidRPr="00CF4C6B" w:rsidRDefault="00CF4C6B" w:rsidP="00CF4C6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F4C6B"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F4C6B" w:rsidRPr="00CF4C6B" w:rsidRDefault="00CF4C6B" w:rsidP="00CF4C6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F4C6B"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</w:p>
        </w:tc>
      </w:tr>
      <w:tr w:rsidR="00CF4C6B" w:rsidRPr="00CF4C6B" w:rsidTr="00CF4C6B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4C6B" w:rsidRPr="00CF4C6B" w:rsidRDefault="00CF4C6B" w:rsidP="00CF4C6B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4C6B" w:rsidRPr="00CF4C6B" w:rsidRDefault="00CF4C6B" w:rsidP="00CF4C6B">
            <w:pPr>
              <w:rPr>
                <w:rFonts w:ascii="Calibri" w:hAnsi="Calibri" w:cs="Calibri"/>
                <w:sz w:val="20"/>
                <w:szCs w:val="20"/>
              </w:rPr>
            </w:pPr>
            <w:r w:rsidRPr="00CF4C6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Cargos y puestos de trabajo desglosados.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4C6B" w:rsidRPr="00CF4C6B" w:rsidRDefault="00CF4C6B" w:rsidP="00CF4C6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F4C6B"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F4C6B" w:rsidRPr="00CF4C6B" w:rsidRDefault="00CF4C6B" w:rsidP="00CF4C6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F4C6B"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</w:p>
        </w:tc>
      </w:tr>
      <w:tr w:rsidR="00CF4C6B" w:rsidRPr="00CF4C6B" w:rsidTr="00CF4C6B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4C6B" w:rsidRPr="00CF4C6B" w:rsidRDefault="00CF4C6B" w:rsidP="00CF4C6B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4C6B" w:rsidRPr="00CF4C6B" w:rsidRDefault="00CF4C6B" w:rsidP="00CF4C6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F4C6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Sistemas de calidad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4C6B" w:rsidRPr="00CF4C6B" w:rsidRDefault="00CF4C6B" w:rsidP="00CF4C6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F4C6B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F4C6B" w:rsidRPr="00CF4C6B" w:rsidRDefault="00CF4C6B" w:rsidP="00CF4C6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F4C6B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</w:tr>
      <w:tr w:rsidR="00CF4C6B" w:rsidRPr="00CF4C6B" w:rsidTr="00CF4C6B">
        <w:trPr>
          <w:tblCellSpacing w:w="0" w:type="dxa"/>
        </w:trPr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69696"/>
            <w:vAlign w:val="center"/>
            <w:hideMark/>
          </w:tcPr>
          <w:p w:rsidR="00CF4C6B" w:rsidRPr="00CF4C6B" w:rsidRDefault="00CF4C6B" w:rsidP="00CF4C6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F4C6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PROGRAMACIÓN ANUAL A DESARROLLAR EN ESPACIO JOVEN. 10 puntos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4C6B" w:rsidRPr="00CF4C6B" w:rsidRDefault="00CF4C6B" w:rsidP="00CF4C6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F4C6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Número de actividades propuestas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  <w:vAlign w:val="center"/>
            <w:hideMark/>
          </w:tcPr>
          <w:p w:rsidR="00CF4C6B" w:rsidRPr="00CF4C6B" w:rsidRDefault="00CF4C6B" w:rsidP="00CF4C6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F4C6B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vAlign w:val="center"/>
            <w:hideMark/>
          </w:tcPr>
          <w:p w:rsidR="00CF4C6B" w:rsidRPr="00CF4C6B" w:rsidRDefault="00CF4C6B" w:rsidP="00CF4C6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F4C6B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</w:tr>
      <w:tr w:rsidR="00CF4C6B" w:rsidRPr="00CF4C6B" w:rsidTr="00CF4C6B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4C6B" w:rsidRPr="00CF4C6B" w:rsidRDefault="00CF4C6B" w:rsidP="00CF4C6B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4C6B" w:rsidRPr="00CF4C6B" w:rsidRDefault="00CF4C6B" w:rsidP="00CF4C6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F4C6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Valoración de las actividades.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CF4C6B" w:rsidRPr="00CF4C6B" w:rsidRDefault="00CF4C6B" w:rsidP="00CF4C6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F4C6B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4C6B" w:rsidRPr="00CF4C6B" w:rsidRDefault="00CF4C6B" w:rsidP="00CF4C6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F4C6B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</w:tr>
      <w:tr w:rsidR="00CF4C6B" w:rsidRPr="00CF4C6B" w:rsidTr="00CF4C6B">
        <w:trPr>
          <w:tblCellSpacing w:w="0" w:type="dxa"/>
        </w:trPr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69696"/>
            <w:vAlign w:val="center"/>
            <w:hideMark/>
          </w:tcPr>
          <w:p w:rsidR="00CF4C6B" w:rsidRPr="00CF4C6B" w:rsidRDefault="00CF4C6B" w:rsidP="00CF4C6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F4C6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PROGRAMACIÓN ANUAL ACTIVIDADES OCIO JUVENIL. 10 puntos.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4C6B" w:rsidRPr="00CF4C6B" w:rsidRDefault="00CF4C6B" w:rsidP="00CF4C6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F4C6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Número de actividades propuestas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  <w:vAlign w:val="center"/>
            <w:hideMark/>
          </w:tcPr>
          <w:p w:rsidR="00CF4C6B" w:rsidRPr="00CF4C6B" w:rsidRDefault="00CF4C6B" w:rsidP="00CF4C6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F4C6B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vAlign w:val="center"/>
            <w:hideMark/>
          </w:tcPr>
          <w:p w:rsidR="00CF4C6B" w:rsidRPr="00CF4C6B" w:rsidRDefault="00CF4C6B" w:rsidP="00CF4C6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F4C6B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</w:tr>
      <w:tr w:rsidR="00CF4C6B" w:rsidRPr="00CF4C6B" w:rsidTr="00CF4C6B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4C6B" w:rsidRPr="00CF4C6B" w:rsidRDefault="00CF4C6B" w:rsidP="00CF4C6B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4C6B" w:rsidRPr="00CF4C6B" w:rsidRDefault="00CF4C6B" w:rsidP="00CF4C6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F4C6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Valoración de las actividades.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CF4C6B" w:rsidRPr="00CF4C6B" w:rsidRDefault="00CF4C6B" w:rsidP="00CF4C6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F4C6B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4C6B" w:rsidRPr="00CF4C6B" w:rsidRDefault="00CF4C6B" w:rsidP="00CF4C6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F4C6B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</w:tr>
      <w:tr w:rsidR="00CF4C6B" w:rsidRPr="00CF4C6B" w:rsidTr="00CF4C6B">
        <w:trPr>
          <w:trHeight w:val="735"/>
          <w:tblCellSpacing w:w="0" w:type="dxa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69696"/>
            <w:vAlign w:val="center"/>
            <w:hideMark/>
          </w:tcPr>
          <w:p w:rsidR="00CF4C6B" w:rsidRPr="00CF4C6B" w:rsidRDefault="00CF4C6B" w:rsidP="00CF4C6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F4C6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MATERIALES Y RECURSOS. 10 puntos.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F4C6B" w:rsidRPr="00CF4C6B" w:rsidRDefault="00CF4C6B" w:rsidP="00CF4C6B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CF4C6B" w:rsidRPr="00CF4C6B" w:rsidRDefault="00CF4C6B" w:rsidP="00CF4C6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F4C6B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4C6B" w:rsidRPr="00CF4C6B" w:rsidRDefault="00CF4C6B" w:rsidP="00CF4C6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F4C6B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</w:tr>
      <w:tr w:rsidR="00CF4C6B" w:rsidRPr="00CF4C6B" w:rsidTr="00CF4C6B">
        <w:trPr>
          <w:trHeight w:val="735"/>
          <w:tblCellSpacing w:w="0" w:type="dxa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69696"/>
            <w:vAlign w:val="center"/>
            <w:hideMark/>
          </w:tcPr>
          <w:p w:rsidR="00CF4C6B" w:rsidRPr="00CF4C6B" w:rsidRDefault="00CF4C6B" w:rsidP="00CF4C6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F4C6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DIFUSIÓN PUBLICITARIA. 10 puntos.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F4C6B" w:rsidRPr="00CF4C6B" w:rsidRDefault="00CF4C6B" w:rsidP="00CF4C6B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CF4C6B" w:rsidRPr="00CF4C6B" w:rsidRDefault="00CF4C6B" w:rsidP="00CF4C6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F4C6B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F4C6B" w:rsidRPr="00CF4C6B" w:rsidRDefault="00CF4C6B" w:rsidP="00CF4C6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F4C6B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</w:tr>
      <w:tr w:rsidR="00CF4C6B" w:rsidRPr="00CF4C6B" w:rsidTr="00CF4C6B">
        <w:trPr>
          <w:trHeight w:val="270"/>
          <w:tblCellSpacing w:w="0" w:type="dxa"/>
        </w:trPr>
        <w:tc>
          <w:tcPr>
            <w:tcW w:w="0" w:type="auto"/>
            <w:vAlign w:val="bottom"/>
            <w:hideMark/>
          </w:tcPr>
          <w:p w:rsidR="00CF4C6B" w:rsidRPr="00CF4C6B" w:rsidRDefault="00CF4C6B" w:rsidP="00CF4C6B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  <w:vAlign w:val="bottom"/>
            <w:hideMark/>
          </w:tcPr>
          <w:p w:rsidR="00CF4C6B" w:rsidRPr="00CF4C6B" w:rsidRDefault="00CF4C6B" w:rsidP="00CF4C6B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  <w:vAlign w:val="bottom"/>
            <w:hideMark/>
          </w:tcPr>
          <w:p w:rsidR="00CF4C6B" w:rsidRPr="00CF4C6B" w:rsidRDefault="00CF4C6B" w:rsidP="00CF4C6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F4C6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50</w:t>
            </w:r>
          </w:p>
        </w:tc>
        <w:tc>
          <w:tcPr>
            <w:tcW w:w="0" w:type="auto"/>
            <w:vAlign w:val="bottom"/>
            <w:hideMark/>
          </w:tcPr>
          <w:p w:rsidR="00CF4C6B" w:rsidRPr="00CF4C6B" w:rsidRDefault="00CF4C6B" w:rsidP="00CF4C6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F4C6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48</w:t>
            </w:r>
          </w:p>
        </w:tc>
      </w:tr>
    </w:tbl>
    <w:p w:rsidR="00CF4C6B" w:rsidRDefault="00CF4C6B" w:rsidP="0052583A">
      <w:pPr>
        <w:jc w:val="both"/>
      </w:pPr>
      <w:r>
        <w:t xml:space="preserve">Se establece el 28 de agosto a las 9:30 la </w:t>
      </w:r>
      <w:r w:rsidR="00670A07">
        <w:t>apertura de la proposición económica.</w:t>
      </w:r>
    </w:p>
    <w:p w:rsidR="00670A07" w:rsidRDefault="00670A07" w:rsidP="0052583A">
      <w:pPr>
        <w:jc w:val="both"/>
      </w:pPr>
    </w:p>
    <w:p w:rsidR="00376BFD" w:rsidRDefault="0052583A" w:rsidP="0052583A">
      <w:pPr>
        <w:jc w:val="both"/>
        <w:sectPr w:rsidR="00376BFD" w:rsidSect="000110B2">
          <w:type w:val="oddPage"/>
          <w:pgSz w:w="11906" w:h="16838" w:code="9"/>
          <w:pgMar w:top="1418" w:right="1701" w:bottom="1418" w:left="1701" w:header="709" w:footer="709" w:gutter="0"/>
          <w:cols w:space="708"/>
          <w:docGrid w:linePitch="360"/>
        </w:sectPr>
      </w:pPr>
      <w:r>
        <w:t>No habiendo más que tratar se levanta la sesión.</w:t>
      </w:r>
    </w:p>
    <w:p w:rsidR="00376BFD" w:rsidRPr="002E04D4" w:rsidRDefault="00376BFD" w:rsidP="00376BFD">
      <w:pPr>
        <w:jc w:val="center"/>
        <w:rPr>
          <w:b/>
        </w:rPr>
      </w:pPr>
      <w:r w:rsidRPr="002E04D4">
        <w:rPr>
          <w:b/>
        </w:rPr>
        <w:lastRenderedPageBreak/>
        <w:t>ACTA MESA DE CONTRATACIÓN</w:t>
      </w:r>
      <w:r>
        <w:rPr>
          <w:b/>
        </w:rPr>
        <w:t xml:space="preserve"> </w:t>
      </w:r>
    </w:p>
    <w:p w:rsidR="00376BFD" w:rsidRDefault="00376BFD" w:rsidP="00376BFD">
      <w:pPr>
        <w:jc w:val="both"/>
        <w:rPr>
          <w:b/>
        </w:rPr>
      </w:pPr>
    </w:p>
    <w:p w:rsidR="00376BFD" w:rsidRPr="001E7910" w:rsidRDefault="00376BFD" w:rsidP="00376BFD">
      <w:pPr>
        <w:jc w:val="both"/>
        <w:rPr>
          <w:sz w:val="22"/>
          <w:szCs w:val="22"/>
        </w:rPr>
      </w:pPr>
      <w:r w:rsidRPr="00092527">
        <w:rPr>
          <w:b/>
        </w:rPr>
        <w:t>EXPEDIENTE</w:t>
      </w:r>
      <w:r w:rsidRPr="00F2182D">
        <w:t xml:space="preserve">: </w:t>
      </w:r>
      <w:r w:rsidRPr="001E7910">
        <w:rPr>
          <w:rFonts w:cs="Arial"/>
          <w:sz w:val="22"/>
          <w:szCs w:val="22"/>
        </w:rPr>
        <w:t>CONTRATO MIXTO DE</w:t>
      </w:r>
      <w:r w:rsidRPr="001E7910">
        <w:rPr>
          <w:sz w:val="22"/>
          <w:szCs w:val="22"/>
        </w:rPr>
        <w:t xml:space="preserve"> </w:t>
      </w:r>
      <w:r w:rsidRPr="001E7910">
        <w:rPr>
          <w:rFonts w:cs="Arial"/>
          <w:sz w:val="22"/>
          <w:szCs w:val="22"/>
        </w:rPr>
        <w:t xml:space="preserve">CONCESIÓN ADMINISTRATIVA PARA LA GESTIÓN INDIRECTA DEL SERVICIO PÚBLICO MUNICIPAL DEL ESPACIO JOVEN MEDIANTE CONCESIÓN Y DE ASISTENCIA PARA EL DISEÑO </w:t>
      </w:r>
      <w:r w:rsidRPr="001E7910">
        <w:rPr>
          <w:rFonts w:cs="Arial"/>
          <w:spacing w:val="-2"/>
          <w:sz w:val="22"/>
          <w:szCs w:val="22"/>
        </w:rPr>
        <w:t>Y DESARROLLO DEL PROGRAMA ANUAL DE OCIO JUVENIL</w:t>
      </w:r>
      <w:r w:rsidRPr="001E7910">
        <w:rPr>
          <w:sz w:val="22"/>
          <w:szCs w:val="22"/>
        </w:rPr>
        <w:t>”</w:t>
      </w:r>
    </w:p>
    <w:p w:rsidR="00376BFD" w:rsidRDefault="00376BFD" w:rsidP="00376BFD">
      <w:pPr>
        <w:jc w:val="both"/>
        <w:rPr>
          <w:b/>
        </w:rPr>
      </w:pPr>
    </w:p>
    <w:tbl>
      <w:tblPr>
        <w:tblStyle w:val="Tablaconcuadrcula"/>
        <w:tblW w:w="0" w:type="auto"/>
        <w:tblLook w:val="01E0"/>
      </w:tblPr>
      <w:tblGrid>
        <w:gridCol w:w="1548"/>
        <w:gridCol w:w="4500"/>
        <w:gridCol w:w="2596"/>
      </w:tblGrid>
      <w:tr w:rsidR="00376BFD" w:rsidTr="00376BFD">
        <w:tc>
          <w:tcPr>
            <w:tcW w:w="6048" w:type="dxa"/>
            <w:gridSpan w:val="2"/>
          </w:tcPr>
          <w:p w:rsidR="00376BFD" w:rsidRDefault="00376BFD" w:rsidP="00376BFD">
            <w:pPr>
              <w:jc w:val="both"/>
            </w:pPr>
            <w:r w:rsidRPr="002E04D4">
              <w:rPr>
                <w:b/>
              </w:rPr>
              <w:t>FECHA</w:t>
            </w:r>
            <w:r>
              <w:t>: 28 de AGOSTO de 2017</w:t>
            </w:r>
          </w:p>
        </w:tc>
        <w:tc>
          <w:tcPr>
            <w:tcW w:w="2596" w:type="dxa"/>
          </w:tcPr>
          <w:p w:rsidR="00376BFD" w:rsidRDefault="00376BFD" w:rsidP="00376BFD">
            <w:pPr>
              <w:jc w:val="both"/>
            </w:pPr>
            <w:r w:rsidRPr="002E04D4">
              <w:rPr>
                <w:b/>
              </w:rPr>
              <w:t>HORA INICIO</w:t>
            </w:r>
            <w:r>
              <w:t>: 09:30</w:t>
            </w:r>
          </w:p>
        </w:tc>
      </w:tr>
      <w:tr w:rsidR="00376BFD" w:rsidTr="00376BFD">
        <w:tc>
          <w:tcPr>
            <w:tcW w:w="6048" w:type="dxa"/>
            <w:gridSpan w:val="2"/>
          </w:tcPr>
          <w:p w:rsidR="00376BFD" w:rsidRDefault="00376BFD" w:rsidP="00376BFD">
            <w:pPr>
              <w:jc w:val="both"/>
            </w:pPr>
          </w:p>
        </w:tc>
        <w:tc>
          <w:tcPr>
            <w:tcW w:w="2596" w:type="dxa"/>
          </w:tcPr>
          <w:p w:rsidR="00376BFD" w:rsidRDefault="00376BFD" w:rsidP="00376BFD">
            <w:pPr>
              <w:jc w:val="both"/>
            </w:pPr>
            <w:r w:rsidRPr="002E04D4">
              <w:rPr>
                <w:b/>
              </w:rPr>
              <w:t>HORA FINAL</w:t>
            </w:r>
            <w:r>
              <w:t>:  09:45</w:t>
            </w:r>
          </w:p>
        </w:tc>
      </w:tr>
      <w:tr w:rsidR="00376BFD" w:rsidTr="00376BFD">
        <w:tc>
          <w:tcPr>
            <w:tcW w:w="6048" w:type="dxa"/>
            <w:gridSpan w:val="2"/>
          </w:tcPr>
          <w:p w:rsidR="00376BFD" w:rsidRDefault="00376BFD" w:rsidP="00376BFD">
            <w:pPr>
              <w:jc w:val="both"/>
            </w:pPr>
            <w:r w:rsidRPr="002E04D4">
              <w:rPr>
                <w:b/>
              </w:rPr>
              <w:t>ACTO</w:t>
            </w:r>
            <w:r>
              <w:t xml:space="preserve">: </w:t>
            </w:r>
            <w:r>
              <w:rPr>
                <w:b/>
              </w:rPr>
              <w:t xml:space="preserve"> Apertura proposición económica</w:t>
            </w:r>
            <w:r>
              <w:t xml:space="preserve"> </w:t>
            </w:r>
          </w:p>
        </w:tc>
        <w:tc>
          <w:tcPr>
            <w:tcW w:w="2596" w:type="dxa"/>
          </w:tcPr>
          <w:p w:rsidR="00376BFD" w:rsidRDefault="00376BFD" w:rsidP="00376BFD">
            <w:pPr>
              <w:jc w:val="both"/>
            </w:pPr>
          </w:p>
        </w:tc>
      </w:tr>
      <w:tr w:rsidR="00376BFD" w:rsidTr="00376BFD">
        <w:tc>
          <w:tcPr>
            <w:tcW w:w="6048" w:type="dxa"/>
            <w:gridSpan w:val="2"/>
          </w:tcPr>
          <w:p w:rsidR="00376BFD" w:rsidRDefault="00376BFD" w:rsidP="00376BFD">
            <w:pPr>
              <w:jc w:val="both"/>
            </w:pPr>
          </w:p>
        </w:tc>
        <w:tc>
          <w:tcPr>
            <w:tcW w:w="2596" w:type="dxa"/>
          </w:tcPr>
          <w:p w:rsidR="00376BFD" w:rsidRDefault="00376BFD" w:rsidP="00376BFD">
            <w:pPr>
              <w:jc w:val="both"/>
            </w:pPr>
          </w:p>
        </w:tc>
      </w:tr>
      <w:tr w:rsidR="00376BFD" w:rsidTr="00376BFD">
        <w:tc>
          <w:tcPr>
            <w:tcW w:w="6048" w:type="dxa"/>
            <w:gridSpan w:val="2"/>
          </w:tcPr>
          <w:p w:rsidR="00376BFD" w:rsidRDefault="00376BFD" w:rsidP="00376BFD">
            <w:pPr>
              <w:jc w:val="both"/>
            </w:pPr>
            <w:r w:rsidRPr="002E04D4">
              <w:rPr>
                <w:b/>
              </w:rPr>
              <w:t>ASISTENTES</w:t>
            </w:r>
            <w:r>
              <w:t>:</w:t>
            </w:r>
          </w:p>
        </w:tc>
        <w:tc>
          <w:tcPr>
            <w:tcW w:w="2596" w:type="dxa"/>
          </w:tcPr>
          <w:p w:rsidR="00376BFD" w:rsidRDefault="00376BFD" w:rsidP="00376BFD">
            <w:pPr>
              <w:jc w:val="both"/>
            </w:pPr>
          </w:p>
        </w:tc>
      </w:tr>
      <w:tr w:rsidR="00376BFD" w:rsidTr="00376BFD">
        <w:tc>
          <w:tcPr>
            <w:tcW w:w="1548" w:type="dxa"/>
          </w:tcPr>
          <w:p w:rsidR="00376BFD" w:rsidRDefault="00376BFD" w:rsidP="00376BFD">
            <w:pPr>
              <w:jc w:val="both"/>
            </w:pPr>
          </w:p>
        </w:tc>
        <w:tc>
          <w:tcPr>
            <w:tcW w:w="7096" w:type="dxa"/>
            <w:gridSpan w:val="2"/>
          </w:tcPr>
          <w:p w:rsidR="00376BFD" w:rsidRDefault="00376BFD" w:rsidP="00376BFD">
            <w:pPr>
              <w:jc w:val="both"/>
            </w:pPr>
            <w:r>
              <w:t>Marisa Marqués Rodríguez (Presidente)</w:t>
            </w:r>
          </w:p>
        </w:tc>
      </w:tr>
      <w:tr w:rsidR="00376BFD" w:rsidTr="00376BFD">
        <w:tc>
          <w:tcPr>
            <w:tcW w:w="1548" w:type="dxa"/>
          </w:tcPr>
          <w:p w:rsidR="00376BFD" w:rsidRDefault="00376BFD" w:rsidP="00376BFD">
            <w:pPr>
              <w:jc w:val="both"/>
            </w:pPr>
          </w:p>
        </w:tc>
        <w:tc>
          <w:tcPr>
            <w:tcW w:w="7096" w:type="dxa"/>
            <w:gridSpan w:val="2"/>
          </w:tcPr>
          <w:p w:rsidR="00376BFD" w:rsidRDefault="00376BFD" w:rsidP="00376BFD">
            <w:pPr>
              <w:jc w:val="both"/>
            </w:pPr>
            <w:r>
              <w:t xml:space="preserve">Daniel López Córdoba </w:t>
            </w:r>
          </w:p>
        </w:tc>
      </w:tr>
      <w:tr w:rsidR="00376BFD" w:rsidTr="00376BFD">
        <w:tc>
          <w:tcPr>
            <w:tcW w:w="1548" w:type="dxa"/>
          </w:tcPr>
          <w:p w:rsidR="00376BFD" w:rsidRDefault="00376BFD" w:rsidP="00376BFD">
            <w:pPr>
              <w:jc w:val="both"/>
            </w:pPr>
          </w:p>
        </w:tc>
        <w:tc>
          <w:tcPr>
            <w:tcW w:w="7096" w:type="dxa"/>
            <w:gridSpan w:val="2"/>
          </w:tcPr>
          <w:p w:rsidR="00376BFD" w:rsidRDefault="00376BFD" w:rsidP="00376BFD">
            <w:pPr>
              <w:jc w:val="both"/>
            </w:pPr>
            <w:r>
              <w:t>Gloria González Soria</w:t>
            </w:r>
          </w:p>
        </w:tc>
      </w:tr>
      <w:tr w:rsidR="00376BFD" w:rsidTr="00376BFD">
        <w:tc>
          <w:tcPr>
            <w:tcW w:w="1548" w:type="dxa"/>
          </w:tcPr>
          <w:p w:rsidR="00376BFD" w:rsidRDefault="00376BFD" w:rsidP="00376BFD">
            <w:pPr>
              <w:jc w:val="both"/>
            </w:pPr>
          </w:p>
        </w:tc>
        <w:tc>
          <w:tcPr>
            <w:tcW w:w="7096" w:type="dxa"/>
            <w:gridSpan w:val="2"/>
          </w:tcPr>
          <w:p w:rsidR="00376BFD" w:rsidRDefault="00376BFD" w:rsidP="00376BFD">
            <w:pPr>
              <w:jc w:val="both"/>
            </w:pPr>
            <w:r>
              <w:t>Miguel Chivite Sesma (Secretario)</w:t>
            </w:r>
          </w:p>
        </w:tc>
      </w:tr>
      <w:tr w:rsidR="00376BFD" w:rsidTr="00376BFD">
        <w:tc>
          <w:tcPr>
            <w:tcW w:w="1548" w:type="dxa"/>
          </w:tcPr>
          <w:p w:rsidR="00376BFD" w:rsidRDefault="00376BFD" w:rsidP="00376BFD">
            <w:pPr>
              <w:jc w:val="both"/>
            </w:pPr>
          </w:p>
        </w:tc>
        <w:tc>
          <w:tcPr>
            <w:tcW w:w="7096" w:type="dxa"/>
            <w:gridSpan w:val="2"/>
          </w:tcPr>
          <w:p w:rsidR="00376BFD" w:rsidRDefault="00376BFD" w:rsidP="00376BFD">
            <w:pPr>
              <w:jc w:val="both"/>
            </w:pPr>
            <w:r>
              <w:t xml:space="preserve">Francisco </w:t>
            </w:r>
            <w:proofErr w:type="spellStart"/>
            <w:r>
              <w:t>Ciria</w:t>
            </w:r>
            <w:proofErr w:type="spellEnd"/>
            <w:r>
              <w:t xml:space="preserve"> Pérez (Intervención)</w:t>
            </w:r>
          </w:p>
        </w:tc>
      </w:tr>
      <w:tr w:rsidR="00376BFD" w:rsidTr="00376BFD">
        <w:tc>
          <w:tcPr>
            <w:tcW w:w="1548" w:type="dxa"/>
          </w:tcPr>
          <w:p w:rsidR="00376BFD" w:rsidRDefault="00376BFD" w:rsidP="00376BFD">
            <w:pPr>
              <w:jc w:val="both"/>
            </w:pPr>
            <w:r>
              <w:t>EXCUSAN</w:t>
            </w:r>
          </w:p>
        </w:tc>
        <w:tc>
          <w:tcPr>
            <w:tcW w:w="7096" w:type="dxa"/>
            <w:gridSpan w:val="2"/>
          </w:tcPr>
          <w:p w:rsidR="00376BFD" w:rsidRDefault="00376BFD" w:rsidP="00376BFD">
            <w:pPr>
              <w:jc w:val="both"/>
            </w:pPr>
            <w:r>
              <w:t xml:space="preserve">Alberto Ruiz </w:t>
            </w:r>
            <w:proofErr w:type="spellStart"/>
            <w:r>
              <w:t>Molinter</w:t>
            </w:r>
            <w:proofErr w:type="spellEnd"/>
            <w:r>
              <w:t xml:space="preserve"> (Técnico de Juventud)</w:t>
            </w:r>
          </w:p>
        </w:tc>
      </w:tr>
    </w:tbl>
    <w:p w:rsidR="00376BFD" w:rsidRDefault="00376BFD" w:rsidP="00376BFD">
      <w:pPr>
        <w:jc w:val="both"/>
      </w:pPr>
    </w:p>
    <w:p w:rsidR="00376BFD" w:rsidRDefault="00376BFD" w:rsidP="00376BFD">
      <w:pPr>
        <w:jc w:val="both"/>
      </w:pPr>
      <w:r>
        <w:t>No asiste público interesado.</w:t>
      </w:r>
    </w:p>
    <w:p w:rsidR="00376BFD" w:rsidRDefault="00376BFD" w:rsidP="00376BFD">
      <w:pPr>
        <w:jc w:val="both"/>
      </w:pPr>
    </w:p>
    <w:p w:rsidR="00376BFD" w:rsidRDefault="00376BFD" w:rsidP="00376BFD">
      <w:pPr>
        <w:jc w:val="both"/>
      </w:pPr>
      <w:r>
        <w:t>En acto público, se procede a la apertura de la propuesta económica de la única propuesta que queda en licitación con el siguiente resultado:</w:t>
      </w:r>
    </w:p>
    <w:p w:rsidR="00376BFD" w:rsidRDefault="00376BFD" w:rsidP="00376BFD">
      <w:pPr>
        <w:jc w:val="both"/>
      </w:pPr>
    </w:p>
    <w:tbl>
      <w:tblPr>
        <w:tblStyle w:val="Tablaconcuadrcula"/>
        <w:tblW w:w="0" w:type="auto"/>
        <w:tblLook w:val="04A0"/>
      </w:tblPr>
      <w:tblGrid>
        <w:gridCol w:w="5543"/>
        <w:gridCol w:w="1883"/>
        <w:gridCol w:w="990"/>
      </w:tblGrid>
      <w:tr w:rsidR="00376BFD" w:rsidRPr="00376BFD" w:rsidTr="00376BFD">
        <w:tc>
          <w:tcPr>
            <w:tcW w:w="5543" w:type="dxa"/>
            <w:shd w:val="clear" w:color="auto" w:fill="D9D9D9" w:themeFill="background1" w:themeFillShade="D9"/>
          </w:tcPr>
          <w:p w:rsidR="00376BFD" w:rsidRPr="00376BFD" w:rsidRDefault="00376BFD" w:rsidP="00376BFD">
            <w:pPr>
              <w:jc w:val="both"/>
              <w:rPr>
                <w:b/>
              </w:rPr>
            </w:pPr>
            <w:r w:rsidRPr="00376BFD">
              <w:rPr>
                <w:b/>
              </w:rPr>
              <w:t>Empresa</w:t>
            </w:r>
          </w:p>
        </w:tc>
        <w:tc>
          <w:tcPr>
            <w:tcW w:w="1883" w:type="dxa"/>
            <w:shd w:val="clear" w:color="auto" w:fill="D9D9D9" w:themeFill="background1" w:themeFillShade="D9"/>
          </w:tcPr>
          <w:p w:rsidR="00376BFD" w:rsidRPr="00376BFD" w:rsidRDefault="00376BFD" w:rsidP="00376BFD">
            <w:pPr>
              <w:jc w:val="both"/>
              <w:rPr>
                <w:b/>
              </w:rPr>
            </w:pPr>
            <w:r w:rsidRPr="00376BFD">
              <w:rPr>
                <w:b/>
              </w:rPr>
              <w:t>Euros (</w:t>
            </w:r>
            <w:proofErr w:type="spellStart"/>
            <w:r w:rsidRPr="00376BFD">
              <w:rPr>
                <w:b/>
              </w:rPr>
              <w:t>sín</w:t>
            </w:r>
            <w:proofErr w:type="spellEnd"/>
            <w:r w:rsidRPr="00376BFD">
              <w:rPr>
                <w:b/>
              </w:rPr>
              <w:t xml:space="preserve"> IVA)</w:t>
            </w:r>
          </w:p>
        </w:tc>
        <w:tc>
          <w:tcPr>
            <w:tcW w:w="990" w:type="dxa"/>
            <w:shd w:val="clear" w:color="auto" w:fill="D9D9D9" w:themeFill="background1" w:themeFillShade="D9"/>
          </w:tcPr>
          <w:p w:rsidR="00376BFD" w:rsidRPr="00376BFD" w:rsidRDefault="00376BFD" w:rsidP="00376BFD">
            <w:pPr>
              <w:jc w:val="both"/>
              <w:rPr>
                <w:b/>
              </w:rPr>
            </w:pPr>
            <w:r w:rsidRPr="00376BFD">
              <w:rPr>
                <w:b/>
              </w:rPr>
              <w:t>Puntos</w:t>
            </w:r>
          </w:p>
        </w:tc>
      </w:tr>
      <w:tr w:rsidR="00376BFD" w:rsidTr="00376BFD">
        <w:tc>
          <w:tcPr>
            <w:tcW w:w="5543" w:type="dxa"/>
          </w:tcPr>
          <w:p w:rsidR="00376BFD" w:rsidRDefault="00376BFD" w:rsidP="00376BFD">
            <w:pPr>
              <w:jc w:val="both"/>
            </w:pPr>
            <w:proofErr w:type="spellStart"/>
            <w:r>
              <w:t>Odos</w:t>
            </w:r>
            <w:proofErr w:type="spellEnd"/>
            <w:r>
              <w:t xml:space="preserve"> Servicios Deportivos, Culturales y de Ocio, S.L.</w:t>
            </w:r>
          </w:p>
        </w:tc>
        <w:tc>
          <w:tcPr>
            <w:tcW w:w="1883" w:type="dxa"/>
          </w:tcPr>
          <w:p w:rsidR="00376BFD" w:rsidRDefault="00376BFD" w:rsidP="00376BFD">
            <w:pPr>
              <w:jc w:val="both"/>
            </w:pPr>
            <w:r>
              <w:t>46.848,25</w:t>
            </w:r>
          </w:p>
        </w:tc>
        <w:tc>
          <w:tcPr>
            <w:tcW w:w="990" w:type="dxa"/>
          </w:tcPr>
          <w:p w:rsidR="00376BFD" w:rsidRDefault="00376BFD" w:rsidP="00376BFD">
            <w:pPr>
              <w:jc w:val="both"/>
            </w:pPr>
            <w:r>
              <w:t>50</w:t>
            </w:r>
          </w:p>
        </w:tc>
      </w:tr>
    </w:tbl>
    <w:p w:rsidR="00376BFD" w:rsidRDefault="00376BFD" w:rsidP="00376BFD">
      <w:pPr>
        <w:jc w:val="both"/>
      </w:pPr>
    </w:p>
    <w:p w:rsidR="00376BFD" w:rsidRDefault="00376BFD" w:rsidP="00376BFD">
      <w:pPr>
        <w:jc w:val="both"/>
      </w:pPr>
      <w:r>
        <w:t xml:space="preserve">Siendo esta oferta admisible y quedando únicamente esta oferta admitida </w:t>
      </w:r>
      <w:r w:rsidR="008B6224">
        <w:t xml:space="preserve">y a la vista de lo previsto en el art. 61 de la LFCP y de la base </w:t>
      </w:r>
      <w:r w:rsidR="00884385">
        <w:t>14</w:t>
      </w:r>
      <w:r w:rsidR="008B6224">
        <w:t xml:space="preserve"> del Pliego de Condiciones Administrativas la mesa</w:t>
      </w:r>
      <w:r w:rsidR="001E7910">
        <w:t>, por unanimidad</w:t>
      </w:r>
      <w:r w:rsidR="008B6224">
        <w:t xml:space="preserve"> acuerda </w:t>
      </w:r>
      <w:proofErr w:type="spellStart"/>
      <w:r>
        <w:t>ACUERDA</w:t>
      </w:r>
      <w:proofErr w:type="spellEnd"/>
      <w:r>
        <w:t>:</w:t>
      </w:r>
    </w:p>
    <w:p w:rsidR="00376BFD" w:rsidRDefault="00376BFD" w:rsidP="00376BFD">
      <w:pPr>
        <w:jc w:val="both"/>
      </w:pPr>
    </w:p>
    <w:p w:rsidR="00376BFD" w:rsidRDefault="00376BFD" w:rsidP="00376BFD">
      <w:pPr>
        <w:jc w:val="both"/>
      </w:pPr>
      <w:r>
        <w:t xml:space="preserve">1.- </w:t>
      </w:r>
      <w:r w:rsidRPr="00D42471">
        <w:rPr>
          <w:b/>
        </w:rPr>
        <w:t>Inadmitir</w:t>
      </w:r>
      <w:r>
        <w:t xml:space="preserve"> a </w:t>
      </w:r>
      <w:proofErr w:type="spellStart"/>
      <w:r w:rsidR="008B6224">
        <w:t>Frama</w:t>
      </w:r>
      <w:proofErr w:type="spellEnd"/>
      <w:r w:rsidR="008B6224">
        <w:t xml:space="preserve"> Actividades Rioja, S.L. por no haber presentado el aval de la garantía provisional en tiempo y forma.</w:t>
      </w:r>
    </w:p>
    <w:p w:rsidR="008B6224" w:rsidRDefault="008B6224" w:rsidP="00376BFD">
      <w:pPr>
        <w:jc w:val="both"/>
      </w:pPr>
    </w:p>
    <w:p w:rsidR="008B6224" w:rsidRPr="005014B5" w:rsidRDefault="008B6224" w:rsidP="008B6224">
      <w:pPr>
        <w:jc w:val="both"/>
      </w:pPr>
      <w:r>
        <w:t xml:space="preserve">2.- </w:t>
      </w:r>
      <w:r w:rsidR="001E7910">
        <w:rPr>
          <w:b/>
        </w:rPr>
        <w:t>Proponer</w:t>
      </w:r>
      <w:r w:rsidRPr="005014B5">
        <w:t xml:space="preserve"> a la Junta de Gobierno Local </w:t>
      </w:r>
      <w:r>
        <w:t xml:space="preserve">la adjudicación del Contrato </w:t>
      </w:r>
      <w:r w:rsidR="00D42471">
        <w:t xml:space="preserve">mixto de concesión administrativa para la gestión </w:t>
      </w:r>
      <w:r w:rsidR="00D42471" w:rsidRPr="00C768E7">
        <w:rPr>
          <w:rFonts w:cs="Arial"/>
        </w:rPr>
        <w:t xml:space="preserve">indirecta del servicio público municipal del espacio joven mediante concesión y de asistencia para el diseño </w:t>
      </w:r>
      <w:r w:rsidR="00D42471" w:rsidRPr="00C768E7">
        <w:rPr>
          <w:rFonts w:cs="Arial"/>
          <w:spacing w:val="-2"/>
        </w:rPr>
        <w:t>y desarrollo del programa anual de ocio juvenil</w:t>
      </w:r>
      <w:r w:rsidR="001E7910">
        <w:rPr>
          <w:rFonts w:cs="Arial"/>
          <w:spacing w:val="-2"/>
        </w:rPr>
        <w:t xml:space="preserve"> a </w:t>
      </w:r>
      <w:r w:rsidR="001E7910">
        <w:rPr>
          <w:b/>
          <w:lang w:val="en-GB"/>
        </w:rPr>
        <w:t xml:space="preserve">ODOS </w:t>
      </w:r>
      <w:proofErr w:type="spellStart"/>
      <w:r w:rsidR="001E7910">
        <w:rPr>
          <w:b/>
          <w:lang w:val="en-GB"/>
        </w:rPr>
        <w:t>Servicios</w:t>
      </w:r>
      <w:proofErr w:type="spellEnd"/>
      <w:r w:rsidR="001E7910">
        <w:rPr>
          <w:b/>
          <w:lang w:val="en-GB"/>
        </w:rPr>
        <w:t xml:space="preserve"> </w:t>
      </w:r>
      <w:proofErr w:type="spellStart"/>
      <w:r w:rsidR="001E7910">
        <w:rPr>
          <w:b/>
          <w:lang w:val="en-GB"/>
        </w:rPr>
        <w:t>Deportivos</w:t>
      </w:r>
      <w:proofErr w:type="spellEnd"/>
      <w:r w:rsidR="001E7910">
        <w:rPr>
          <w:b/>
          <w:lang w:val="en-GB"/>
        </w:rPr>
        <w:t xml:space="preserve">, </w:t>
      </w:r>
      <w:proofErr w:type="spellStart"/>
      <w:r w:rsidR="001E7910">
        <w:rPr>
          <w:b/>
          <w:lang w:val="en-GB"/>
        </w:rPr>
        <w:t>Culturales</w:t>
      </w:r>
      <w:proofErr w:type="spellEnd"/>
      <w:r w:rsidR="001E7910">
        <w:rPr>
          <w:b/>
          <w:lang w:val="en-GB"/>
        </w:rPr>
        <w:t xml:space="preserve"> y de </w:t>
      </w:r>
      <w:proofErr w:type="spellStart"/>
      <w:r w:rsidR="001E7910">
        <w:rPr>
          <w:b/>
          <w:lang w:val="en-GB"/>
        </w:rPr>
        <w:t>Ocio</w:t>
      </w:r>
      <w:proofErr w:type="spellEnd"/>
      <w:r w:rsidR="001E7910">
        <w:rPr>
          <w:b/>
          <w:lang w:val="en-GB"/>
        </w:rPr>
        <w:t xml:space="preserve">, S.L  </w:t>
      </w:r>
      <w:proofErr w:type="spellStart"/>
      <w:r w:rsidR="001E7910">
        <w:rPr>
          <w:b/>
          <w:lang w:val="en-GB"/>
        </w:rPr>
        <w:t>cif</w:t>
      </w:r>
      <w:proofErr w:type="spellEnd"/>
      <w:r w:rsidR="001E7910">
        <w:rPr>
          <w:b/>
          <w:lang w:val="en-GB"/>
        </w:rPr>
        <w:t xml:space="preserve">: B71055230 </w:t>
      </w:r>
      <w:r w:rsidRPr="005014B5">
        <w:t xml:space="preserve"> por un importe de </w:t>
      </w:r>
      <w:r w:rsidR="00D42471">
        <w:t xml:space="preserve">46.848,25 euros </w:t>
      </w:r>
      <w:r>
        <w:t>anual</w:t>
      </w:r>
      <w:r w:rsidR="00D42471">
        <w:t>es</w:t>
      </w:r>
      <w:r>
        <w:t xml:space="preserve"> de mantenimiento </w:t>
      </w:r>
      <w:r w:rsidR="00D42471">
        <w:t xml:space="preserve">lo que supone una baja del 0,52% y un plazo </w:t>
      </w:r>
      <w:r w:rsidR="001E7910">
        <w:t>de dos años prorrogables año a año por otros dos.</w:t>
      </w:r>
    </w:p>
    <w:p w:rsidR="008B6224" w:rsidRDefault="008B6224" w:rsidP="008B6224">
      <w:pPr>
        <w:jc w:val="both"/>
      </w:pPr>
      <w:r>
        <w:t>No habiendo más que tratar la Sra. Presidenta levanta el acto.</w:t>
      </w:r>
    </w:p>
    <w:sectPr w:rsidR="008B6224" w:rsidSect="000110B2">
      <w:type w:val="oddPage"/>
      <w:pgSz w:w="11906" w:h="16838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2471" w:rsidRDefault="00D42471" w:rsidP="00130D68">
      <w:r>
        <w:separator/>
      </w:r>
    </w:p>
  </w:endnote>
  <w:endnote w:type="continuationSeparator" w:id="0">
    <w:p w:rsidR="00D42471" w:rsidRDefault="00D42471" w:rsidP="00130D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2471" w:rsidRDefault="00D42471" w:rsidP="00130D68">
      <w:r>
        <w:separator/>
      </w:r>
    </w:p>
  </w:footnote>
  <w:footnote w:type="continuationSeparator" w:id="0">
    <w:p w:rsidR="00D42471" w:rsidRDefault="00D42471" w:rsidP="00130D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065" w:type="dxa"/>
      <w:tblInd w:w="-781" w:type="dxa"/>
      <w:tblBorders>
        <w:bottom w:val="single" w:sz="12" w:space="0" w:color="999999"/>
      </w:tblBorders>
      <w:tblCellMar>
        <w:left w:w="70" w:type="dxa"/>
        <w:right w:w="70" w:type="dxa"/>
      </w:tblCellMar>
      <w:tblLook w:val="0000"/>
    </w:tblPr>
    <w:tblGrid>
      <w:gridCol w:w="1135"/>
      <w:gridCol w:w="5322"/>
      <w:gridCol w:w="3608"/>
    </w:tblGrid>
    <w:tr w:rsidR="00D42471" w:rsidTr="00130D68">
      <w:trPr>
        <w:trHeight w:val="1162"/>
      </w:trPr>
      <w:tc>
        <w:tcPr>
          <w:tcW w:w="1135" w:type="dxa"/>
        </w:tcPr>
        <w:p w:rsidR="00D42471" w:rsidRDefault="00D42471" w:rsidP="00AE47C2">
          <w:pPr>
            <w:spacing w:before="120"/>
            <w:ind w:left="-181"/>
            <w:jc w:val="center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noProof/>
              <w:sz w:val="18"/>
            </w:rPr>
            <w:drawing>
              <wp:inline distT="0" distB="0" distL="0" distR="0">
                <wp:extent cx="548640" cy="665480"/>
                <wp:effectExtent l="19050" t="0" r="3810" b="0"/>
                <wp:docPr id="1" name="Imagen 1" descr="untitl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untitl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8640" cy="6654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22" w:type="dxa"/>
        </w:tcPr>
        <w:p w:rsidR="00D42471" w:rsidRPr="00130D68" w:rsidRDefault="00D42471" w:rsidP="00AE47C2">
          <w:pPr>
            <w:pStyle w:val="Ttulo1"/>
            <w:rPr>
              <w:sz w:val="18"/>
              <w:highlight w:val="yellow"/>
            </w:rPr>
          </w:pPr>
        </w:p>
        <w:p w:rsidR="00D42471" w:rsidRPr="00130D68" w:rsidRDefault="00D42471" w:rsidP="00AE47C2">
          <w:pPr>
            <w:pStyle w:val="Ttulo1"/>
            <w:rPr>
              <w:sz w:val="18"/>
              <w:highlight w:val="yellow"/>
            </w:rPr>
          </w:pPr>
        </w:p>
        <w:p w:rsidR="00D42471" w:rsidRPr="00130D68" w:rsidRDefault="00D42471" w:rsidP="00AE47C2">
          <w:pPr>
            <w:pStyle w:val="Ttulo1"/>
            <w:rPr>
              <w:sz w:val="18"/>
            </w:rPr>
          </w:pPr>
        </w:p>
        <w:p w:rsidR="00D42471" w:rsidRPr="00130D68" w:rsidRDefault="00D42471" w:rsidP="00AE47C2">
          <w:pPr>
            <w:pStyle w:val="Ttulo1"/>
            <w:rPr>
              <w:sz w:val="18"/>
            </w:rPr>
          </w:pPr>
          <w:r w:rsidRPr="00130D68">
            <w:rPr>
              <w:sz w:val="18"/>
            </w:rPr>
            <w:t>Ayuntamiento de Tudela</w:t>
          </w:r>
        </w:p>
        <w:p w:rsidR="00D42471" w:rsidRPr="00130D68" w:rsidRDefault="00D42471" w:rsidP="00AE47C2">
          <w:pPr>
            <w:rPr>
              <w:rFonts w:ascii="Arial" w:hAnsi="Arial" w:cs="Arial"/>
              <w:caps/>
              <w:sz w:val="18"/>
              <w:highlight w:val="yellow"/>
            </w:rPr>
          </w:pPr>
          <w:r w:rsidRPr="00130D68">
            <w:rPr>
              <w:rFonts w:ascii="Arial" w:hAnsi="Arial" w:cs="Arial"/>
              <w:caps/>
              <w:sz w:val="18"/>
            </w:rPr>
            <w:t>Secretaría General</w:t>
          </w:r>
        </w:p>
      </w:tc>
      <w:tc>
        <w:tcPr>
          <w:tcW w:w="3608" w:type="dxa"/>
        </w:tcPr>
        <w:p w:rsidR="00D42471" w:rsidRDefault="00D42471" w:rsidP="00130D68">
          <w:pPr>
            <w:ind w:left="1010" w:firstLine="360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Plaza Vieja, 1</w:t>
          </w:r>
        </w:p>
        <w:p w:rsidR="00D42471" w:rsidRDefault="00D42471" w:rsidP="00130D68">
          <w:pPr>
            <w:ind w:left="1010" w:firstLine="360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31500 TUDELA</w:t>
          </w:r>
        </w:p>
        <w:p w:rsidR="00D42471" w:rsidRDefault="00D42471" w:rsidP="00130D68">
          <w:pPr>
            <w:ind w:left="1010" w:firstLine="360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Tel. 948 41 71 08</w:t>
          </w:r>
        </w:p>
        <w:p w:rsidR="00D42471" w:rsidRDefault="00D42471" w:rsidP="00130D68">
          <w:pPr>
            <w:ind w:left="1010" w:firstLine="360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Fax.948 41 71 19</w:t>
          </w:r>
        </w:p>
        <w:p w:rsidR="00D42471" w:rsidRDefault="00D42471" w:rsidP="00130D68">
          <w:pPr>
            <w:ind w:left="1010" w:firstLine="360"/>
            <w:rPr>
              <w:rFonts w:ascii="Arial" w:hAnsi="Arial" w:cs="Arial"/>
              <w:sz w:val="18"/>
              <w:lang w:val="fr-FR"/>
            </w:rPr>
          </w:pPr>
          <w:r>
            <w:rPr>
              <w:rFonts w:ascii="Arial" w:hAnsi="Arial" w:cs="Arial"/>
              <w:sz w:val="18"/>
              <w:lang w:val="fr-FR"/>
            </w:rPr>
            <w:t>secretario@tudela.es</w:t>
          </w:r>
        </w:p>
      </w:tc>
    </w:tr>
  </w:tbl>
  <w:p w:rsidR="00D42471" w:rsidRDefault="00D42471" w:rsidP="00670A07">
    <w:pPr>
      <w:pStyle w:val="Encabezado"/>
      <w:ind w:left="0" w:firstLine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E23BA"/>
    <w:multiLevelType w:val="hybridMultilevel"/>
    <w:tmpl w:val="1F24F4F4"/>
    <w:lvl w:ilvl="0" w:tplc="62B2CEB2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6E61BD"/>
    <w:multiLevelType w:val="hybridMultilevel"/>
    <w:tmpl w:val="8578C782"/>
    <w:lvl w:ilvl="0" w:tplc="AD1A3D48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5F4520"/>
    <w:multiLevelType w:val="hybridMultilevel"/>
    <w:tmpl w:val="ACDA94D4"/>
    <w:lvl w:ilvl="0" w:tplc="9620E264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A637FA"/>
    <w:multiLevelType w:val="hybridMultilevel"/>
    <w:tmpl w:val="BE44D0F6"/>
    <w:lvl w:ilvl="0" w:tplc="517C628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AF62D6"/>
    <w:multiLevelType w:val="hybridMultilevel"/>
    <w:tmpl w:val="D07A8D56"/>
    <w:lvl w:ilvl="0" w:tplc="A0240798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defaultTabStop w:val="708"/>
  <w:hyphenationZone w:val="425"/>
  <w:evenAndOddHeaders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/>
  <w:rsids>
    <w:rsidRoot w:val="001179DA"/>
    <w:rsid w:val="000110B2"/>
    <w:rsid w:val="000458CD"/>
    <w:rsid w:val="001179DA"/>
    <w:rsid w:val="00130D68"/>
    <w:rsid w:val="001E7910"/>
    <w:rsid w:val="003605CE"/>
    <w:rsid w:val="00376BFD"/>
    <w:rsid w:val="00444345"/>
    <w:rsid w:val="0052583A"/>
    <w:rsid w:val="00670A07"/>
    <w:rsid w:val="006853F0"/>
    <w:rsid w:val="006B7997"/>
    <w:rsid w:val="00715928"/>
    <w:rsid w:val="00884385"/>
    <w:rsid w:val="008942D6"/>
    <w:rsid w:val="008B6224"/>
    <w:rsid w:val="00A312E5"/>
    <w:rsid w:val="00A3660A"/>
    <w:rsid w:val="00A726BF"/>
    <w:rsid w:val="00A911D8"/>
    <w:rsid w:val="00AE47C2"/>
    <w:rsid w:val="00B6351E"/>
    <w:rsid w:val="00CF4C6B"/>
    <w:rsid w:val="00D000E2"/>
    <w:rsid w:val="00D42471"/>
    <w:rsid w:val="00D73010"/>
    <w:rsid w:val="00EE1F2D"/>
    <w:rsid w:val="00F850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line="276" w:lineRule="auto"/>
        <w:ind w:left="1009" w:firstLine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10B2"/>
    <w:pPr>
      <w:spacing w:line="240" w:lineRule="auto"/>
      <w:ind w:left="0" w:firstLine="0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130D68"/>
    <w:pPr>
      <w:keepNext/>
      <w:ind w:left="1009" w:firstLine="357"/>
      <w:outlineLvl w:val="0"/>
    </w:pPr>
    <w:rPr>
      <w:rFonts w:ascii="Arial" w:hAnsi="Arial" w:cs="Arial"/>
      <w:b/>
      <w:bCs/>
      <w:cap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30D68"/>
    <w:pPr>
      <w:tabs>
        <w:tab w:val="center" w:pos="4252"/>
        <w:tab w:val="right" w:pos="8504"/>
      </w:tabs>
      <w:ind w:left="1009" w:firstLine="357"/>
    </w:pPr>
  </w:style>
  <w:style w:type="character" w:customStyle="1" w:styleId="EncabezadoCar">
    <w:name w:val="Encabezado Car"/>
    <w:basedOn w:val="Fuentedeprrafopredeter"/>
    <w:link w:val="Encabezado"/>
    <w:uiPriority w:val="99"/>
    <w:rsid w:val="00130D68"/>
  </w:style>
  <w:style w:type="paragraph" w:styleId="Piedepgina">
    <w:name w:val="footer"/>
    <w:basedOn w:val="Normal"/>
    <w:link w:val="PiedepginaCar"/>
    <w:uiPriority w:val="99"/>
    <w:semiHidden/>
    <w:unhideWhenUsed/>
    <w:rsid w:val="00130D68"/>
    <w:pPr>
      <w:tabs>
        <w:tab w:val="center" w:pos="4252"/>
        <w:tab w:val="right" w:pos="8504"/>
      </w:tabs>
      <w:ind w:left="1009" w:firstLine="357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30D68"/>
  </w:style>
  <w:style w:type="character" w:customStyle="1" w:styleId="Ttulo1Car">
    <w:name w:val="Título 1 Car"/>
    <w:basedOn w:val="Fuentedeprrafopredeter"/>
    <w:link w:val="Ttulo1"/>
    <w:rsid w:val="00130D68"/>
    <w:rPr>
      <w:rFonts w:ascii="Arial" w:eastAsia="Times New Roman" w:hAnsi="Arial" w:cs="Arial"/>
      <w:b/>
      <w:bCs/>
      <w:cap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30D68"/>
    <w:pPr>
      <w:ind w:left="1009" w:firstLine="357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30D68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0110B2"/>
    <w:pPr>
      <w:spacing w:line="240" w:lineRule="auto"/>
      <w:ind w:left="0" w:firstLine="0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0110B2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1179D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261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odossi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guel.chivite\AppData\Roaming\Microsoft\Plantillas\escudo%20color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9BC5E1-AD52-4D01-88BC-4ABDD943B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escudo color</Template>
  <TotalTime>305</TotalTime>
  <Pages>7</Pages>
  <Words>1061</Words>
  <Characters>5841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MIGUEL.CHIVITE</dc:creator>
  <cp:lastModifiedBy>MIGUEL.CHIVITE</cp:lastModifiedBy>
  <cp:revision>6</cp:revision>
  <cp:lastPrinted>2017-08-29T10:11:00Z</cp:lastPrinted>
  <dcterms:created xsi:type="dcterms:W3CDTF">2017-07-14T10:06:00Z</dcterms:created>
  <dcterms:modified xsi:type="dcterms:W3CDTF">2017-08-29T10:12:00Z</dcterms:modified>
</cp:coreProperties>
</file>